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4D6E9372" w:rsidR="00DD3D9E" w:rsidRPr="00B4388F" w:rsidRDefault="0033635E">
      <w:pPr>
        <w:pStyle w:val="Els-Title"/>
        <w:rPr>
          <w:color w:val="000000" w:themeColor="text1"/>
        </w:rPr>
      </w:pPr>
      <w:bookmarkStart w:id="0" w:name="_Hlk148189657"/>
      <w:bookmarkEnd w:id="0"/>
      <w:r w:rsidRPr="0033635E">
        <w:rPr>
          <w:color w:val="000000" w:themeColor="text1"/>
        </w:rPr>
        <w:t xml:space="preserve">High-dimensional derivative-free optimization via trust region </w:t>
      </w:r>
      <w:r w:rsidR="00FD558B">
        <w:rPr>
          <w:color w:val="000000" w:themeColor="text1"/>
        </w:rPr>
        <w:t>surrogates</w:t>
      </w:r>
      <w:r w:rsidRPr="0033635E">
        <w:rPr>
          <w:color w:val="000000" w:themeColor="text1"/>
        </w:rPr>
        <w:t xml:space="preserve"> in linear subspaces</w:t>
      </w:r>
    </w:p>
    <w:p w14:paraId="068C92C7" w14:textId="14126605" w:rsidR="005A1D05" w:rsidRPr="00111CAB" w:rsidRDefault="005A1D05" w:rsidP="005A1D05">
      <w:pPr>
        <w:contextualSpacing/>
        <w:rPr>
          <w:rFonts w:eastAsia="MS Mincho"/>
          <w:lang w:val="es-MX" w:eastAsia="ja-JP"/>
        </w:rPr>
      </w:pPr>
      <w:r w:rsidRPr="00217128">
        <w:rPr>
          <w:rFonts w:eastAsia="MS Mincho"/>
          <w:lang w:val="es-MX" w:eastAsia="ja-JP"/>
        </w:rPr>
        <w:t>Damien</w:t>
      </w:r>
      <w:r w:rsidRPr="00217128">
        <w:rPr>
          <w:rFonts w:eastAsia="MS Mincho" w:hint="eastAsia"/>
          <w:lang w:val="es-MX" w:eastAsia="ja-JP"/>
        </w:rPr>
        <w:t xml:space="preserve"> </w:t>
      </w:r>
      <w:r w:rsidRPr="00217128">
        <w:rPr>
          <w:rFonts w:eastAsia="MS Mincho"/>
          <w:lang w:val="es-MX" w:eastAsia="ja-JP"/>
        </w:rPr>
        <w:t>van de Berg</w:t>
      </w:r>
      <w:r w:rsidRPr="00217128">
        <w:rPr>
          <w:rFonts w:eastAsia="MS Mincho"/>
          <w:vertAlign w:val="superscript"/>
          <w:lang w:val="es-MX" w:eastAsia="ja-JP"/>
        </w:rPr>
        <w:t>a</w:t>
      </w:r>
      <w:r w:rsidRPr="00217128">
        <w:rPr>
          <w:lang w:val="es-MX"/>
        </w:rPr>
        <w:t>, Nilay S</w:t>
      </w:r>
      <w:r>
        <w:rPr>
          <w:lang w:val="es-MX"/>
        </w:rPr>
        <w:t>hah</w:t>
      </w:r>
      <w:r w:rsidRPr="00217128">
        <w:rPr>
          <w:vertAlign w:val="superscript"/>
          <w:lang w:val="es-MX"/>
        </w:rPr>
        <w:t>a</w:t>
      </w:r>
      <w:r w:rsidRPr="00217128">
        <w:rPr>
          <w:lang w:val="es-MX"/>
        </w:rPr>
        <w:t xml:space="preserve">, </w:t>
      </w:r>
      <w:bookmarkStart w:id="1" w:name="_GoBack"/>
      <w:bookmarkEnd w:id="1"/>
      <w:r w:rsidRPr="00217128">
        <w:rPr>
          <w:rFonts w:eastAsia="MS Mincho"/>
          <w:lang w:val="es-MX" w:eastAsia="ja-JP"/>
        </w:rPr>
        <w:t xml:space="preserve">Antonio </w:t>
      </w:r>
      <w:r>
        <w:rPr>
          <w:rFonts w:eastAsia="MS Mincho"/>
          <w:lang w:val="es-MX" w:eastAsia="ja-JP"/>
        </w:rPr>
        <w:t>del</w:t>
      </w:r>
      <w:r w:rsidRPr="00217128">
        <w:rPr>
          <w:rFonts w:eastAsia="MS Mincho"/>
          <w:lang w:val="es-MX" w:eastAsia="ja-JP"/>
        </w:rPr>
        <w:t xml:space="preserve"> R</w:t>
      </w:r>
      <w:r>
        <w:rPr>
          <w:rFonts w:eastAsia="MS Mincho"/>
          <w:lang w:val="es-MX" w:eastAsia="ja-JP"/>
        </w:rPr>
        <w:t>io</w:t>
      </w:r>
      <w:r w:rsidRPr="00217128">
        <w:rPr>
          <w:rFonts w:eastAsia="MS Mincho"/>
          <w:lang w:val="es-MX" w:eastAsia="ja-JP"/>
        </w:rPr>
        <w:t>-C</w:t>
      </w:r>
      <w:r>
        <w:rPr>
          <w:rFonts w:eastAsia="MS Mincho"/>
          <w:lang w:val="es-MX" w:eastAsia="ja-JP"/>
        </w:rPr>
        <w:t>hanona</w:t>
      </w:r>
      <w:r w:rsidRPr="00217128">
        <w:rPr>
          <w:vertAlign w:val="superscript"/>
          <w:lang w:val="es-MX"/>
        </w:rPr>
        <w:t>a,*</w:t>
      </w:r>
    </w:p>
    <w:p w14:paraId="59E7868D" w14:textId="77777777" w:rsidR="005A1D05" w:rsidRPr="00C91304" w:rsidRDefault="005A1D05" w:rsidP="005A1D05">
      <w:pPr>
        <w:pStyle w:val="Els-Affiliation"/>
        <w:rPr>
          <w:bCs/>
          <w:lang w:val="en-US"/>
        </w:rPr>
      </w:pPr>
      <w:r w:rsidRPr="00A94774">
        <w:rPr>
          <w:vertAlign w:val="superscript"/>
        </w:rPr>
        <w:t>a</w:t>
      </w:r>
      <w:r>
        <w:t xml:space="preserve">Sargent Centre </w:t>
      </w:r>
      <w:r w:rsidRPr="00795B12">
        <w:rPr>
          <w:bCs/>
          <w:lang w:val="en-US"/>
        </w:rPr>
        <w:t>for Process Systems Engineering, Roderic Hill Building</w:t>
      </w:r>
      <w:r>
        <w:rPr>
          <w:bCs/>
          <w:lang w:val="en-US"/>
        </w:rPr>
        <w:t xml:space="preserve"> </w:t>
      </w:r>
      <w:r w:rsidRPr="00795B12">
        <w:rPr>
          <w:bCs/>
          <w:lang w:val="en-US"/>
        </w:rPr>
        <w:t>South Kensington Campus. London, SW7 2AZ, United Kingdom</w:t>
      </w:r>
    </w:p>
    <w:p w14:paraId="144DE683" w14:textId="1C10F043" w:rsidR="008D2649" w:rsidRPr="00A94774" w:rsidRDefault="00477A1C" w:rsidP="008D2649">
      <w:pPr>
        <w:pStyle w:val="Els-Affiliation"/>
        <w:spacing w:after="120"/>
      </w:pPr>
      <w:r>
        <w:t>a.del-rio-chanona@imperial.ac.uk</w:t>
      </w:r>
    </w:p>
    <w:p w14:paraId="144DE684" w14:textId="77777777" w:rsidR="008D2649" w:rsidRDefault="008D2649" w:rsidP="008D2649">
      <w:pPr>
        <w:pStyle w:val="Els-Abstract"/>
      </w:pPr>
      <w:r>
        <w:t>Abstract</w:t>
      </w:r>
    </w:p>
    <w:p w14:paraId="348681EF" w14:textId="0F1C0A13" w:rsidR="0033635E" w:rsidRDefault="00B34D73" w:rsidP="008D2649">
      <w:pPr>
        <w:pStyle w:val="Els-body-text"/>
        <w:spacing w:after="120"/>
        <w:rPr>
          <w:lang w:val="en-GB"/>
        </w:rPr>
      </w:pPr>
      <w:r>
        <w:rPr>
          <w:lang w:val="en-GB"/>
        </w:rPr>
        <w:t>Maintaining</w:t>
      </w:r>
      <w:r w:rsidR="0033635E" w:rsidRPr="0033635E">
        <w:rPr>
          <w:lang w:val="en-GB"/>
        </w:rPr>
        <w:t xml:space="preserve"> the benefits of </w:t>
      </w:r>
      <w:r w:rsidR="00467E0C">
        <w:rPr>
          <w:lang w:val="en-GB"/>
        </w:rPr>
        <w:t>derivative-free optimization</w:t>
      </w:r>
      <w:r w:rsidR="0033635E" w:rsidRPr="0033635E">
        <w:rPr>
          <w:lang w:val="en-GB"/>
        </w:rPr>
        <w:t xml:space="preserve"> in higher</w:t>
      </w:r>
      <w:r w:rsidR="00EB6919">
        <w:rPr>
          <w:lang w:val="en-GB"/>
        </w:rPr>
        <w:t>-</w:t>
      </w:r>
      <w:r w:rsidR="0033635E" w:rsidRPr="0033635E">
        <w:rPr>
          <w:lang w:val="en-GB"/>
        </w:rPr>
        <w:t>dimensional de</w:t>
      </w:r>
      <w:r w:rsidR="00B85629">
        <w:rPr>
          <w:lang w:val="en-GB"/>
        </w:rPr>
        <w:t>cision</w:t>
      </w:r>
      <w:r w:rsidR="0033635E" w:rsidRPr="0033635E">
        <w:rPr>
          <w:lang w:val="en-GB"/>
        </w:rPr>
        <w:t xml:space="preserve"> spaces presents challenges for existing optimization methods. </w:t>
      </w:r>
      <w:r w:rsidR="00DB0D48">
        <w:rPr>
          <w:lang w:val="en-GB"/>
        </w:rPr>
        <w:t>We</w:t>
      </w:r>
      <w:r w:rsidR="0033635E" w:rsidRPr="0033635E">
        <w:rPr>
          <w:lang w:val="en-GB"/>
        </w:rPr>
        <w:t xml:space="preserve"> </w:t>
      </w:r>
      <w:r w:rsidR="00541565">
        <w:rPr>
          <w:lang w:val="en-GB"/>
        </w:rPr>
        <w:t>introduce</w:t>
      </w:r>
      <w:r w:rsidR="0033635E" w:rsidRPr="0033635E">
        <w:rPr>
          <w:lang w:val="en-GB"/>
        </w:rPr>
        <w:t xml:space="preserve"> CUATRO_PLS - an extension of the CUATRO </w:t>
      </w:r>
      <w:r w:rsidR="00AA10A0">
        <w:rPr>
          <w:lang w:val="en-GB"/>
        </w:rPr>
        <w:t xml:space="preserve">quadratic </w:t>
      </w:r>
      <w:r w:rsidR="0033635E" w:rsidRPr="0033635E">
        <w:rPr>
          <w:lang w:val="en-GB"/>
        </w:rPr>
        <w:t xml:space="preserve">trust region optimizer that leverages intrinsic structures across high-dimensional black-box variables. CUATRO_PLS shows competitive convergence with leading </w:t>
      </w:r>
      <w:r w:rsidR="006F18C8">
        <w:rPr>
          <w:lang w:val="en-GB"/>
        </w:rPr>
        <w:t>derivative-free optim</w:t>
      </w:r>
      <w:r w:rsidR="00FC34F3">
        <w:rPr>
          <w:lang w:val="en-GB"/>
        </w:rPr>
        <w:t>i</w:t>
      </w:r>
      <w:r w:rsidR="006F18C8">
        <w:rPr>
          <w:lang w:val="en-GB"/>
        </w:rPr>
        <w:t>zation</w:t>
      </w:r>
      <w:r w:rsidR="0033635E" w:rsidRPr="0033635E">
        <w:rPr>
          <w:lang w:val="en-GB"/>
        </w:rPr>
        <w:t xml:space="preserve"> algorithms in three high-dimensional chemical engineering case studies </w:t>
      </w:r>
      <w:r w:rsidR="00B212EA">
        <w:t>even in the absence or underestimation of known intrinsic dimensionality</w:t>
      </w:r>
      <w:r w:rsidR="00B212EA" w:rsidRPr="0033635E">
        <w:rPr>
          <w:lang w:val="en-GB"/>
        </w:rPr>
        <w:t xml:space="preserve"> </w:t>
      </w:r>
      <w:r w:rsidR="0033635E" w:rsidRPr="0033635E">
        <w:rPr>
          <w:lang w:val="en-GB"/>
        </w:rPr>
        <w:t xml:space="preserve">and is significantly faster than other model-based </w:t>
      </w:r>
      <w:r w:rsidR="006F18C8">
        <w:rPr>
          <w:lang w:val="en-GB"/>
        </w:rPr>
        <w:t>derivative-free optimization</w:t>
      </w:r>
      <w:r w:rsidR="0033635E" w:rsidRPr="0033635E">
        <w:rPr>
          <w:lang w:val="en-GB"/>
        </w:rPr>
        <w:t xml:space="preserve"> algorithms.</w:t>
      </w:r>
    </w:p>
    <w:p w14:paraId="144DE687" w14:textId="19287DF0" w:rsidR="008D2649" w:rsidRDefault="008D2649" w:rsidP="008D2649">
      <w:pPr>
        <w:pStyle w:val="Els-body-text"/>
        <w:spacing w:after="120"/>
        <w:rPr>
          <w:lang w:val="en-GB"/>
        </w:rPr>
      </w:pPr>
      <w:r>
        <w:rPr>
          <w:b/>
          <w:bCs/>
          <w:lang w:val="en-GB"/>
        </w:rPr>
        <w:t>Keywords</w:t>
      </w:r>
      <w:r>
        <w:rPr>
          <w:lang w:val="en-GB"/>
        </w:rPr>
        <w:t xml:space="preserve">: </w:t>
      </w:r>
      <w:r w:rsidR="00511234">
        <w:rPr>
          <w:lang w:val="en-GB"/>
        </w:rPr>
        <w:t>black-box optimization, reduced</w:t>
      </w:r>
      <w:r w:rsidR="00C47CB2">
        <w:rPr>
          <w:lang w:val="en-GB"/>
        </w:rPr>
        <w:t>-</w:t>
      </w:r>
      <w:r w:rsidR="00511234">
        <w:rPr>
          <w:lang w:val="en-GB"/>
        </w:rPr>
        <w:t>order optimization, dimensionality reduction</w:t>
      </w:r>
    </w:p>
    <w:p w14:paraId="144DE689" w14:textId="0761413F" w:rsidR="008D2649" w:rsidRDefault="00F82CCC" w:rsidP="008D2649">
      <w:pPr>
        <w:pStyle w:val="Els-1storder-head"/>
      </w:pPr>
      <w:r>
        <w:t>Introduction</w:t>
      </w:r>
    </w:p>
    <w:p w14:paraId="5B3CFA3C" w14:textId="08841B57" w:rsidR="00F82CCC" w:rsidRDefault="00F82CCC" w:rsidP="00F82CCC">
      <w:pPr>
        <w:pStyle w:val="Els-body-text"/>
      </w:pPr>
      <w:bookmarkStart w:id="2" w:name="_Hlk148187617"/>
      <w:r>
        <w:t xml:space="preserve">Derivative-free optimization (DFO) is an </w:t>
      </w:r>
      <w:r w:rsidR="007F766F">
        <w:t xml:space="preserve">effective </w:t>
      </w:r>
      <w:r>
        <w:t>tool for optimizing chemical engineering systems without explicit gradient expressions.</w:t>
      </w:r>
      <w:r w:rsidR="00DA0BBF">
        <w:t xml:space="preserve"> </w:t>
      </w:r>
      <w:r w:rsidR="00BE1853">
        <w:t xml:space="preserve">However, state-of-the-art </w:t>
      </w:r>
      <w:r w:rsidR="00641B27">
        <w:t xml:space="preserve">(SOTA) </w:t>
      </w:r>
      <w:r w:rsidR="00BE1853">
        <w:t xml:space="preserve">DFO solvers usually scale poorly in the number of decision variables and </w:t>
      </w:r>
      <w:r w:rsidR="00313733">
        <w:t>often</w:t>
      </w:r>
      <w:r w:rsidR="00197088">
        <w:t xml:space="preserve"> </w:t>
      </w:r>
      <w:r w:rsidR="00BE1853">
        <w:t xml:space="preserve">even </w:t>
      </w:r>
      <w:r w:rsidR="0060415F">
        <w:t xml:space="preserve">in their </w:t>
      </w:r>
      <w:r w:rsidR="00BE1853">
        <w:t>evaluation budget</w:t>
      </w:r>
      <w:r w:rsidR="00F20C55">
        <w:t xml:space="preserve"> (van </w:t>
      </w:r>
      <w:proofErr w:type="spellStart"/>
      <w:r w:rsidR="00F20C55">
        <w:t>de</w:t>
      </w:r>
      <w:proofErr w:type="spellEnd"/>
      <w:r w:rsidR="00F20C55">
        <w:t xml:space="preserve"> Berg et al., 2022)</w:t>
      </w:r>
      <w:r w:rsidR="00BE1853">
        <w:t xml:space="preserve">. </w:t>
      </w:r>
      <w:r>
        <w:t xml:space="preserve">Many existing methods for high-dimensional black-box optimization, from linear-quadratic </w:t>
      </w:r>
      <w:bookmarkEnd w:id="2"/>
      <w:r>
        <w:t xml:space="preserve">trust region </w:t>
      </w:r>
      <w:r w:rsidR="00E5705F">
        <w:t>(</w:t>
      </w:r>
      <w:proofErr w:type="spellStart"/>
      <w:r w:rsidR="008501CE">
        <w:t>Cartis</w:t>
      </w:r>
      <w:proofErr w:type="spellEnd"/>
      <w:r w:rsidR="008501CE">
        <w:t xml:space="preserve"> and </w:t>
      </w:r>
      <w:r w:rsidR="00D53374">
        <w:t>Roberts, 2023</w:t>
      </w:r>
      <w:r w:rsidR="00E5705F">
        <w:t>)</w:t>
      </w:r>
      <w:r>
        <w:t xml:space="preserve"> to Bayesian optimization</w:t>
      </w:r>
      <w:r w:rsidR="005F56B2">
        <w:t xml:space="preserve"> (BO)</w:t>
      </w:r>
      <w:r>
        <w:t xml:space="preserve"> </w:t>
      </w:r>
      <w:r w:rsidR="00B10665">
        <w:t xml:space="preserve">(Wang et al., 2016; </w:t>
      </w:r>
      <w:proofErr w:type="spellStart"/>
      <w:r w:rsidR="00B10665">
        <w:t>Letham</w:t>
      </w:r>
      <w:proofErr w:type="spellEnd"/>
      <w:r w:rsidR="00B10665">
        <w:t xml:space="preserve"> et al., 2020)</w:t>
      </w:r>
      <w:r>
        <w:t xml:space="preserve"> methods, rely on random (Gaussian) subspace projections to find embeddings over which to construct and optimize surrogates. While end-to-end learning of linear </w:t>
      </w:r>
      <w:r w:rsidR="003104C4">
        <w:t>(Garnett et al., 2014)</w:t>
      </w:r>
      <w:r>
        <w:t xml:space="preserve"> or nonlinear embeddings </w:t>
      </w:r>
      <w:r w:rsidR="00A87768">
        <w:t>(</w:t>
      </w:r>
      <w:proofErr w:type="spellStart"/>
      <w:r w:rsidR="000C3FF1">
        <w:t>Moriconi</w:t>
      </w:r>
      <w:proofErr w:type="spellEnd"/>
      <w:r w:rsidR="000C3FF1">
        <w:t xml:space="preserve"> et al., 2019</w:t>
      </w:r>
      <w:r w:rsidR="00A87768">
        <w:t xml:space="preserve">) </w:t>
      </w:r>
      <w:r>
        <w:t>with Gaussian processes or variational autoencoders is possible, limited evaluations can compromise performance.</w:t>
      </w:r>
    </w:p>
    <w:p w14:paraId="4D58C07D" w14:textId="101368A1" w:rsidR="00F82CCC" w:rsidRDefault="00AA10A0" w:rsidP="00F82CCC">
      <w:pPr>
        <w:pStyle w:val="Els-body-text"/>
      </w:pPr>
      <w:r>
        <w:t xml:space="preserve">In this work, we introduce </w:t>
      </w:r>
      <w:r w:rsidR="00F82CCC">
        <w:t>CUATRO_PLS</w:t>
      </w:r>
      <w:r w:rsidR="003179E4">
        <w:t>, which</w:t>
      </w:r>
      <w:r w:rsidR="00F82CCC">
        <w:t xml:space="preserve"> integrates end-to-end learning concepts into the scalable Convex </w:t>
      </w:r>
      <w:proofErr w:type="spellStart"/>
      <w:r w:rsidR="00F82CCC">
        <w:t>qUAdratic</w:t>
      </w:r>
      <w:proofErr w:type="spellEnd"/>
      <w:r w:rsidR="00F82CCC">
        <w:t xml:space="preserve"> Trust Region Optimizer </w:t>
      </w:r>
      <w:r w:rsidR="007F766F">
        <w:t>(</w:t>
      </w:r>
      <w:r w:rsidR="00F82CCC">
        <w:t>CUATRO</w:t>
      </w:r>
      <w:r w:rsidR="007F766F">
        <w:t>)</w:t>
      </w:r>
      <w:r w:rsidR="00F82CCC">
        <w:t>. At each iteration, Partial Least Squares regression (PLS) identifies the linear embedding that best predicts the output of all evaluations within a trust</w:t>
      </w:r>
      <w:r w:rsidR="00184EC0">
        <w:t xml:space="preserve"> </w:t>
      </w:r>
      <w:r w:rsidR="00F82CCC">
        <w:t>region. Surrogate fitting and minimization are then performed within this subspace and the minimization candidate is evaluated after reconstruction in the original space. This approach maintains the tractability of working with convex quadratic surrogates in low dimensions while enhancing the quality of the subspaces as compared to Gaussian projections by incorporating response information.</w:t>
      </w:r>
    </w:p>
    <w:p w14:paraId="092CE390" w14:textId="3CFD4FB8" w:rsidR="00BA088B" w:rsidRDefault="00F82CCC" w:rsidP="008D2649">
      <w:pPr>
        <w:pStyle w:val="Els-body-text"/>
      </w:pPr>
      <w:r>
        <w:t xml:space="preserve">We benchmark CUATRO_PLS against </w:t>
      </w:r>
      <w:r w:rsidR="00CA3731">
        <w:t xml:space="preserve">a random baseline (Latin Hypercube Sampling) and seven </w:t>
      </w:r>
      <w:r w:rsidR="00641B27">
        <w:t>SOTA</w:t>
      </w:r>
      <w:r>
        <w:t xml:space="preserve"> </w:t>
      </w:r>
      <w:r w:rsidR="00CA3731">
        <w:t xml:space="preserve">DFO solvers: </w:t>
      </w:r>
      <w:proofErr w:type="spellStart"/>
      <w:r>
        <w:t>Py</w:t>
      </w:r>
      <w:proofErr w:type="spellEnd"/>
      <w:r>
        <w:t>-BOBYQA, DIRECT-L,</w:t>
      </w:r>
      <w:r w:rsidR="00CA3731">
        <w:t xml:space="preserve"> </w:t>
      </w:r>
      <w:r>
        <w:t xml:space="preserve">HEBO, ALEBO, </w:t>
      </w:r>
      <w:proofErr w:type="spellStart"/>
      <w:r>
        <w:t>TuRBO</w:t>
      </w:r>
      <w:proofErr w:type="spellEnd"/>
      <w:r>
        <w:t xml:space="preserve">, </w:t>
      </w:r>
      <w:r w:rsidR="00CA3731">
        <w:t>and CMA-ES.</w:t>
      </w:r>
      <w:r>
        <w:t xml:space="preserve"> We first use </w:t>
      </w:r>
      <w:r w:rsidR="00B47099">
        <w:t xml:space="preserve">a synthetic toy problem </w:t>
      </w:r>
      <w:r w:rsidR="001707F3">
        <w:t xml:space="preserve">with </w:t>
      </w:r>
      <w:r w:rsidR="00B47099">
        <w:t xml:space="preserve">up to 1000 dimensions </w:t>
      </w:r>
      <w:r w:rsidR="00F84288">
        <w:t>and</w:t>
      </w:r>
      <w:r w:rsidR="002D7018">
        <w:t xml:space="preserve"> a</w:t>
      </w:r>
      <w:r w:rsidR="00B47099">
        <w:t xml:space="preserve"> </w:t>
      </w:r>
      <w:r w:rsidR="00873767">
        <w:t xml:space="preserve">true linear </w:t>
      </w:r>
      <w:r w:rsidR="002D7018">
        <w:t>lat</w:t>
      </w:r>
      <w:r w:rsidR="0027121E">
        <w:t>e</w:t>
      </w:r>
      <w:r w:rsidR="002D7018">
        <w:t>nt space</w:t>
      </w:r>
      <w:r w:rsidR="00B47099">
        <w:t xml:space="preserve"> </w:t>
      </w:r>
      <w:r>
        <w:t xml:space="preserve">to show that CUATRO_PLS shows consistent convergence to a high-accuracy solution and is multiple orders of magnitude faster than </w:t>
      </w:r>
      <w:r w:rsidR="00E82021">
        <w:t>other model-base</w:t>
      </w:r>
      <w:r w:rsidR="00C9645E">
        <w:t>d methods</w:t>
      </w:r>
      <w:r>
        <w:t xml:space="preserve">. We </w:t>
      </w:r>
      <w:r w:rsidR="002B55FA">
        <w:t>then</w:t>
      </w:r>
      <w:r>
        <w:t xml:space="preserve"> assess all algorithms on three high-dimensional chemical engineering </w:t>
      </w:r>
      <w:r>
        <w:lastRenderedPageBreak/>
        <w:t>problems exhibiting intrinsic structure: reactor control policy optimization (61 dimensions), value chain coordination under privacy considerations (72 dimensions), and bi-level planning-scheduling optimization (172 dimensions)</w:t>
      </w:r>
      <w:r w:rsidR="00147C9D">
        <w:t>.</w:t>
      </w:r>
    </w:p>
    <w:p w14:paraId="3E80429A" w14:textId="7BC66B86" w:rsidR="00F82CCC" w:rsidRDefault="004A528D" w:rsidP="008D2649">
      <w:pPr>
        <w:pStyle w:val="Els-body-text"/>
      </w:pPr>
      <w:r>
        <w:t>In Section 2, we</w:t>
      </w:r>
      <w:r w:rsidR="00BD2529">
        <w:t xml:space="preserve"> discuss latent embeddin</w:t>
      </w:r>
      <w:r w:rsidR="001B0E11">
        <w:t>g</w:t>
      </w:r>
      <w:r w:rsidR="00BD2529">
        <w:t xml:space="preserve">s in DFO and introduce our algorithm CUATRO_PLS, before </w:t>
      </w:r>
      <w:r w:rsidR="00CD3B46">
        <w:t>describing</w:t>
      </w:r>
      <w:r w:rsidR="00BD2529">
        <w:t xml:space="preserve"> our benchmarking problems in Section 3</w:t>
      </w:r>
      <w:r w:rsidR="002B0A62">
        <w:t xml:space="preserve">. In Section 4, we then </w:t>
      </w:r>
      <w:r w:rsidR="0002657B">
        <w:t xml:space="preserve">show that </w:t>
      </w:r>
      <w:r w:rsidR="002B0A62">
        <w:t>CUATRO_PLS ranks among the top three algorithms on all problems</w:t>
      </w:r>
      <w:r w:rsidR="001C524A">
        <w:t xml:space="preserve"> </w:t>
      </w:r>
      <w:r w:rsidR="002B0A62">
        <w:t>and outperforms competitors in high-dimensional scenarios favoring exploitation over exploration</w:t>
      </w:r>
      <w:r w:rsidR="00626452">
        <w:t>.</w:t>
      </w:r>
    </w:p>
    <w:p w14:paraId="1A12D5B2" w14:textId="77777777" w:rsidR="001C27FC" w:rsidRDefault="001C27FC" w:rsidP="001C27FC">
      <w:pPr>
        <w:pStyle w:val="Els-1storder-head"/>
      </w:pPr>
      <w:r>
        <w:t>Methodology</w:t>
      </w:r>
    </w:p>
    <w:p w14:paraId="44D42817" w14:textId="2CA00529" w:rsidR="001C27FC" w:rsidRPr="000F7323" w:rsidRDefault="001C27FC" w:rsidP="008D2649">
      <w:pPr>
        <w:pStyle w:val="Els-2ndorder-head"/>
        <w:spacing w:after="120"/>
        <w:rPr>
          <w:lang w:val="en-GB"/>
        </w:rPr>
      </w:pPr>
      <w:r>
        <w:rPr>
          <w:lang w:val="en-GB"/>
        </w:rPr>
        <w:t xml:space="preserve">Derivative-free optimization </w:t>
      </w:r>
      <w:r w:rsidR="001A6B1E">
        <w:rPr>
          <w:lang w:val="en-GB"/>
        </w:rPr>
        <w:t>and latent structure</w:t>
      </w:r>
    </w:p>
    <w:p w14:paraId="69B59CDB" w14:textId="4F19996B" w:rsidR="0015075F" w:rsidRDefault="004A528D" w:rsidP="0015075F">
      <w:pPr>
        <w:pStyle w:val="Els-body-text"/>
      </w:pPr>
      <w:r>
        <w:t>First, we</w:t>
      </w:r>
      <w:r w:rsidR="00921679">
        <w:t xml:space="preserve"> con</w:t>
      </w:r>
      <w:r w:rsidR="006E498E">
        <w:t xml:space="preserve">sider </w:t>
      </w:r>
      <w:r w:rsidR="00F0498D">
        <w:t xml:space="preserve">derivative-free optimization (DFO) </w:t>
      </w:r>
      <w:r w:rsidR="006E498E">
        <w:t>problems of the following form</w:t>
      </w:r>
      <w:r w:rsidR="00274423">
        <w:t>:</w:t>
      </w:r>
    </w:p>
    <w:tbl>
      <w:tblPr>
        <w:tblW w:w="0" w:type="auto"/>
        <w:tblLook w:val="04A0" w:firstRow="1" w:lastRow="0" w:firstColumn="1" w:lastColumn="0" w:noHBand="0" w:noVBand="1"/>
      </w:tblPr>
      <w:tblGrid>
        <w:gridCol w:w="6122"/>
        <w:gridCol w:w="965"/>
      </w:tblGrid>
      <w:tr w:rsidR="00B80569" w:rsidRPr="00A94774" w14:paraId="0D6E349C" w14:textId="77777777" w:rsidTr="001C6F41">
        <w:tc>
          <w:tcPr>
            <w:tcW w:w="6317" w:type="dxa"/>
            <w:shd w:val="clear" w:color="auto" w:fill="auto"/>
            <w:vAlign w:val="center"/>
          </w:tcPr>
          <w:p w14:paraId="12A1AFFC" w14:textId="163CDC92" w:rsidR="00B80569" w:rsidRPr="00B80569" w:rsidRDefault="00777F72" w:rsidP="00B80569">
            <w:pPr>
              <w:pStyle w:val="Els-body-text"/>
            </w:pPr>
            <m:oMathPara>
              <m:oMath>
                <m:limLow>
                  <m:limLowPr>
                    <m:ctrlPr>
                      <w:rPr>
                        <w:rFonts w:ascii="Cambria Math" w:hAnsi="Cambria Math"/>
                        <w:iCs/>
                      </w:rPr>
                    </m:ctrlPr>
                  </m:limLowPr>
                  <m:e>
                    <m:r>
                      <m:rPr>
                        <m:sty m:val="p"/>
                      </m:rPr>
                      <w:rPr>
                        <w:rFonts w:ascii="Cambria Math" w:hAnsi="Cambria Math"/>
                      </w:rPr>
                      <m:t>min.</m:t>
                    </m:r>
                  </m:e>
                  <m:lim>
                    <m:r>
                      <m:rPr>
                        <m:sty m:val="b"/>
                      </m:rPr>
                      <w:rPr>
                        <w:rFonts w:ascii="Cambria Math" w:hAnsi="Cambria Math"/>
                      </w:rPr>
                      <m:t>x</m:t>
                    </m:r>
                    <m:r>
                      <m:rPr>
                        <m:scr m:val="script"/>
                        <m:sty m:val="p"/>
                      </m:rPr>
                      <w:rPr>
                        <w:rFonts w:ascii="Cambria Math" w:hAnsi="Cambria Math"/>
                      </w:rPr>
                      <m:t>∈X</m:t>
                    </m:r>
                  </m:lim>
                </m:limLow>
                <m:r>
                  <m:rPr>
                    <m:sty m:val="p"/>
                  </m:rPr>
                  <w:rPr>
                    <w:rFonts w:ascii="Cambria Math" w:hAnsi="Cambria Math"/>
                  </w:rPr>
                  <m:t xml:space="preserve"> f(</m:t>
                </m:r>
                <m:r>
                  <m:rPr>
                    <m:sty m:val="b"/>
                  </m:rPr>
                  <w:rPr>
                    <w:rFonts w:ascii="Cambria Math" w:hAnsi="Cambria Math"/>
                  </w:rPr>
                  <m:t>x</m:t>
                </m:r>
                <m:r>
                  <m:rPr>
                    <m:sty m:val="p"/>
                  </m:rPr>
                  <w:rPr>
                    <w:rFonts w:ascii="Cambria Math" w:hAnsi="Cambria Math"/>
                  </w:rPr>
                  <m:t>)</m:t>
                </m:r>
              </m:oMath>
            </m:oMathPara>
          </w:p>
        </w:tc>
        <w:tc>
          <w:tcPr>
            <w:tcW w:w="985" w:type="dxa"/>
            <w:shd w:val="clear" w:color="auto" w:fill="auto"/>
            <w:vAlign w:val="center"/>
          </w:tcPr>
          <w:p w14:paraId="5FE91F9A" w14:textId="77777777" w:rsidR="00B80569" w:rsidRPr="00A94774" w:rsidRDefault="00B80569" w:rsidP="001C6F41">
            <w:pPr>
              <w:pStyle w:val="Els-body-text"/>
              <w:spacing w:before="120" w:after="120" w:line="264" w:lineRule="auto"/>
              <w:jc w:val="right"/>
              <w:rPr>
                <w:lang w:val="en-GB"/>
              </w:rPr>
            </w:pPr>
            <w:r w:rsidRPr="00A94774">
              <w:rPr>
                <w:lang w:val="en-GB"/>
              </w:rPr>
              <w:t>(1)</w:t>
            </w:r>
          </w:p>
        </w:tc>
      </w:tr>
    </w:tbl>
    <w:p w14:paraId="5B8F226B" w14:textId="241F7C48" w:rsidR="00B80569" w:rsidRDefault="00FB1803" w:rsidP="0015075F">
      <w:pPr>
        <w:pStyle w:val="Els-body-text"/>
      </w:pPr>
      <w:r>
        <w:rPr>
          <w:lang w:val="en-GB"/>
        </w:rPr>
        <w:t>w</w:t>
      </w:r>
      <w:r>
        <w:t xml:space="preserve">here </w:t>
      </w:r>
      <m:oMath>
        <m:r>
          <m:rPr>
            <m:sty m:val="b"/>
          </m:rPr>
          <w:rPr>
            <w:rFonts w:ascii="Cambria Math" w:hAnsi="Cambria Math"/>
          </w:rPr>
          <m:t>x</m:t>
        </m:r>
        <w:bookmarkStart w:id="3" w:name="_Hlk151628354"/>
        <m:r>
          <m:rPr>
            <m:sty m:val="b"/>
          </m:rPr>
          <w:rPr>
            <w:rFonts w:ascii="Cambria Math" w:hAnsi="Cambria Math"/>
          </w:rPr>
          <m:t>∈</m:t>
        </m:r>
        <m:sSup>
          <m:sSupPr>
            <m:ctrlPr>
              <w:rPr>
                <w:rFonts w:ascii="Cambria Math" w:hAnsi="Cambria Math"/>
                <w:iCs/>
              </w:rPr>
            </m:ctrlPr>
          </m:sSupPr>
          <m:e>
            <m:r>
              <m:rPr>
                <m:scr m:val="script"/>
                <m:sty m:val="p"/>
              </m:rPr>
              <w:rPr>
                <w:rFonts w:ascii="Cambria Math" w:hAnsi="Cambria Math"/>
              </w:rPr>
              <m:t>X</m:t>
            </m:r>
            <m:r>
              <m:rPr>
                <m:scr m:val="double-struck"/>
                <m:sty m:val="p"/>
              </m:rPr>
              <w:rPr>
                <w:rFonts w:ascii="Cambria Math" w:hAnsi="Cambria Math"/>
              </w:rPr>
              <m:t>⊂R</m:t>
            </m:r>
          </m:e>
          <m:sup>
            <m:sSub>
              <m:sSubPr>
                <m:ctrlPr>
                  <w:rPr>
                    <w:rFonts w:ascii="Cambria Math" w:hAnsi="Cambria Math"/>
                    <w:i/>
                    <w:iCs/>
                  </w:rPr>
                </m:ctrlPr>
              </m:sSubPr>
              <m:e>
                <m:r>
                  <w:rPr>
                    <w:rFonts w:ascii="Cambria Math" w:hAnsi="Cambria Math"/>
                  </w:rPr>
                  <m:t>n</m:t>
                </m:r>
              </m:e>
              <m:sub>
                <m:r>
                  <w:rPr>
                    <w:rFonts w:ascii="Cambria Math" w:hAnsi="Cambria Math"/>
                  </w:rPr>
                  <m:t>x</m:t>
                </m:r>
              </m:sub>
            </m:sSub>
            <m:r>
              <w:rPr>
                <w:rFonts w:ascii="Cambria Math" w:hAnsi="Cambria Math"/>
              </w:rPr>
              <m:t>×1</m:t>
            </m:r>
          </m:sup>
        </m:sSup>
      </m:oMath>
      <w:bookmarkEnd w:id="3"/>
      <w:r>
        <w:t xml:space="preserve"> denotes the </w:t>
      </w:r>
      <w:r w:rsidR="001B2A45">
        <w:t xml:space="preserve">variables </w:t>
      </w:r>
      <w:r w:rsidR="00D8467D">
        <w:t xml:space="preserve">within box bounds </w:t>
      </w:r>
      <m:oMath>
        <m:r>
          <m:rPr>
            <m:scr m:val="script"/>
            <m:sty m:val="p"/>
          </m:rPr>
          <w:rPr>
            <w:rFonts w:ascii="Cambria Math" w:hAnsi="Cambria Math"/>
          </w:rPr>
          <m:t>X</m:t>
        </m:r>
      </m:oMath>
      <w:r w:rsidR="00D8467D">
        <w:t xml:space="preserve"> </w:t>
      </w:r>
      <w:r w:rsidR="001B2A45">
        <w:t xml:space="preserve">used to optimize the </w:t>
      </w:r>
      <w:r w:rsidR="00035321">
        <w:t xml:space="preserve">expensive </w:t>
      </w:r>
      <w:r w:rsidR="001B2A45">
        <w:t>black-box</w:t>
      </w:r>
      <w:r w:rsidR="00AE7D74">
        <w:t xml:space="preserve"> </w:t>
      </w:r>
      <w:r w:rsidR="001B2A45">
        <w:t xml:space="preserve">objective </w:t>
      </w:r>
      <m:oMath>
        <m:r>
          <m:rPr>
            <m:sty m:val="p"/>
          </m:rPr>
          <w:rPr>
            <w:rFonts w:ascii="Cambria Math" w:hAnsi="Cambria Math"/>
          </w:rPr>
          <m:t>f(</m:t>
        </m:r>
        <m:r>
          <m:rPr>
            <m:sty m:val="b"/>
          </m:rPr>
          <w:rPr>
            <w:rFonts w:ascii="Cambria Math" w:hAnsi="Cambria Math"/>
          </w:rPr>
          <m:t>⋅</m:t>
        </m:r>
        <m:r>
          <m:rPr>
            <m:sty m:val="p"/>
          </m:rPr>
          <w:rPr>
            <w:rFonts w:ascii="Cambria Math" w:hAnsi="Cambria Math"/>
          </w:rPr>
          <m:t>)</m:t>
        </m:r>
      </m:oMath>
      <w:r w:rsidR="001B2A45">
        <w:t>.</w:t>
      </w:r>
      <w:r w:rsidR="00224FA2">
        <w:t xml:space="preserve"> </w:t>
      </w:r>
      <w:r w:rsidR="00F712F3">
        <w:t xml:space="preserve">Underlying our </w:t>
      </w:r>
      <w:r w:rsidR="000E7406">
        <w:t>work is the assumption that there is an embedding</w:t>
      </w:r>
      <w:r w:rsidR="0075191F">
        <w:t xml:space="preserve"> </w:t>
      </w:r>
      <m:oMath>
        <m:r>
          <m:rPr>
            <m:sty m:val="b"/>
          </m:rPr>
          <w:rPr>
            <w:rFonts w:ascii="Cambria Math" w:hAnsi="Cambria Math"/>
          </w:rPr>
          <m:t>z</m:t>
        </m:r>
      </m:oMath>
      <w:r w:rsidR="0079392E">
        <w:t xml:space="preserve"> in the</w:t>
      </w:r>
      <w:r w:rsidR="00D63A5B">
        <w:t xml:space="preserve"> </w:t>
      </w:r>
      <w:r w:rsidR="000E7406">
        <w:t>latent space</w:t>
      </w:r>
      <w:r w:rsidR="0079392E">
        <w:t xml:space="preserve"> </w:t>
      </w:r>
      <m:oMath>
        <m:r>
          <m:rPr>
            <m:scr m:val="script"/>
            <m:sty m:val="p"/>
          </m:rPr>
          <w:rPr>
            <w:rFonts w:ascii="Cambria Math" w:hAnsi="Cambria Math"/>
          </w:rPr>
          <m:t>Z</m:t>
        </m:r>
      </m:oMath>
      <w:r w:rsidR="000E7406">
        <w:t xml:space="preserve"> </w:t>
      </w:r>
      <w:r w:rsidR="006A0E68">
        <w:rPr>
          <w:iCs/>
        </w:rPr>
        <w:t xml:space="preserve">with effective dimensionality </w:t>
      </w: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z</m:t>
            </m:r>
          </m:sub>
        </m:sSub>
      </m:oMath>
      <w:r w:rsidR="0053540D">
        <w:rPr>
          <w:iCs/>
        </w:rPr>
        <w:t xml:space="preserve"> </w:t>
      </w:r>
      <w:r w:rsidR="006A0E68">
        <w:rPr>
          <w:iCs/>
        </w:rPr>
        <w:t xml:space="preserve">capable of explaining </w:t>
      </w:r>
      <w:r w:rsidR="00732A3B">
        <w:rPr>
          <w:iCs/>
        </w:rPr>
        <w:t xml:space="preserve">or approximating </w:t>
      </w:r>
      <w:r w:rsidR="006A0E68">
        <w:rPr>
          <w:iCs/>
        </w:rPr>
        <w:t xml:space="preserve">the response of </w:t>
      </w:r>
      <m:oMath>
        <m:r>
          <m:rPr>
            <m:sty m:val="p"/>
          </m:rPr>
          <w:rPr>
            <w:rFonts w:ascii="Cambria Math" w:hAnsi="Cambria Math"/>
          </w:rPr>
          <m:t>f</m:t>
        </m:r>
        <m:d>
          <m:dPr>
            <m:ctrlPr>
              <w:rPr>
                <w:rFonts w:ascii="Cambria Math" w:hAnsi="Cambria Math"/>
              </w:rPr>
            </m:ctrlPr>
          </m:dPr>
          <m:e>
            <m:r>
              <m:rPr>
                <m:sty m:val="b"/>
              </m:rPr>
              <w:rPr>
                <w:rFonts w:ascii="Cambria Math" w:hAnsi="Cambria Math"/>
              </w:rPr>
              <m:t>⋅</m:t>
            </m:r>
          </m:e>
        </m:d>
        <m:r>
          <w:rPr>
            <w:rFonts w:ascii="Cambria Math" w:hAnsi="Cambria Math"/>
          </w:rPr>
          <m:t>.</m:t>
        </m:r>
      </m:oMath>
    </w:p>
    <w:tbl>
      <w:tblPr>
        <w:tblW w:w="7087" w:type="dxa"/>
        <w:tblLook w:val="04A0" w:firstRow="1" w:lastRow="0" w:firstColumn="1" w:lastColumn="0" w:noHBand="0" w:noVBand="1"/>
      </w:tblPr>
      <w:tblGrid>
        <w:gridCol w:w="6103"/>
        <w:gridCol w:w="984"/>
      </w:tblGrid>
      <w:tr w:rsidR="00D57B4D" w:rsidRPr="00A94774" w14:paraId="5E99AE05" w14:textId="77777777" w:rsidTr="00D57B4D">
        <w:trPr>
          <w:trHeight w:val="186"/>
        </w:trPr>
        <w:tc>
          <w:tcPr>
            <w:tcW w:w="6103" w:type="dxa"/>
            <w:shd w:val="clear" w:color="auto" w:fill="auto"/>
            <w:vAlign w:val="center"/>
          </w:tcPr>
          <w:p w14:paraId="2751431F" w14:textId="25861BFB" w:rsidR="00D57B4D" w:rsidRPr="00D57B4D" w:rsidRDefault="00777F72" w:rsidP="000A2631">
            <w:pPr>
              <w:pStyle w:val="Els-body-text"/>
              <w:rPr>
                <w:rFonts w:ascii="Cambria Math" w:hAnsi="Cambria Math"/>
                <w:oMath/>
              </w:rPr>
            </w:pPr>
            <m:oMathPara>
              <m:oMath>
                <m:limLow>
                  <m:limLowPr>
                    <m:ctrlPr>
                      <w:rPr>
                        <w:rFonts w:ascii="Cambria Math" w:hAnsi="Cambria Math"/>
                        <w:iCs/>
                      </w:rPr>
                    </m:ctrlPr>
                  </m:limLowPr>
                  <m:e>
                    <m:r>
                      <m:rPr>
                        <m:sty m:val="p"/>
                      </m:rPr>
                      <w:rPr>
                        <w:rFonts w:ascii="Cambria Math" w:hAnsi="Cambria Math"/>
                      </w:rPr>
                      <m:t>min.</m:t>
                    </m:r>
                  </m:e>
                  <m:lim>
                    <m:r>
                      <m:rPr>
                        <m:sty m:val="b"/>
                      </m:rPr>
                      <w:rPr>
                        <w:rFonts w:ascii="Cambria Math" w:hAnsi="Cambria Math"/>
                      </w:rPr>
                      <m:t>x</m:t>
                    </m:r>
                    <m:r>
                      <m:rPr>
                        <m:scr m:val="script"/>
                        <m:sty m:val="p"/>
                      </m:rPr>
                      <w:rPr>
                        <w:rFonts w:ascii="Cambria Math" w:hAnsi="Cambria Math"/>
                      </w:rPr>
                      <m:t>∈X</m:t>
                    </m:r>
                  </m:lim>
                </m:limLow>
                <m:r>
                  <m:rPr>
                    <m:sty m:val="p"/>
                  </m:rPr>
                  <w:rPr>
                    <w:rFonts w:ascii="Cambria Math" w:hAnsi="Cambria Math"/>
                  </w:rPr>
                  <m:t>f</m:t>
                </m:r>
                <m:d>
                  <m:dPr>
                    <m:ctrlPr>
                      <w:rPr>
                        <w:rFonts w:ascii="Cambria Math" w:hAnsi="Cambria Math"/>
                      </w:rPr>
                    </m:ctrlPr>
                  </m:dPr>
                  <m:e>
                    <m:r>
                      <m:rPr>
                        <m:sty m:val="b"/>
                      </m:rPr>
                      <w:rPr>
                        <w:rFonts w:ascii="Cambria Math" w:hAnsi="Cambria Math"/>
                      </w:rPr>
                      <m:t>x</m:t>
                    </m:r>
                  </m:e>
                </m:d>
                <m:r>
                  <m:rPr>
                    <m:sty m:val="p"/>
                  </m:rPr>
                  <w:rPr>
                    <w:rFonts w:ascii="Cambria Math" w:hAnsi="Cambria Math"/>
                  </w:rPr>
                  <m:t>≈</m:t>
                </m:r>
                <m:limLow>
                  <m:limLowPr>
                    <m:ctrlPr>
                      <w:rPr>
                        <w:rFonts w:ascii="Cambria Math" w:hAnsi="Cambria Math"/>
                        <w:iCs/>
                      </w:rPr>
                    </m:ctrlPr>
                  </m:limLowPr>
                  <m:e>
                    <m:r>
                      <m:rPr>
                        <m:sty m:val="p"/>
                      </m:rPr>
                      <w:rPr>
                        <w:rFonts w:ascii="Cambria Math" w:hAnsi="Cambria Math"/>
                      </w:rPr>
                      <m:t>min.</m:t>
                    </m:r>
                  </m:e>
                  <m:lim>
                    <m:r>
                      <m:rPr>
                        <m:sty m:val="p"/>
                      </m:rPr>
                      <w:rPr>
                        <w:rFonts w:ascii="Cambria Math" w:hAnsi="Cambria Math"/>
                      </w:rPr>
                      <m:t xml:space="preserve"> </m:t>
                    </m:r>
                    <m:r>
                      <m:rPr>
                        <m:sty m:val="b"/>
                      </m:rPr>
                      <w:rPr>
                        <w:rFonts w:ascii="Cambria Math" w:hAnsi="Cambria Math"/>
                      </w:rPr>
                      <m:t>z∈</m:t>
                    </m:r>
                    <m:r>
                      <m:rPr>
                        <m:scr m:val="script"/>
                        <m:sty m:val="p"/>
                      </m:rPr>
                      <w:rPr>
                        <w:rFonts w:ascii="Cambria Math" w:hAnsi="Cambria Math"/>
                      </w:rPr>
                      <m:t>Z</m:t>
                    </m:r>
                  </m:lim>
                </m:limLow>
                <m:r>
                  <m:rPr>
                    <m:sty m:val="p"/>
                  </m:rPr>
                  <w:rPr>
                    <w:rFonts w:ascii="Cambria Math" w:hAnsi="Cambria Math"/>
                  </w:rPr>
                  <m:t>f</m:t>
                </m:r>
                <m:d>
                  <m:dPr>
                    <m:ctrlPr>
                      <w:rPr>
                        <w:rFonts w:ascii="Cambria Math" w:hAnsi="Cambria Math"/>
                      </w:rPr>
                    </m:ctrlPr>
                  </m:dPr>
                  <m:e>
                    <m:r>
                      <m:rPr>
                        <m:sty m:val="p"/>
                      </m:rPr>
                      <w:rPr>
                        <w:rFonts w:ascii="Cambria Math" w:hAnsi="Cambria Math"/>
                      </w:rPr>
                      <m:t>T</m:t>
                    </m:r>
                    <m:d>
                      <m:dPr>
                        <m:ctrlPr>
                          <w:rPr>
                            <w:rFonts w:ascii="Cambria Math" w:hAnsi="Cambria Math"/>
                            <w:iCs/>
                          </w:rPr>
                        </m:ctrlPr>
                      </m:dPr>
                      <m:e>
                        <m:r>
                          <m:rPr>
                            <m:sty m:val="b"/>
                          </m:rPr>
                          <w:rPr>
                            <w:rFonts w:ascii="Cambria Math" w:hAnsi="Cambria Math"/>
                          </w:rPr>
                          <m:t>z</m:t>
                        </m:r>
                      </m:e>
                    </m:d>
                  </m:e>
                </m:d>
                <m:r>
                  <w:rPr>
                    <w:rFonts w:ascii="Cambria Math" w:hAnsi="Cambria Math"/>
                  </w:rPr>
                  <m:t xml:space="preserve">   s.t.   </m:t>
                </m:r>
                <m:r>
                  <m:rPr>
                    <m:sty m:val="p"/>
                  </m:rPr>
                  <w:rPr>
                    <w:rFonts w:ascii="Cambria Math" w:hAnsi="Cambria Math"/>
                  </w:rPr>
                  <m:t>T(</m:t>
                </m:r>
                <m:r>
                  <m:rPr>
                    <m:sty m:val="b"/>
                  </m:rPr>
                  <w:rPr>
                    <w:rFonts w:ascii="Cambria Math" w:hAnsi="Cambria Math"/>
                  </w:rPr>
                  <m:t>z</m:t>
                </m:r>
                <m:r>
                  <m:rPr>
                    <m:scr m:val="script"/>
                    <m:sty m:val="p"/>
                  </m:rPr>
                  <w:rPr>
                    <w:rFonts w:ascii="Cambria Math" w:hAnsi="Cambria Math"/>
                  </w:rPr>
                  <m:t>)∈X</m:t>
                </m:r>
              </m:oMath>
            </m:oMathPara>
          </w:p>
        </w:tc>
        <w:tc>
          <w:tcPr>
            <w:tcW w:w="984" w:type="dxa"/>
            <w:shd w:val="clear" w:color="auto" w:fill="auto"/>
            <w:vAlign w:val="center"/>
          </w:tcPr>
          <w:p w14:paraId="7388B521" w14:textId="638ACE01" w:rsidR="00D57B4D" w:rsidRPr="00A94774" w:rsidRDefault="00D57B4D" w:rsidP="000A2631">
            <w:pPr>
              <w:pStyle w:val="Els-body-text"/>
              <w:spacing w:before="120" w:after="120" w:line="264" w:lineRule="auto"/>
              <w:jc w:val="right"/>
              <w:rPr>
                <w:lang w:val="en-GB"/>
              </w:rPr>
            </w:pPr>
            <w:r w:rsidRPr="00A94774">
              <w:rPr>
                <w:lang w:val="en-GB"/>
              </w:rPr>
              <w:t>(</w:t>
            </w:r>
            <w:r w:rsidR="00B064A3">
              <w:rPr>
                <w:lang w:val="en-GB"/>
              </w:rPr>
              <w:t>2</w:t>
            </w:r>
            <w:r w:rsidRPr="00A94774">
              <w:rPr>
                <w:lang w:val="en-GB"/>
              </w:rPr>
              <w:t>)</w:t>
            </w:r>
          </w:p>
        </w:tc>
      </w:tr>
    </w:tbl>
    <w:p w14:paraId="526AF93B" w14:textId="51D96FEA" w:rsidR="00E202D0" w:rsidRPr="00E202D0" w:rsidRDefault="00E202D0" w:rsidP="00E97536">
      <w:pPr>
        <w:pStyle w:val="Els-body-text"/>
      </w:pPr>
      <w:r>
        <w:rPr>
          <w:iCs/>
          <w:lang w:val="en-GB"/>
        </w:rPr>
        <w:t>w</w:t>
      </w:r>
      <w:r>
        <w:rPr>
          <w:iCs/>
        </w:rPr>
        <w:t xml:space="preserve">here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z</m:t>
            </m:r>
          </m:sub>
        </m:sSub>
        <m:r>
          <w:rPr>
            <w:rFonts w:ascii="Cambria Math" w:hAnsi="Cambria Math"/>
          </w:rPr>
          <m:t>≪</m:t>
        </m:r>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x</m:t>
            </m:r>
          </m:sub>
        </m:sSub>
      </m:oMath>
      <w:r>
        <w:rPr>
          <w:iCs/>
        </w:rPr>
        <w:t xml:space="preserve">, and </w:t>
      </w:r>
      <m:oMath>
        <m:r>
          <m:rPr>
            <m:sty m:val="p"/>
          </m:rPr>
          <w:rPr>
            <w:rFonts w:ascii="Cambria Math" w:hAnsi="Cambria Math"/>
          </w:rPr>
          <m:t>T</m:t>
        </m:r>
        <m:d>
          <m:dPr>
            <m:ctrlPr>
              <w:rPr>
                <w:rFonts w:ascii="Cambria Math" w:hAnsi="Cambria Math"/>
              </w:rPr>
            </m:ctrlPr>
          </m:dPr>
          <m:e>
            <m:r>
              <m:rPr>
                <m:sty m:val="p"/>
              </m:rPr>
              <w:rPr>
                <w:rFonts w:ascii="Cambria Math" w:hAnsi="Cambria Math"/>
              </w:rPr>
              <m:t>⋅</m:t>
            </m:r>
          </m:e>
        </m:d>
        <m:r>
          <m:rPr>
            <m:sty m:val="p"/>
          </m:rPr>
          <w:rPr>
            <w:rFonts w:ascii="Cambria Math" w:hAnsi="Cambria Math"/>
          </w:rPr>
          <m:t>:</m:t>
        </m:r>
        <m:sSup>
          <m:sSupPr>
            <m:ctrlPr>
              <w:rPr>
                <w:rFonts w:ascii="Cambria Math" w:hAnsi="Cambria Math"/>
                <w:iCs/>
              </w:rPr>
            </m:ctrlPr>
          </m:sSupPr>
          <m:e>
            <m:r>
              <m:rPr>
                <m:scr m:val="double-struck"/>
                <m:sty m:val="p"/>
              </m:rPr>
              <w:rPr>
                <w:rFonts w:ascii="Cambria Math" w:hAnsi="Cambria Math"/>
              </w:rPr>
              <m:t>R</m:t>
            </m:r>
          </m:e>
          <m:sup>
            <m:sSub>
              <m:sSubPr>
                <m:ctrlPr>
                  <w:rPr>
                    <w:rFonts w:ascii="Cambria Math" w:hAnsi="Cambria Math"/>
                    <w:iCs/>
                  </w:rPr>
                </m:ctrlPr>
              </m:sSubPr>
              <m:e>
                <m:r>
                  <m:rPr>
                    <m:sty m:val="p"/>
                  </m:rPr>
                  <w:rPr>
                    <w:rFonts w:ascii="Cambria Math" w:hAnsi="Cambria Math"/>
                  </w:rPr>
                  <m:t>n</m:t>
                </m:r>
              </m:e>
              <m:sub>
                <m:r>
                  <w:rPr>
                    <w:rFonts w:ascii="Cambria Math" w:hAnsi="Cambria Math"/>
                  </w:rPr>
                  <m:t>z</m:t>
                </m:r>
              </m:sub>
            </m:sSub>
            <m:r>
              <w:rPr>
                <w:rFonts w:ascii="Cambria Math" w:hAnsi="Cambria Math"/>
              </w:rPr>
              <m:t>×1</m:t>
            </m:r>
          </m:sup>
        </m:sSup>
        <m:r>
          <w:rPr>
            <w:rFonts w:ascii="Cambria Math" w:hAnsi="Cambria Math"/>
          </w:rPr>
          <m:t>→</m:t>
        </m:r>
        <m:sSup>
          <m:sSupPr>
            <m:ctrlPr>
              <w:rPr>
                <w:rFonts w:ascii="Cambria Math" w:hAnsi="Cambria Math"/>
                <w:iCs/>
              </w:rPr>
            </m:ctrlPr>
          </m:sSupPr>
          <m:e>
            <m:r>
              <m:rPr>
                <m:scr m:val="double-struck"/>
                <m:sty m:val="p"/>
              </m:rPr>
              <w:rPr>
                <w:rFonts w:ascii="Cambria Math" w:hAnsi="Cambria Math"/>
              </w:rPr>
              <m:t>R</m:t>
            </m:r>
          </m:e>
          <m:sup>
            <m:sSub>
              <m:sSubPr>
                <m:ctrlPr>
                  <w:rPr>
                    <w:rFonts w:ascii="Cambria Math" w:hAnsi="Cambria Math"/>
                    <w:iCs/>
                  </w:rPr>
                </m:ctrlPr>
              </m:sSubPr>
              <m:e>
                <m:r>
                  <m:rPr>
                    <m:sty m:val="p"/>
                  </m:rPr>
                  <w:rPr>
                    <w:rFonts w:ascii="Cambria Math" w:hAnsi="Cambria Math"/>
                  </w:rPr>
                  <m:t>n</m:t>
                </m:r>
              </m:e>
              <m:sub>
                <m:r>
                  <w:rPr>
                    <w:rFonts w:ascii="Cambria Math" w:hAnsi="Cambria Math"/>
                  </w:rPr>
                  <m:t>x</m:t>
                </m:r>
              </m:sub>
            </m:sSub>
            <m:r>
              <w:rPr>
                <w:rFonts w:ascii="Cambria Math" w:hAnsi="Cambria Math"/>
              </w:rPr>
              <m:t>×1</m:t>
            </m:r>
          </m:sup>
        </m:sSup>
      </m:oMath>
      <w:r>
        <w:rPr>
          <w:iCs/>
        </w:rPr>
        <w:t xml:space="preserve"> is the reconstruction of the latent embedding into the original space such that </w:t>
      </w:r>
      <m:oMath>
        <m:r>
          <m:rPr>
            <m:sty m:val="b"/>
          </m:rPr>
          <w:rPr>
            <w:rFonts w:ascii="Cambria Math" w:hAnsi="Cambria Math"/>
          </w:rPr>
          <m:t>x≈</m:t>
        </m:r>
        <m:r>
          <m:rPr>
            <m:sty m:val="p"/>
          </m:rPr>
          <w:rPr>
            <w:rFonts w:ascii="Cambria Math" w:hAnsi="Cambria Math"/>
          </w:rPr>
          <m:t>T(</m:t>
        </m:r>
        <m:r>
          <m:rPr>
            <m:sty m:val="b"/>
          </m:rPr>
          <w:rPr>
            <w:rFonts w:ascii="Cambria Math" w:hAnsi="Cambria Math"/>
          </w:rPr>
          <m:t>z</m:t>
        </m:r>
        <m:r>
          <m:rPr>
            <m:sty m:val="p"/>
          </m:rPr>
          <w:rPr>
            <w:rFonts w:ascii="Cambria Math" w:hAnsi="Cambria Math"/>
          </w:rPr>
          <m:t>)</m:t>
        </m:r>
      </m:oMath>
      <w:r>
        <w:rPr>
          <w:iCs/>
        </w:rPr>
        <w:t>. The existence of a latent embedding allows us to construct and optimize surrogates in the lower-dimensional space</w:t>
      </w:r>
      <w:r w:rsidR="00512D03">
        <w:rPr>
          <w:iCs/>
        </w:rPr>
        <w:t xml:space="preserve"> </w:t>
      </w:r>
      <m:oMath>
        <m:r>
          <m:rPr>
            <m:sty m:val="b"/>
          </m:rPr>
          <w:rPr>
            <w:rFonts w:ascii="Cambria Math" w:hAnsi="Cambria Math"/>
          </w:rPr>
          <m:t>z∈</m:t>
        </m:r>
        <m:sSup>
          <m:sSupPr>
            <m:ctrlPr>
              <w:rPr>
                <w:rFonts w:ascii="Cambria Math" w:hAnsi="Cambria Math"/>
                <w:iCs/>
              </w:rPr>
            </m:ctrlPr>
          </m:sSupPr>
          <m:e>
            <m:r>
              <m:rPr>
                <m:scr m:val="double-struck"/>
                <m:sty m:val="p"/>
              </m:rPr>
              <w:rPr>
                <w:rFonts w:ascii="Cambria Math" w:hAnsi="Cambria Math"/>
              </w:rPr>
              <m:t>R</m:t>
            </m:r>
          </m:e>
          <m:sup>
            <m:sSub>
              <m:sSubPr>
                <m:ctrlPr>
                  <w:rPr>
                    <w:rFonts w:ascii="Cambria Math" w:hAnsi="Cambria Math"/>
                    <w:i/>
                    <w:iCs/>
                  </w:rPr>
                </m:ctrlPr>
              </m:sSubPr>
              <m:e>
                <m:r>
                  <w:rPr>
                    <w:rFonts w:ascii="Cambria Math" w:hAnsi="Cambria Math"/>
                  </w:rPr>
                  <m:t>n</m:t>
                </m:r>
              </m:e>
              <m:sub>
                <m:r>
                  <w:rPr>
                    <w:rFonts w:ascii="Cambria Math" w:hAnsi="Cambria Math"/>
                  </w:rPr>
                  <m:t>z</m:t>
                </m:r>
              </m:sub>
            </m:sSub>
            <m:r>
              <w:rPr>
                <w:rFonts w:ascii="Cambria Math" w:hAnsi="Cambria Math"/>
              </w:rPr>
              <m:t>×1</m:t>
            </m:r>
          </m:sup>
        </m:sSup>
      </m:oMath>
      <w:r>
        <w:rPr>
          <w:iCs/>
        </w:rPr>
        <w:t xml:space="preserve"> of the black-box objective, </w:t>
      </w:r>
      <w:r w:rsidR="00512D03">
        <w:rPr>
          <w:iCs/>
        </w:rPr>
        <w:t>“</w:t>
      </w:r>
      <w:r>
        <w:rPr>
          <w:iCs/>
        </w:rPr>
        <w:t>breaking</w:t>
      </w:r>
      <w:r w:rsidR="00512D03">
        <w:rPr>
          <w:iCs/>
        </w:rPr>
        <w:t>”</w:t>
      </w:r>
      <w:r>
        <w:rPr>
          <w:iCs/>
        </w:rPr>
        <w:t xml:space="preserve"> the curse of dimensionality.</w:t>
      </w:r>
    </w:p>
    <w:p w14:paraId="400A4F18" w14:textId="1961A7B1" w:rsidR="00AD2FD8" w:rsidRPr="00AD2FD8" w:rsidRDefault="00AD2FD8" w:rsidP="0015075F">
      <w:pPr>
        <w:pStyle w:val="Els-2ndorder-head"/>
        <w:spacing w:after="120"/>
        <w:rPr>
          <w:lang w:val="en-GB"/>
        </w:rPr>
      </w:pPr>
      <w:r>
        <w:rPr>
          <w:lang w:val="en-GB"/>
        </w:rPr>
        <w:t>High-dimensional derivative-free optimization</w:t>
      </w:r>
      <w:r w:rsidR="00737C34">
        <w:rPr>
          <w:lang w:val="en-GB"/>
        </w:rPr>
        <w:t>s</w:t>
      </w:r>
    </w:p>
    <w:p w14:paraId="42784409" w14:textId="1D95EDE4" w:rsidR="001A6B1E" w:rsidRDefault="00D54BEB" w:rsidP="0015075F">
      <w:pPr>
        <w:pStyle w:val="Els-body-text"/>
      </w:pPr>
      <w:r>
        <w:t>Before introducing our approach</w:t>
      </w:r>
      <w:r w:rsidR="00845DD1">
        <w:t xml:space="preserve"> CUATRO_PLS</w:t>
      </w:r>
      <w:r>
        <w:t xml:space="preserve">, we present </w:t>
      </w:r>
      <w:r w:rsidR="00E13EF2">
        <w:t xml:space="preserve">the </w:t>
      </w:r>
      <w:r w:rsidR="00700066">
        <w:t>DFO</w:t>
      </w:r>
      <w:r w:rsidR="00F323F2">
        <w:t xml:space="preserve"> algorithms</w:t>
      </w:r>
      <w:r w:rsidR="00620769">
        <w:t xml:space="preserve"> we benchmark against</w:t>
      </w:r>
      <w:r w:rsidR="00B22613">
        <w:t>.</w:t>
      </w:r>
    </w:p>
    <w:p w14:paraId="34FD8053" w14:textId="3F01B3AE" w:rsidR="006A0D32" w:rsidRDefault="00700066" w:rsidP="0015075F">
      <w:pPr>
        <w:pStyle w:val="Els-body-text"/>
      </w:pPr>
      <w:proofErr w:type="spellStart"/>
      <w:r w:rsidRPr="0A508CD2">
        <w:rPr>
          <w:i/>
          <w:iCs/>
        </w:rPr>
        <w:t>Py</w:t>
      </w:r>
      <w:proofErr w:type="spellEnd"/>
      <w:r w:rsidRPr="0A508CD2">
        <w:rPr>
          <w:i/>
          <w:iCs/>
        </w:rPr>
        <w:t>-BOBQYQA</w:t>
      </w:r>
      <w:r w:rsidRPr="0A508CD2">
        <w:rPr>
          <w:b/>
          <w:bCs/>
        </w:rPr>
        <w:t xml:space="preserve"> </w:t>
      </w:r>
      <w:r>
        <w:t xml:space="preserve">is a trust-region optimizer </w:t>
      </w:r>
      <w:r w:rsidR="00272C29">
        <w:t>constructing linear-quadratic surrogates using interpolation and regression techniques</w:t>
      </w:r>
      <w:r w:rsidR="000037D9">
        <w:t xml:space="preserve">. </w:t>
      </w:r>
      <w:r w:rsidR="00DD6CA9">
        <w:t>The algorithm</w:t>
      </w:r>
      <w:r w:rsidR="006C3900">
        <w:t xml:space="preserve"> exhibits strong exploitative properties</w:t>
      </w:r>
      <w:r w:rsidR="006A0D32">
        <w:t xml:space="preserve"> by</w:t>
      </w:r>
      <w:r w:rsidR="006C3900">
        <w:t xml:space="preserve"> </w:t>
      </w:r>
      <w:r w:rsidR="006A0D32">
        <w:t>making quick progress</w:t>
      </w:r>
      <w:r w:rsidR="009A27B2">
        <w:t>, sometimes</w:t>
      </w:r>
      <w:r w:rsidR="006A0D32">
        <w:t xml:space="preserve"> at the expense of exploration.</w:t>
      </w:r>
    </w:p>
    <w:p w14:paraId="12FAFD3C" w14:textId="0515B93D" w:rsidR="006A0D32" w:rsidRDefault="00BD1872" w:rsidP="0015075F">
      <w:pPr>
        <w:pStyle w:val="Els-body-text"/>
      </w:pPr>
      <w:r w:rsidRPr="00BD1872">
        <w:rPr>
          <w:i/>
          <w:iCs/>
        </w:rPr>
        <w:t>DIRECT-L</w:t>
      </w:r>
      <w:r>
        <w:t xml:space="preserve"> is a </w:t>
      </w:r>
      <w:r w:rsidR="00970532">
        <w:t>search space partitioning</w:t>
      </w:r>
      <w:r>
        <w:t xml:space="preserve"> direct DFO solver</w:t>
      </w:r>
      <w:r w:rsidR="000037D9">
        <w:t xml:space="preserve"> that elegantly trades off exploitation and exploration. </w:t>
      </w:r>
      <w:r w:rsidR="005B7BAE">
        <w:t>The method</w:t>
      </w:r>
      <w:r w:rsidR="000037D9">
        <w:t xml:space="preserve"> is more robust to ill-conditioning in the objective as it does not rely on surrogates.</w:t>
      </w:r>
    </w:p>
    <w:p w14:paraId="54BF66ED" w14:textId="137C241B" w:rsidR="000037D9" w:rsidRDefault="007F766F" w:rsidP="0015075F">
      <w:pPr>
        <w:pStyle w:val="Els-body-text"/>
      </w:pPr>
      <w:r>
        <w:rPr>
          <w:i/>
          <w:iCs/>
        </w:rPr>
        <w:t>Latin</w:t>
      </w:r>
      <w:r w:rsidR="006A6CF2">
        <w:rPr>
          <w:i/>
          <w:iCs/>
        </w:rPr>
        <w:t xml:space="preserve"> hypercube sampling</w:t>
      </w:r>
      <w:r w:rsidR="006A6CF2">
        <w:t xml:space="preserve"> (LHS) is a space-filling design</w:t>
      </w:r>
      <w:r w:rsidR="002D35D3">
        <w:t xml:space="preserve"> method</w:t>
      </w:r>
      <w:r w:rsidR="00F73836">
        <w:t xml:space="preserve">. Any proposed </w:t>
      </w:r>
      <w:r w:rsidR="007A6BF0">
        <w:t>high-dimensional DFO should outperform random search in the form of LHS.</w:t>
      </w:r>
    </w:p>
    <w:p w14:paraId="6C611382" w14:textId="64BDC5A8" w:rsidR="006A006E" w:rsidRDefault="006A006E" w:rsidP="0015075F">
      <w:pPr>
        <w:pStyle w:val="Els-body-text"/>
      </w:pPr>
      <w:r w:rsidRPr="00DC0B17">
        <w:rPr>
          <w:i/>
          <w:iCs/>
        </w:rPr>
        <w:t>CMA-</w:t>
      </w:r>
      <w:r w:rsidR="00DD6CA9" w:rsidRPr="00DC0B17">
        <w:rPr>
          <w:i/>
          <w:iCs/>
        </w:rPr>
        <w:t>ES</w:t>
      </w:r>
      <w:r w:rsidR="00DD6CA9">
        <w:t>, as a</w:t>
      </w:r>
      <w:r w:rsidR="00A00320">
        <w:t xml:space="preserve">n </w:t>
      </w:r>
      <w:r w:rsidR="005B7BAE">
        <w:t xml:space="preserve">evolutionary search method, shines in </w:t>
      </w:r>
      <w:r w:rsidR="003538DB">
        <w:t>highly nonlinear, stochastic applications with a high evaluation budget.</w:t>
      </w:r>
    </w:p>
    <w:p w14:paraId="1C5C979A" w14:textId="66BCF2B8" w:rsidR="00155FA2" w:rsidRPr="004016FB" w:rsidRDefault="004016FB" w:rsidP="0015075F">
      <w:pPr>
        <w:pStyle w:val="Els-body-text"/>
      </w:pPr>
      <w:r>
        <w:rPr>
          <w:i/>
          <w:iCs/>
        </w:rPr>
        <w:t>HEBO</w:t>
      </w:r>
      <w:r>
        <w:t>, short for</w:t>
      </w:r>
      <w:r w:rsidR="009816BC">
        <w:t xml:space="preserve"> H</w:t>
      </w:r>
      <w:r>
        <w:t xml:space="preserve">eteroscedastic and </w:t>
      </w:r>
      <w:r w:rsidR="009816BC">
        <w:t>E</w:t>
      </w:r>
      <w:r>
        <w:t xml:space="preserve">volutionary Bayesian </w:t>
      </w:r>
      <w:r w:rsidR="009816BC">
        <w:t>O</w:t>
      </w:r>
      <w:r>
        <w:t>ptimization</w:t>
      </w:r>
      <w:r w:rsidR="009816BC">
        <w:t xml:space="preserve"> solver, </w:t>
      </w:r>
      <w:r w:rsidR="00A51843">
        <w:t>is</w:t>
      </w:r>
      <w:r w:rsidR="009816BC">
        <w:t xml:space="preserve"> the winning submission to the </w:t>
      </w:r>
      <w:proofErr w:type="spellStart"/>
      <w:r w:rsidR="00BD405D" w:rsidRPr="00494A1A">
        <w:rPr>
          <w:i/>
          <w:iCs/>
        </w:rPr>
        <w:t>NeurIPS</w:t>
      </w:r>
      <w:proofErr w:type="spellEnd"/>
      <w:r w:rsidR="00BD405D" w:rsidRPr="00494A1A">
        <w:rPr>
          <w:i/>
          <w:iCs/>
        </w:rPr>
        <w:t xml:space="preserve"> 2020 B</w:t>
      </w:r>
      <w:r w:rsidR="00A51843" w:rsidRPr="00494A1A">
        <w:rPr>
          <w:i/>
          <w:iCs/>
        </w:rPr>
        <w:t>lack-Box</w:t>
      </w:r>
      <w:r w:rsidR="00BD405D" w:rsidRPr="00494A1A">
        <w:rPr>
          <w:i/>
          <w:iCs/>
        </w:rPr>
        <w:t xml:space="preserve"> </w:t>
      </w:r>
      <w:proofErr w:type="spellStart"/>
      <w:r w:rsidR="00BD405D" w:rsidRPr="00494A1A">
        <w:rPr>
          <w:i/>
          <w:iCs/>
        </w:rPr>
        <w:t>Optimi</w:t>
      </w:r>
      <w:r w:rsidR="00FF47D4" w:rsidRPr="00494A1A">
        <w:rPr>
          <w:i/>
          <w:iCs/>
        </w:rPr>
        <w:t>s</w:t>
      </w:r>
      <w:r w:rsidR="00BD405D" w:rsidRPr="00494A1A">
        <w:rPr>
          <w:i/>
          <w:iCs/>
        </w:rPr>
        <w:t>ation</w:t>
      </w:r>
      <w:proofErr w:type="spellEnd"/>
      <w:r w:rsidR="00BD405D" w:rsidRPr="00494A1A">
        <w:rPr>
          <w:i/>
          <w:iCs/>
        </w:rPr>
        <w:t xml:space="preserve"> challenge</w:t>
      </w:r>
      <w:r w:rsidR="00BD405D">
        <w:t>.</w:t>
      </w:r>
    </w:p>
    <w:p w14:paraId="0BCE8EB2" w14:textId="44A93D7C" w:rsidR="005A5B65" w:rsidRDefault="005A5B65" w:rsidP="0015075F">
      <w:pPr>
        <w:pStyle w:val="Els-body-text"/>
      </w:pPr>
      <w:proofErr w:type="spellStart"/>
      <w:r>
        <w:rPr>
          <w:i/>
          <w:iCs/>
        </w:rPr>
        <w:t>Tu</w:t>
      </w:r>
      <w:r w:rsidR="00DC0B17">
        <w:rPr>
          <w:i/>
          <w:iCs/>
        </w:rPr>
        <w:t>RBO</w:t>
      </w:r>
      <w:proofErr w:type="spellEnd"/>
      <w:r>
        <w:t xml:space="preserve"> </w:t>
      </w:r>
      <w:r w:rsidR="00E20FA9">
        <w:t>is a high-dimensional Bayesian optimization solver that leverages Thompson sampling within trust regions for scalability.</w:t>
      </w:r>
    </w:p>
    <w:p w14:paraId="1FA15935" w14:textId="4FD4EF1B" w:rsidR="00620769" w:rsidRDefault="000A61BD" w:rsidP="00620769">
      <w:pPr>
        <w:pStyle w:val="Els-body-text"/>
      </w:pPr>
      <w:r w:rsidRPr="0A508CD2">
        <w:rPr>
          <w:i/>
          <w:iCs/>
        </w:rPr>
        <w:t>ALEBO</w:t>
      </w:r>
      <w:r w:rsidR="001852DD" w:rsidRPr="0A508CD2">
        <w:rPr>
          <w:i/>
          <w:iCs/>
        </w:rPr>
        <w:t xml:space="preserve"> </w:t>
      </w:r>
      <w:r w:rsidR="00BF32AE">
        <w:t>revisits some design considerations</w:t>
      </w:r>
      <w:r w:rsidR="001852DD">
        <w:t xml:space="preserve"> of previous high-dimensional BO solvers relying on </w:t>
      </w:r>
      <w:r w:rsidR="00BF32AE">
        <w:t>random embeddings.</w:t>
      </w:r>
    </w:p>
    <w:p w14:paraId="60E3E8CD" w14:textId="77777777" w:rsidR="00EF67C8" w:rsidRDefault="00EF67C8" w:rsidP="00620769">
      <w:pPr>
        <w:pStyle w:val="Els-body-text"/>
      </w:pPr>
    </w:p>
    <w:p w14:paraId="46139093" w14:textId="67DC1E15" w:rsidR="0023220C" w:rsidRPr="008A5ED9" w:rsidRDefault="0023220C" w:rsidP="00620769">
      <w:pPr>
        <w:pStyle w:val="Els-body-text"/>
      </w:pPr>
      <w:r>
        <w:t>A considerable part of the high-dimensional Bayesian optimization and DFO literature is predicated on the idea of finding projections to and reconstructions from latent spaces over which to optimize. These methods differ considerably however in the projection and reconstruction technique</w:t>
      </w:r>
      <w:r w:rsidR="00347366">
        <w:t>s</w:t>
      </w:r>
      <w:r>
        <w:t xml:space="preserve"> used, the choice of surrogates in the latent space and how these </w:t>
      </w:r>
      <w:r>
        <w:lastRenderedPageBreak/>
        <w:t xml:space="preserve">are updated. </w:t>
      </w:r>
      <w:proofErr w:type="spellStart"/>
      <w:r>
        <w:t>Cartis</w:t>
      </w:r>
      <w:proofErr w:type="spellEnd"/>
      <w:r>
        <w:t xml:space="preserve"> and Roberts (2023) for example employ random Gaussian projection matrices within trust-region DFO solvers, which improves their scalability on nonlinear least squares problems. While random embeddings preserve theoretical guarantees useful for convergence proofs, we believe that we can integrate response information to improve the sample efficiency of high-dimensional trust region methods. </w:t>
      </w:r>
    </w:p>
    <w:p w14:paraId="442524FC" w14:textId="38F45961" w:rsidR="0015075F" w:rsidRPr="0015075F" w:rsidRDefault="0015075F" w:rsidP="0015075F">
      <w:pPr>
        <w:pStyle w:val="Els-2ndorder-head"/>
        <w:spacing w:after="120"/>
        <w:rPr>
          <w:lang w:val="en-GB"/>
        </w:rPr>
      </w:pPr>
      <w:r>
        <w:rPr>
          <w:lang w:val="en-GB"/>
        </w:rPr>
        <w:t>CUATRO_PLS</w:t>
      </w:r>
    </w:p>
    <w:p w14:paraId="04FB1BEB" w14:textId="06AB1873" w:rsidR="009F5A6E" w:rsidRDefault="00FC7A95" w:rsidP="00300667">
      <w:pPr>
        <w:pStyle w:val="Els-body-text"/>
      </w:pPr>
      <w:r>
        <w:t>W</w:t>
      </w:r>
      <w:r w:rsidR="008252C1">
        <w:t xml:space="preserve">e propose CUATRO_PLS based on </w:t>
      </w:r>
      <w:r w:rsidR="00A74C3D">
        <w:t>CUATRO</w:t>
      </w:r>
      <w:r w:rsidR="0078097F">
        <w:t xml:space="preserve"> (van </w:t>
      </w:r>
      <w:proofErr w:type="spellStart"/>
      <w:r w:rsidR="0078097F">
        <w:t>de</w:t>
      </w:r>
      <w:proofErr w:type="spellEnd"/>
      <w:r w:rsidR="0078097F">
        <w:t xml:space="preserve"> Berg et al., 2022)</w:t>
      </w:r>
      <w:r w:rsidR="00A1551C">
        <w:t>.</w:t>
      </w:r>
      <w:r w:rsidR="00240A97">
        <w:t xml:space="preserve"> </w:t>
      </w:r>
      <w:r w:rsidR="009F5A6E">
        <w:t>CUATRO_PLS iterates over the following steps until running out of evaluation budget:</w:t>
      </w:r>
    </w:p>
    <w:p w14:paraId="024CB0AB" w14:textId="42C0B571" w:rsidR="00292C78" w:rsidRDefault="009F5A6E" w:rsidP="009F5A6E">
      <w:pPr>
        <w:pStyle w:val="Els-body-text"/>
        <w:numPr>
          <w:ilvl w:val="0"/>
          <w:numId w:val="20"/>
        </w:numPr>
      </w:pPr>
      <w:r>
        <w:t>We</w:t>
      </w:r>
      <w:r w:rsidR="00970CE2">
        <w:t xml:space="preserve"> </w:t>
      </w:r>
      <w:r>
        <w:t>sample</w:t>
      </w:r>
      <m:oMath>
        <m:r>
          <w:rPr>
            <w:rFonts w:ascii="Cambria Math" w:hAnsi="Cambria Math"/>
          </w:rPr>
          <m:t xml:space="preserve"> </m:t>
        </m:r>
      </m:oMath>
      <w:r w:rsidR="000141F6">
        <w:t xml:space="preserve">input-output evaluations </w:t>
      </w:r>
      <w:r w:rsidR="00863FEE">
        <w:t xml:space="preserve">within </w:t>
      </w:r>
      <w:r w:rsidR="00837A3B">
        <w:t>the current</w:t>
      </w:r>
      <w:r w:rsidR="00863FEE">
        <w:t xml:space="preserve"> </w:t>
      </w:r>
      <w:r w:rsidR="00F242E7">
        <w:t xml:space="preserve">quadratic </w:t>
      </w:r>
      <w:r w:rsidR="00863FEE">
        <w:t>trust region</w:t>
      </w:r>
      <w:r w:rsidR="00837A3B">
        <w:t xml:space="preserve"> </w:t>
      </w:r>
      <m:oMath>
        <m:r>
          <m:rPr>
            <m:sty m:val="p"/>
          </m:rPr>
          <w:rPr>
            <w:rFonts w:ascii="Cambria Math" w:hAnsi="Cambria Math"/>
          </w:rPr>
          <m:t>T</m:t>
        </m:r>
        <m:d>
          <m:dPr>
            <m:ctrlPr>
              <w:rPr>
                <w:rFonts w:ascii="Cambria Math" w:hAnsi="Cambria Math"/>
                <w:iCs/>
              </w:rPr>
            </m:ctrlPr>
          </m:dPr>
          <m:e>
            <m:sSub>
              <m:sSubPr>
                <m:ctrlPr>
                  <w:rPr>
                    <w:rFonts w:ascii="Cambria Math" w:hAnsi="Cambria Math"/>
                    <w:iCs/>
                  </w:rPr>
                </m:ctrlPr>
              </m:sSubPr>
              <m:e>
                <m:r>
                  <m:rPr>
                    <m:sty m:val="b"/>
                  </m:rPr>
                  <w:rPr>
                    <w:rFonts w:ascii="Cambria Math" w:hAnsi="Cambria Math"/>
                  </w:rPr>
                  <m:t>x;x</m:t>
                </m:r>
              </m:e>
              <m:sub>
                <m:r>
                  <m:rPr>
                    <m:sty m:val="p"/>
                  </m:rPr>
                  <w:rPr>
                    <w:rFonts w:ascii="Cambria Math" w:hAnsi="Cambria Math"/>
                  </w:rPr>
                  <m:t>c</m:t>
                </m:r>
              </m:sub>
            </m:sSub>
            <m:r>
              <m:rPr>
                <m:sty m:val="p"/>
              </m:rPr>
              <w:rPr>
                <w:rFonts w:ascii="Cambria Math" w:hAnsi="Cambria Math"/>
              </w:rPr>
              <m:t>,r</m:t>
            </m:r>
          </m:e>
        </m:d>
        <m:r>
          <w:rPr>
            <w:rFonts w:ascii="Cambria Math" w:hAnsi="Cambria Math"/>
          </w:rPr>
          <m:t>=</m:t>
        </m:r>
        <m:d>
          <m:dPr>
            <m:begChr m:val="{"/>
            <m:endChr m:val="|"/>
            <m:ctrlPr>
              <w:rPr>
                <w:rFonts w:ascii="Cambria Math" w:hAnsi="Cambria Math"/>
                <w:i/>
                <w:iCs/>
              </w:rPr>
            </m:ctrlPr>
          </m:dPr>
          <m:e>
            <m:r>
              <m:rPr>
                <m:sty m:val="b"/>
              </m:rPr>
              <w:rPr>
                <w:rFonts w:ascii="Cambria Math" w:hAnsi="Cambria Math"/>
              </w:rPr>
              <m:t>x</m:t>
            </m:r>
            <m:r>
              <m:rPr>
                <m:sty m:val="p"/>
              </m:rPr>
              <w:rPr>
                <w:rFonts w:ascii="Cambria Math" w:hAnsi="Cambria Math"/>
              </w:rPr>
              <m:t>∈</m:t>
            </m:r>
            <m:r>
              <m:rPr>
                <m:sty m:val="b"/>
              </m:rPr>
              <w:rPr>
                <w:rFonts w:ascii="Cambria Math" w:hAnsi="Cambria Math"/>
              </w:rPr>
              <m:t xml:space="preserve"> </m:t>
            </m:r>
            <m:r>
              <m:rPr>
                <m:scr m:val="script"/>
                <m:sty m:val="p"/>
              </m:rPr>
              <w:rPr>
                <w:rFonts w:ascii="Cambria Math" w:hAnsi="Cambria Math"/>
              </w:rPr>
              <m:t xml:space="preserve">X </m:t>
            </m:r>
            <m:ctrlPr>
              <w:rPr>
                <w:rFonts w:ascii="Cambria Math" w:hAnsi="Cambria Math"/>
              </w:rPr>
            </m:ctrlPr>
          </m:e>
        </m:d>
        <m:r>
          <w:rPr>
            <w:rFonts w:ascii="Cambria Math" w:hAnsi="Cambria Math"/>
          </w:rPr>
          <m:t xml:space="preserve"> </m:t>
        </m:r>
        <m:sSup>
          <m:sSupPr>
            <m:ctrlPr>
              <w:rPr>
                <w:rFonts w:ascii="Cambria Math" w:hAnsi="Cambria Math"/>
                <w:b/>
                <w:bCs/>
              </w:rPr>
            </m:ctrlPr>
          </m:sSupPr>
          <m:e>
            <m:d>
              <m:dPr>
                <m:ctrlPr>
                  <w:rPr>
                    <w:rFonts w:ascii="Cambria Math" w:hAnsi="Cambria Math"/>
                  </w:rPr>
                </m:ctrlPr>
              </m:dPr>
              <m:e>
                <m:r>
                  <m:rPr>
                    <m:sty m:val="b"/>
                  </m:rPr>
                  <w:rPr>
                    <w:rFonts w:ascii="Cambria Math" w:hAnsi="Cambria Math"/>
                  </w:rPr>
                  <m:t>x-</m:t>
                </m:r>
                <m:sSub>
                  <m:sSubPr>
                    <m:ctrlPr>
                      <w:rPr>
                        <w:rFonts w:ascii="Cambria Math" w:hAnsi="Cambria Math"/>
                      </w:rPr>
                    </m:ctrlPr>
                  </m:sSubPr>
                  <m:e>
                    <m:r>
                      <m:rPr>
                        <m:sty m:val="b"/>
                      </m:rPr>
                      <w:rPr>
                        <w:rFonts w:ascii="Cambria Math" w:hAnsi="Cambria Math"/>
                      </w:rPr>
                      <m:t>x</m:t>
                    </m:r>
                    <m:ctrlPr>
                      <w:rPr>
                        <w:rFonts w:ascii="Cambria Math" w:hAnsi="Cambria Math"/>
                        <w:b/>
                        <w:bCs/>
                      </w:rPr>
                    </m:ctrlPr>
                  </m:e>
                  <m:sub>
                    <m:r>
                      <m:rPr>
                        <m:sty m:val="p"/>
                      </m:rPr>
                      <w:rPr>
                        <w:rFonts w:ascii="Cambria Math" w:hAnsi="Cambria Math"/>
                      </w:rPr>
                      <m:t>c</m:t>
                    </m:r>
                  </m:sub>
                </m:sSub>
                <m:ctrlPr>
                  <w:rPr>
                    <w:rFonts w:ascii="Cambria Math" w:hAnsi="Cambria Math"/>
                    <w:b/>
                    <w:bCs/>
                  </w:rPr>
                </m:ctrlPr>
              </m:e>
            </m:d>
            <m:ctrlPr>
              <w:rPr>
                <w:rFonts w:ascii="Cambria Math" w:hAnsi="Cambria Math"/>
              </w:rPr>
            </m:ctrlPr>
          </m:e>
          <m:sup>
            <m:r>
              <m:rPr>
                <m:sty m:val="p"/>
              </m:rPr>
              <w:rPr>
                <w:rFonts w:ascii="Cambria Math" w:hAnsi="Cambria Math"/>
              </w:rPr>
              <m:t>T</m:t>
            </m:r>
          </m:sup>
        </m:sSup>
        <m:d>
          <m:dPr>
            <m:ctrlPr>
              <w:rPr>
                <w:rFonts w:ascii="Cambria Math" w:hAnsi="Cambria Math"/>
              </w:rPr>
            </m:ctrlPr>
          </m:dPr>
          <m:e>
            <m:r>
              <m:rPr>
                <m:sty m:val="b"/>
              </m:rPr>
              <w:rPr>
                <w:rFonts w:ascii="Cambria Math" w:hAnsi="Cambria Math"/>
              </w:rPr>
              <m:t>x-</m:t>
            </m:r>
            <m:sSub>
              <m:sSubPr>
                <m:ctrlPr>
                  <w:rPr>
                    <w:rFonts w:ascii="Cambria Math" w:hAnsi="Cambria Math"/>
                  </w:rPr>
                </m:ctrlPr>
              </m:sSubPr>
              <m:e>
                <m:r>
                  <m:rPr>
                    <m:sty m:val="b"/>
                  </m:rPr>
                  <w:rPr>
                    <w:rFonts w:ascii="Cambria Math" w:hAnsi="Cambria Math"/>
                  </w:rPr>
                  <m:t>x</m:t>
                </m:r>
                <m:ctrlPr>
                  <w:rPr>
                    <w:rFonts w:ascii="Cambria Math" w:hAnsi="Cambria Math"/>
                    <w:b/>
                    <w:bCs/>
                  </w:rPr>
                </m:ctrlPr>
              </m:e>
              <m:sub>
                <m:r>
                  <m:rPr>
                    <m:sty m:val="p"/>
                  </m:rPr>
                  <w:rPr>
                    <w:rFonts w:ascii="Cambria Math" w:hAnsi="Cambria Math"/>
                  </w:rPr>
                  <m:t>c</m:t>
                </m:r>
              </m:sub>
            </m:sSub>
            <m:ctrlPr>
              <w:rPr>
                <w:rFonts w:ascii="Cambria Math" w:hAnsi="Cambria Math"/>
                <w:b/>
                <w:bCs/>
              </w:rPr>
            </m:ctrlPr>
          </m:e>
        </m:d>
        <m: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w:rPr>
            <w:rFonts w:ascii="Cambria Math" w:hAnsi="Cambria Math"/>
          </w:rPr>
          <m:t>}</m:t>
        </m:r>
        <m:r>
          <m:rPr>
            <m:sty m:val="p"/>
          </m:rPr>
          <w:rPr>
            <w:rFonts w:ascii="Cambria Math" w:hAnsi="Cambria Math"/>
          </w:rPr>
          <m:t xml:space="preserve"> </m:t>
        </m:r>
        <m:r>
          <w:rPr>
            <w:rFonts w:ascii="Cambria Math" w:hAnsi="Cambria Math"/>
          </w:rPr>
          <m:t xml:space="preserve"> </m:t>
        </m:r>
      </m:oMath>
      <w:r w:rsidR="00F242E7">
        <w:rPr>
          <w:iCs/>
        </w:rPr>
        <w:t xml:space="preserve">of radius r around </w:t>
      </w:r>
      <w:r w:rsidR="00855472">
        <w:rPr>
          <w:iCs/>
        </w:rPr>
        <w:t xml:space="preserve">the trust region </w:t>
      </w:r>
      <w:r w:rsidR="00855472">
        <w:t xml:space="preserve">center </w:t>
      </w:r>
      <m:oMath>
        <m:sSub>
          <m:sSubPr>
            <m:ctrlPr>
              <w:rPr>
                <w:rFonts w:ascii="Cambria Math" w:hAnsi="Cambria Math"/>
                <w:iCs/>
              </w:rPr>
            </m:ctrlPr>
          </m:sSubPr>
          <m:e>
            <m:r>
              <m:rPr>
                <m:sty m:val="b"/>
              </m:rPr>
              <w:rPr>
                <w:rFonts w:ascii="Cambria Math" w:hAnsi="Cambria Math"/>
              </w:rPr>
              <m:t>x</m:t>
            </m:r>
          </m:e>
          <m:sub>
            <m:r>
              <m:rPr>
                <m:sty m:val="p"/>
              </m:rPr>
              <w:rPr>
                <w:rFonts w:ascii="Cambria Math" w:hAnsi="Cambria Math"/>
              </w:rPr>
              <m:t>c</m:t>
            </m:r>
          </m:sub>
        </m:sSub>
        <m:r>
          <w:rPr>
            <w:rFonts w:ascii="Cambria Math" w:hAnsi="Cambria Math"/>
          </w:rPr>
          <m:t xml:space="preserve"> </m:t>
        </m:r>
      </m:oMath>
      <w:r w:rsidR="00863FEE">
        <w:t>in the original space</w:t>
      </w:r>
      <w:r w:rsidR="007227C6">
        <w:t xml:space="preserve"> </w:t>
      </w:r>
      <m:oMath>
        <m:r>
          <m:rPr>
            <m:scr m:val="script"/>
            <m:sty m:val="p"/>
          </m:rPr>
          <w:rPr>
            <w:rFonts w:ascii="Cambria Math" w:hAnsi="Cambria Math"/>
          </w:rPr>
          <m:t>X</m:t>
        </m:r>
      </m:oMath>
      <w:r w:rsidR="009B3B52">
        <w:t xml:space="preserve">, until we have </w:t>
      </w: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PLS</m:t>
            </m:r>
          </m:sub>
        </m:sSub>
      </m:oMath>
      <w:r w:rsidR="004365F1">
        <w:rPr>
          <w:iCs/>
        </w:rPr>
        <w:t xml:space="preserve"> </w:t>
      </w:r>
      <w:r w:rsidR="00F1501A">
        <w:rPr>
          <w:iCs/>
        </w:rPr>
        <w:t>evaluation</w:t>
      </w:r>
      <w:r w:rsidR="004365F1">
        <w:rPr>
          <w:iCs/>
        </w:rPr>
        <w:t xml:space="preserve">s </w:t>
      </w:r>
      <m:oMath>
        <m:r>
          <m:rPr>
            <m:sty m:val="p"/>
          </m:rPr>
          <w:rPr>
            <w:rFonts w:ascii="Cambria Math" w:hAnsi="Cambria Math"/>
          </w:rPr>
          <m:t>y=f(</m:t>
        </m:r>
        <m:r>
          <m:rPr>
            <m:sty m:val="b"/>
          </m:rPr>
          <w:rPr>
            <w:rFonts w:ascii="Cambria Math" w:hAnsi="Cambria Math"/>
          </w:rPr>
          <m:t>x)</m:t>
        </m:r>
      </m:oMath>
      <w:r w:rsidR="004365F1" w:rsidRPr="009F7FEB">
        <w:rPr>
          <w:bCs/>
          <w:iCs/>
        </w:rPr>
        <w:t>.</w:t>
      </w:r>
    </w:p>
    <w:p w14:paraId="20602F2B" w14:textId="5CD45ADC" w:rsidR="00A42577" w:rsidRPr="00A42577" w:rsidRDefault="00B00B78" w:rsidP="00555829">
      <w:pPr>
        <w:pStyle w:val="Els-body-text"/>
        <w:numPr>
          <w:ilvl w:val="0"/>
          <w:numId w:val="20"/>
        </w:numPr>
        <w:rPr>
          <w:rFonts w:ascii="Cambria Math" w:hAnsi="Cambria Math"/>
        </w:rPr>
      </w:pPr>
      <w:r>
        <w:t xml:space="preserve">We then train </w:t>
      </w:r>
      <w:r w:rsidR="00481C37">
        <w:t xml:space="preserve">PLS on </w:t>
      </w:r>
      <w:r w:rsidR="005E63A3">
        <w:t xml:space="preserve">all samples within </w:t>
      </w:r>
      <m:oMath>
        <m:r>
          <m:rPr>
            <m:sty m:val="p"/>
          </m:rPr>
          <w:rPr>
            <w:rFonts w:ascii="Cambria Math" w:hAnsi="Cambria Math"/>
          </w:rPr>
          <m:t>T</m:t>
        </m:r>
        <m:d>
          <m:dPr>
            <m:ctrlPr>
              <w:rPr>
                <w:rFonts w:ascii="Cambria Math" w:hAnsi="Cambria Math"/>
                <w:iCs/>
              </w:rPr>
            </m:ctrlPr>
          </m:dPr>
          <m:e>
            <m:r>
              <m:rPr>
                <m:sty m:val="p"/>
              </m:rPr>
              <w:rPr>
                <w:rFonts w:ascii="Cambria Math" w:hAnsi="Cambria Math"/>
              </w:rPr>
              <m:t>⋅</m:t>
            </m:r>
          </m:e>
        </m:d>
      </m:oMath>
      <w:r w:rsidR="005E63A3">
        <w:t xml:space="preserve"> </w:t>
      </w:r>
      <w:r w:rsidR="00481C37">
        <w:t xml:space="preserve">to find the </w:t>
      </w:r>
      <w:r w:rsidR="00240A97">
        <w:t xml:space="preserve">projection </w:t>
      </w:r>
      <m:oMath>
        <m:r>
          <m:rPr>
            <m:sty m:val="p"/>
          </m:rPr>
          <w:rPr>
            <w:rFonts w:ascii="Cambria Math" w:hAnsi="Cambria Math"/>
          </w:rPr>
          <m:t>M∈</m:t>
        </m:r>
        <m:sSup>
          <m:sSupPr>
            <m:ctrlPr>
              <w:rPr>
                <w:rFonts w:ascii="Cambria Math" w:hAnsi="Cambria Math"/>
                <w:iCs/>
              </w:rPr>
            </m:ctrlPr>
          </m:sSupPr>
          <m:e>
            <m:r>
              <m:rPr>
                <m:scr m:val="double-struck"/>
                <m:sty m:val="p"/>
              </m:rPr>
              <w:rPr>
                <w:rFonts w:ascii="Cambria Math" w:hAnsi="Cambria Math"/>
              </w:rPr>
              <m:t>R</m:t>
            </m:r>
          </m:e>
          <m:sup>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z</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x</m:t>
                </m:r>
              </m:sub>
            </m:sSub>
          </m:sup>
        </m:sSup>
      </m:oMath>
      <w:r w:rsidR="00605CB8">
        <w:t xml:space="preserve"> </w:t>
      </w:r>
      <w:r w:rsidR="00240A97">
        <w:t xml:space="preserve">and </w:t>
      </w:r>
      <w:r w:rsidR="00C45A47">
        <w:t xml:space="preserve">(imperfect) </w:t>
      </w:r>
      <w:r w:rsidR="00240A97">
        <w:t xml:space="preserve">reconstruction </w:t>
      </w:r>
      <m:oMath>
        <m:r>
          <m:rPr>
            <m:sty m:val="p"/>
          </m:rPr>
          <w:rPr>
            <w:rFonts w:ascii="Cambria Math" w:hAnsi="Cambria Math"/>
          </w:rPr>
          <m:t>R=</m:t>
        </m:r>
        <m:d>
          <m:dPr>
            <m:ctrlPr>
              <w:rPr>
                <w:rFonts w:ascii="Cambria Math" w:hAnsi="Cambria Math"/>
                <w:b/>
                <w:bCs/>
                <w:iCs/>
              </w:rPr>
            </m:ctrlPr>
          </m:dPr>
          <m:e>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T</m:t>
                </m:r>
              </m:sup>
            </m:sSup>
            <m:r>
              <m:rPr>
                <m:sty m:val="p"/>
              </m:rPr>
              <w:rPr>
                <w:rFonts w:ascii="Cambria Math" w:hAnsi="Cambria Math"/>
              </w:rPr>
              <m:t>M</m:t>
            </m:r>
          </m:e>
        </m:d>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T</m:t>
            </m:r>
          </m:sup>
        </m:sSup>
        <m:r>
          <m:rPr>
            <m:sty m:val="p"/>
          </m:rPr>
          <w:rPr>
            <w:rFonts w:ascii="Cambria Math" w:hAnsi="Cambria Math"/>
          </w:rPr>
          <m:t>∈</m:t>
        </m:r>
        <m:sSup>
          <m:sSupPr>
            <m:ctrlPr>
              <w:rPr>
                <w:rFonts w:ascii="Cambria Math" w:hAnsi="Cambria Math"/>
                <w:iCs/>
              </w:rPr>
            </m:ctrlPr>
          </m:sSupPr>
          <m:e>
            <m:r>
              <m:rPr>
                <m:scr m:val="double-struck"/>
                <m:sty m:val="p"/>
              </m:rPr>
              <w:rPr>
                <w:rFonts w:ascii="Cambria Math" w:hAnsi="Cambria Math"/>
              </w:rPr>
              <m:t>R</m:t>
            </m:r>
          </m:e>
          <m:sup>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x</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z</m:t>
                </m:r>
              </m:sub>
            </m:sSub>
          </m:sup>
        </m:sSup>
      </m:oMath>
      <w:r w:rsidR="00372279">
        <w:t xml:space="preserve"> </w:t>
      </w:r>
      <w:r w:rsidR="00605CB8">
        <w:t xml:space="preserve"> </w:t>
      </w:r>
      <w:r w:rsidR="00240A97">
        <w:t xml:space="preserve">matrices that identify the linear embedding </w:t>
      </w:r>
      <w:r w:rsidR="00F85791">
        <w:t xml:space="preserve">from which to </w:t>
      </w:r>
      <w:r w:rsidR="00A62F79">
        <w:t xml:space="preserve">best </w:t>
      </w:r>
      <w:r w:rsidR="00985A4F">
        <w:t xml:space="preserve">linearly </w:t>
      </w:r>
      <w:r w:rsidR="00F85791">
        <w:t>predict</w:t>
      </w:r>
      <w:r w:rsidR="00240A97">
        <w:t xml:space="preserve"> </w:t>
      </w:r>
      <m:oMath>
        <m:r>
          <m:rPr>
            <m:sty m:val="p"/>
          </m:rPr>
          <w:rPr>
            <w:rFonts w:ascii="Cambria Math" w:hAnsi="Cambria Math"/>
          </w:rPr>
          <m:t>f</m:t>
        </m:r>
        <m:d>
          <m:dPr>
            <m:ctrlPr>
              <w:rPr>
                <w:rFonts w:ascii="Cambria Math" w:hAnsi="Cambria Math"/>
                <w:iCs/>
              </w:rPr>
            </m:ctrlPr>
          </m:dPr>
          <m:e>
            <m:r>
              <m:rPr>
                <m:sty m:val="b"/>
              </m:rPr>
              <w:rPr>
                <w:rFonts w:ascii="Cambria Math" w:hAnsi="Cambria Math"/>
              </w:rPr>
              <m:t>⋅</m:t>
            </m:r>
            <m:ctrlPr>
              <w:rPr>
                <w:rFonts w:ascii="Cambria Math" w:hAnsi="Cambria Math"/>
                <w:b/>
                <w:iCs/>
              </w:rPr>
            </m:ctrlPr>
          </m:e>
        </m:d>
        <m:r>
          <m:rPr>
            <m:sty m:val="bi"/>
          </m:rPr>
          <w:rPr>
            <w:rFonts w:ascii="Cambria Math" w:hAnsi="Cambria Math"/>
          </w:rPr>
          <m:t xml:space="preserve"> </m:t>
        </m:r>
      </m:oMath>
      <w:r w:rsidR="0028644A">
        <w:t>such that</w:t>
      </w:r>
      <w:r w:rsidR="000925FC">
        <w:t xml:space="preserve"> </w:t>
      </w:r>
      <m:oMath>
        <m:r>
          <m:rPr>
            <m:sty m:val="b"/>
          </m:rPr>
          <w:rPr>
            <w:rFonts w:ascii="Cambria Math" w:hAnsi="Cambria Math"/>
          </w:rPr>
          <m:t>z</m:t>
        </m:r>
        <m:r>
          <m:rPr>
            <m:sty m:val="p"/>
          </m:rPr>
          <w:rPr>
            <w:rFonts w:ascii="Cambria Math" w:hAnsi="Cambria Math"/>
          </w:rPr>
          <m:t>=M</m:t>
        </m:r>
        <m:r>
          <m:rPr>
            <m:sty m:val="b"/>
          </m:rPr>
          <w:rPr>
            <w:rFonts w:ascii="Cambria Math" w:hAnsi="Cambria Math"/>
          </w:rPr>
          <m:t xml:space="preserve">x  </m:t>
        </m:r>
        <m:r>
          <m:rPr>
            <m:sty m:val="p"/>
          </m:rPr>
          <w:rPr>
            <w:rFonts w:ascii="Cambria Math" w:hAnsi="Cambria Math"/>
          </w:rPr>
          <m:t>and</m:t>
        </m:r>
        <m:r>
          <m:rPr>
            <m:sty m:val="b"/>
          </m:rPr>
          <w:rPr>
            <w:rFonts w:ascii="Cambria Math" w:hAnsi="Cambria Math"/>
          </w:rPr>
          <m:t xml:space="preserve">  x</m:t>
        </m:r>
        <m:r>
          <m:rPr>
            <m:sty m:val="p"/>
          </m:rPr>
          <w:rPr>
            <w:rFonts w:ascii="Cambria Math" w:hAnsi="Cambria Math"/>
          </w:rPr>
          <m:t>≈R</m:t>
        </m:r>
        <m:r>
          <m:rPr>
            <m:sty m:val="b"/>
          </m:rPr>
          <w:rPr>
            <w:rFonts w:ascii="Cambria Math" w:hAnsi="Cambria Math"/>
          </w:rPr>
          <m:t>z</m:t>
        </m:r>
      </m:oMath>
      <w:r w:rsidR="00483108" w:rsidRPr="001C42F2">
        <w:rPr>
          <w:bCs/>
        </w:rPr>
        <w:t>.</w:t>
      </w:r>
    </w:p>
    <w:p w14:paraId="0297A778" w14:textId="4170D31F" w:rsidR="00533911" w:rsidRPr="00A42577" w:rsidRDefault="00E479D3" w:rsidP="00555829">
      <w:pPr>
        <w:pStyle w:val="Els-body-text"/>
        <w:numPr>
          <w:ilvl w:val="0"/>
          <w:numId w:val="20"/>
        </w:numPr>
        <w:rPr>
          <w:rFonts w:ascii="Cambria Math" w:hAnsi="Cambria Math"/>
        </w:rPr>
      </w:pPr>
      <w:r>
        <w:t xml:space="preserve">We then </w:t>
      </w:r>
      <w:r w:rsidR="00FD5D1F">
        <w:t xml:space="preserve">train </w:t>
      </w:r>
      <w:r w:rsidR="00A93AAC">
        <w:t>convex quadratic surrogates in the lower-dimensional embedding</w:t>
      </w:r>
      <w:r w:rsidR="00533911">
        <w:t xml:space="preserve">: </w:t>
      </w:r>
    </w:p>
    <w:tbl>
      <w:tblPr>
        <w:tblW w:w="7303" w:type="dxa"/>
        <w:tblLook w:val="04A0" w:firstRow="1" w:lastRow="0" w:firstColumn="1" w:lastColumn="0" w:noHBand="0" w:noVBand="1"/>
      </w:tblPr>
      <w:tblGrid>
        <w:gridCol w:w="7303"/>
      </w:tblGrid>
      <w:tr w:rsidR="0030045D" w:rsidRPr="00A94774" w14:paraId="46588A53" w14:textId="77777777" w:rsidTr="0030045D">
        <w:tc>
          <w:tcPr>
            <w:tcW w:w="7303" w:type="dxa"/>
            <w:shd w:val="clear" w:color="auto" w:fill="auto"/>
            <w:vAlign w:val="center"/>
          </w:tcPr>
          <w:tbl>
            <w:tblPr>
              <w:tblW w:w="7087" w:type="dxa"/>
              <w:tblLook w:val="04A0" w:firstRow="1" w:lastRow="0" w:firstColumn="1" w:lastColumn="0" w:noHBand="0" w:noVBand="1"/>
            </w:tblPr>
            <w:tblGrid>
              <w:gridCol w:w="6103"/>
              <w:gridCol w:w="984"/>
            </w:tblGrid>
            <w:tr w:rsidR="0030045D" w:rsidRPr="00A94774" w14:paraId="01B3A327" w14:textId="77777777" w:rsidTr="000A2631">
              <w:trPr>
                <w:trHeight w:val="186"/>
              </w:trPr>
              <w:tc>
                <w:tcPr>
                  <w:tcW w:w="6103" w:type="dxa"/>
                  <w:shd w:val="clear" w:color="auto" w:fill="auto"/>
                  <w:vAlign w:val="center"/>
                </w:tcPr>
                <w:p w14:paraId="45319FCC" w14:textId="3FE77FAA" w:rsidR="0030045D" w:rsidRPr="00D57B4D" w:rsidRDefault="00777F72" w:rsidP="006A3A15">
                  <w:pPr>
                    <w:pStyle w:val="Els-body-text"/>
                    <w:rPr>
                      <w:rFonts w:ascii="Cambria Math" w:hAnsi="Cambria Math"/>
                      <w:oMath/>
                    </w:rPr>
                  </w:pPr>
                  <m:oMathPara>
                    <m:oMath>
                      <m:limLow>
                        <m:limLowPr>
                          <m:ctrlPr>
                            <w:rPr>
                              <w:rFonts w:ascii="Cambria Math" w:hAnsi="Cambria Math"/>
                              <w:iCs/>
                            </w:rPr>
                          </m:ctrlPr>
                        </m:limLowPr>
                        <m:e>
                          <m:r>
                            <m:rPr>
                              <m:sty m:val="p"/>
                            </m:rPr>
                            <w:rPr>
                              <w:rFonts w:ascii="Cambria Math" w:hAnsi="Cambria Math"/>
                            </w:rPr>
                            <m:t>min.</m:t>
                          </m:r>
                        </m:e>
                        <m:lim>
                          <m:r>
                            <m:rPr>
                              <m:sty m:val="p"/>
                            </m:rPr>
                            <w:rPr>
                              <w:rFonts w:ascii="Cambria Math" w:hAnsi="Cambria Math"/>
                            </w:rPr>
                            <m:t xml:space="preserve">P≽0, </m:t>
                          </m:r>
                          <m:r>
                            <m:rPr>
                              <m:sty m:val="b"/>
                            </m:rPr>
                            <w:rPr>
                              <w:rFonts w:ascii="Cambria Math" w:hAnsi="Cambria Math"/>
                            </w:rPr>
                            <m:t>q</m:t>
                          </m:r>
                          <m:r>
                            <m:rPr>
                              <m:sty m:val="p"/>
                            </m:rPr>
                            <w:rPr>
                              <w:rFonts w:ascii="Cambria Math" w:hAnsi="Cambria Math"/>
                            </w:rPr>
                            <m:t>, r</m:t>
                          </m:r>
                        </m:lim>
                      </m:limLow>
                      <m:r>
                        <m:rPr>
                          <m:sty m:val="p"/>
                        </m:rPr>
                        <w:rPr>
                          <w:rFonts w:ascii="Cambria Math" w:hAnsi="Cambria Math"/>
                        </w:rPr>
                        <m:t>f</m:t>
                      </m:r>
                      <m:d>
                        <m:dPr>
                          <m:ctrlPr>
                            <w:rPr>
                              <w:rFonts w:ascii="Cambria Math" w:hAnsi="Cambria Math"/>
                            </w:rPr>
                          </m:ctrlPr>
                        </m:dPr>
                        <m:e>
                          <m:r>
                            <m:rPr>
                              <m:sty m:val="b"/>
                            </m:rPr>
                            <w:rPr>
                              <w:rFonts w:ascii="Cambria Math" w:hAnsi="Cambria Math"/>
                            </w:rPr>
                            <m:t>x</m:t>
                          </m:r>
                        </m:e>
                      </m:d>
                      <m:r>
                        <w:rPr>
                          <w:rFonts w:ascii="Cambria Math" w:hAnsi="Cambria Math"/>
                        </w:rPr>
                        <m:t>=</m:t>
                      </m:r>
                      <m:nary>
                        <m:naryPr>
                          <m:chr m:val="∑"/>
                          <m:supHide m:val="1"/>
                          <m:ctrlPr>
                            <w:rPr>
                              <w:rFonts w:ascii="Cambria Math" w:hAnsi="Cambria Math"/>
                            </w:rPr>
                          </m:ctrlPr>
                        </m:naryPr>
                        <m:sub>
                          <m:r>
                            <m:rPr>
                              <m:sty m:val="p"/>
                            </m:rPr>
                            <w:rPr>
                              <w:rFonts w:ascii="Cambria Math" w:hAnsi="Cambria Math"/>
                            </w:rPr>
                            <m:t>k=1,…,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k</m:t>
                                      </m:r>
                                    </m:sub>
                                  </m:sSub>
                                  <m:r>
                                    <m:rPr>
                                      <m:sty m:val="p"/>
                                    </m:rPr>
                                    <w:rPr>
                                      <w:rFonts w:ascii="Cambria Math" w:hAnsi="Cambria Math"/>
                                    </w:rPr>
                                    <m:t>-</m:t>
                                  </m:r>
                                  <m:d>
                                    <m:dPr>
                                      <m:ctrlPr>
                                        <w:rPr>
                                          <w:rFonts w:ascii="Cambria Math" w:hAnsi="Cambria Math"/>
                                        </w:rPr>
                                      </m:ctrlPr>
                                    </m:dPr>
                                    <m:e>
                                      <m:sSubSup>
                                        <m:sSubSupPr>
                                          <m:ctrlPr>
                                            <w:rPr>
                                              <w:rFonts w:ascii="Cambria Math" w:hAnsi="Cambria Math"/>
                                              <w:b/>
                                              <w:bCs/>
                                            </w:rPr>
                                          </m:ctrlPr>
                                        </m:sSubSupPr>
                                        <m:e>
                                          <m:r>
                                            <m:rPr>
                                              <m:sty m:val="b"/>
                                            </m:rPr>
                                            <w:rPr>
                                              <w:rFonts w:ascii="Cambria Math" w:hAnsi="Cambria Math"/>
                                            </w:rPr>
                                            <m:t>z</m:t>
                                          </m:r>
                                        </m:e>
                                        <m:sub>
                                          <m:r>
                                            <m:rPr>
                                              <m:sty m:val="p"/>
                                            </m:rPr>
                                            <w:rPr>
                                              <w:rFonts w:ascii="Cambria Math" w:hAnsi="Cambria Math"/>
                                            </w:rPr>
                                            <m:t>k</m:t>
                                          </m:r>
                                          <m:ctrlPr>
                                            <w:rPr>
                                              <w:rFonts w:ascii="Cambria Math" w:hAnsi="Cambria Math"/>
                                            </w:rPr>
                                          </m:ctrlPr>
                                        </m:sub>
                                        <m:sup>
                                          <m:r>
                                            <m:rPr>
                                              <m:sty m:val="p"/>
                                            </m:rPr>
                                            <w:rPr>
                                              <w:rFonts w:ascii="Cambria Math" w:hAnsi="Cambria Math"/>
                                            </w:rPr>
                                            <m:t>T</m:t>
                                          </m:r>
                                        </m:sup>
                                      </m:sSubSup>
                                      <m:r>
                                        <m:rPr>
                                          <m:sty m:val="p"/>
                                        </m:rPr>
                                        <w:rPr>
                                          <w:rFonts w:ascii="Cambria Math" w:hAnsi="Cambria Math"/>
                                        </w:rPr>
                                        <m:t>P</m:t>
                                      </m:r>
                                      <m:sSub>
                                        <m:sSubPr>
                                          <m:ctrlPr>
                                            <w:rPr>
                                              <w:rFonts w:ascii="Cambria Math" w:hAnsi="Cambria Math"/>
                                            </w:rPr>
                                          </m:ctrlPr>
                                        </m:sSubPr>
                                        <m:e>
                                          <m:r>
                                            <m:rPr>
                                              <m:sty m:val="b"/>
                                            </m:rPr>
                                            <w:rPr>
                                              <w:rFonts w:ascii="Cambria Math" w:hAnsi="Cambria Math"/>
                                            </w:rPr>
                                            <m:t>z</m:t>
                                          </m:r>
                                          <m:ctrlPr>
                                            <w:rPr>
                                              <w:rFonts w:ascii="Cambria Math" w:hAnsi="Cambria Math"/>
                                              <w:b/>
                                            </w:rPr>
                                          </m:ctrlPr>
                                        </m:e>
                                        <m:sub>
                                          <m:r>
                                            <m:rPr>
                                              <m:sty m:val="p"/>
                                            </m:rPr>
                                            <w:rPr>
                                              <w:rFonts w:ascii="Cambria Math" w:hAnsi="Cambria Math"/>
                                            </w:rPr>
                                            <m:t>k</m:t>
                                          </m:r>
                                        </m:sub>
                                      </m:sSub>
                                      <m:r>
                                        <m:rPr>
                                          <m:sty m:val="p"/>
                                        </m:rPr>
                                        <w:rPr>
                                          <w:rFonts w:ascii="Cambria Math" w:hAnsi="Cambria Math"/>
                                        </w:rPr>
                                        <m:t>+</m:t>
                                      </m:r>
                                      <m:sSup>
                                        <m:sSupPr>
                                          <m:ctrlPr>
                                            <w:rPr>
                                              <w:rFonts w:ascii="Cambria Math" w:hAnsi="Cambria Math"/>
                                            </w:rPr>
                                          </m:ctrlPr>
                                        </m:sSupPr>
                                        <m:e>
                                          <m:r>
                                            <m:rPr>
                                              <m:sty m:val="b"/>
                                            </m:rPr>
                                            <w:rPr>
                                              <w:rFonts w:ascii="Cambria Math" w:hAnsi="Cambria Math"/>
                                            </w:rPr>
                                            <m:t>q</m:t>
                                          </m:r>
                                          <m:ctrlPr>
                                            <w:rPr>
                                              <w:rFonts w:ascii="Cambria Math" w:hAnsi="Cambria Math"/>
                                              <w:b/>
                                              <w:bCs/>
                                            </w:rPr>
                                          </m:ctrlPr>
                                        </m:e>
                                        <m:sup>
                                          <m:r>
                                            <m:rPr>
                                              <m:sty m:val="p"/>
                                            </m:rPr>
                                            <w:rPr>
                                              <w:rFonts w:ascii="Cambria Math" w:hAnsi="Cambria Math"/>
                                            </w:rPr>
                                            <m:t>T</m:t>
                                          </m:r>
                                        </m:sup>
                                      </m:sSup>
                                      <m:sSub>
                                        <m:sSubPr>
                                          <m:ctrlPr>
                                            <w:rPr>
                                              <w:rFonts w:ascii="Cambria Math" w:hAnsi="Cambria Math"/>
                                            </w:rPr>
                                          </m:ctrlPr>
                                        </m:sSubPr>
                                        <m:e>
                                          <m:r>
                                            <m:rPr>
                                              <m:sty m:val="b"/>
                                            </m:rPr>
                                            <w:rPr>
                                              <w:rFonts w:ascii="Cambria Math" w:hAnsi="Cambria Math"/>
                                            </w:rPr>
                                            <m:t>z</m:t>
                                          </m:r>
                                          <m:ctrlPr>
                                            <w:rPr>
                                              <w:rFonts w:ascii="Cambria Math" w:hAnsi="Cambria Math"/>
                                              <w:b/>
                                              <w:bCs/>
                                            </w:rPr>
                                          </m:ctrlPr>
                                        </m:e>
                                        <m:sub>
                                          <m:r>
                                            <m:rPr>
                                              <m:sty m:val="p"/>
                                            </m:rPr>
                                            <w:rPr>
                                              <w:rFonts w:ascii="Cambria Math" w:hAnsi="Cambria Math"/>
                                            </w:rPr>
                                            <m:t>k</m:t>
                                          </m:r>
                                        </m:sub>
                                      </m:sSub>
                                      <m:r>
                                        <m:rPr>
                                          <m:sty m:val="p"/>
                                        </m:rPr>
                                        <w:rPr>
                                          <w:rFonts w:ascii="Cambria Math" w:hAnsi="Cambria Math"/>
                                        </w:rPr>
                                        <m:t>+k</m:t>
                                      </m:r>
                                    </m:e>
                                  </m:d>
                                </m:e>
                              </m:d>
                            </m:e>
                            <m:sup>
                              <m:r>
                                <m:rPr>
                                  <m:sty m:val="p"/>
                                </m:rPr>
                                <w:rPr>
                                  <w:rFonts w:ascii="Cambria Math" w:hAnsi="Cambria Math"/>
                                </w:rPr>
                                <m:t>2</m:t>
                              </m:r>
                            </m:sup>
                          </m:sSup>
                        </m:e>
                      </m:nary>
                    </m:oMath>
                  </m:oMathPara>
                </w:p>
              </w:tc>
              <w:tc>
                <w:tcPr>
                  <w:tcW w:w="984" w:type="dxa"/>
                  <w:shd w:val="clear" w:color="auto" w:fill="auto"/>
                  <w:vAlign w:val="center"/>
                </w:tcPr>
                <w:p w14:paraId="1BCC24FC" w14:textId="06506AD6" w:rsidR="0030045D" w:rsidRPr="00A94774" w:rsidRDefault="0030045D" w:rsidP="006A3A15">
                  <w:pPr>
                    <w:pStyle w:val="Els-body-text"/>
                    <w:spacing w:before="120" w:after="120" w:line="264" w:lineRule="auto"/>
                    <w:jc w:val="right"/>
                    <w:rPr>
                      <w:lang w:val="en-GB"/>
                    </w:rPr>
                  </w:pPr>
                  <w:r w:rsidRPr="00A94774">
                    <w:rPr>
                      <w:lang w:val="en-GB"/>
                    </w:rPr>
                    <w:t>(</w:t>
                  </w:r>
                  <w:r w:rsidR="00D80D19">
                    <w:rPr>
                      <w:lang w:val="en-GB"/>
                    </w:rPr>
                    <w:t>3</w:t>
                  </w:r>
                  <w:r w:rsidRPr="00A94774">
                    <w:rPr>
                      <w:lang w:val="en-GB"/>
                    </w:rPr>
                    <w:t>)</w:t>
                  </w:r>
                </w:p>
              </w:tc>
            </w:tr>
          </w:tbl>
          <w:p w14:paraId="0F00617E" w14:textId="6EA9907A" w:rsidR="0030045D" w:rsidRPr="00B80569" w:rsidRDefault="0030045D" w:rsidP="00987120">
            <w:pPr>
              <w:pStyle w:val="Els-body-text"/>
            </w:pPr>
          </w:p>
        </w:tc>
      </w:tr>
    </w:tbl>
    <w:p w14:paraId="1F144789" w14:textId="66B46B62" w:rsidR="00466A5C" w:rsidRDefault="00060496" w:rsidP="00254BAE">
      <w:pPr>
        <w:pStyle w:val="Els-body-text"/>
        <w:ind w:left="360"/>
      </w:pPr>
      <w:r>
        <w:rPr>
          <w:lang w:val="en-GB"/>
        </w:rPr>
        <w:t>w</w:t>
      </w:r>
      <w:r w:rsidR="00932F05">
        <w:rPr>
          <w:lang w:val="en-GB"/>
        </w:rPr>
        <w:t xml:space="preserve">here </w:t>
      </w:r>
      <m:oMath>
        <m:r>
          <m:rPr>
            <m:sty m:val="p"/>
          </m:rPr>
          <w:rPr>
            <w:rFonts w:ascii="Cambria Math" w:hAnsi="Cambria Math"/>
          </w:rPr>
          <m:t>P∈</m:t>
        </m:r>
        <m:sSup>
          <m:sSupPr>
            <m:ctrlPr>
              <w:rPr>
                <w:rFonts w:ascii="Cambria Math" w:hAnsi="Cambria Math"/>
                <w:iCs/>
              </w:rPr>
            </m:ctrlPr>
          </m:sSupPr>
          <m:e>
            <m:r>
              <m:rPr>
                <m:scr m:val="double-struck"/>
                <m:sty m:val="p"/>
              </m:rPr>
              <w:rPr>
                <w:rFonts w:ascii="Cambria Math" w:hAnsi="Cambria Math"/>
              </w:rPr>
              <m:t>R</m:t>
            </m:r>
          </m:e>
          <m:sup>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z</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z</m:t>
                </m:r>
              </m:sub>
            </m:sSub>
          </m:sup>
        </m:sSup>
      </m:oMath>
      <w:r w:rsidR="00932F05">
        <w:rPr>
          <w:lang w:val="en-GB"/>
        </w:rPr>
        <w:t xml:space="preserve"> </w:t>
      </w:r>
      <w:r w:rsidR="00602A8D">
        <w:rPr>
          <w:lang w:val="en-GB"/>
        </w:rPr>
        <w:t>is the</w:t>
      </w:r>
      <w:r w:rsidR="00932F05">
        <w:rPr>
          <w:lang w:val="en-GB"/>
        </w:rPr>
        <w:t xml:space="preserve"> positive semi-definite </w:t>
      </w:r>
      <w:r w:rsidR="00602A8D">
        <w:rPr>
          <w:lang w:val="en-GB"/>
        </w:rPr>
        <w:t>matrix defining the quadratic</w:t>
      </w:r>
      <w:r w:rsidR="00932F05">
        <w:rPr>
          <w:lang w:val="en-GB"/>
        </w:rPr>
        <w:t>,</w:t>
      </w:r>
      <w:r w:rsidR="00254BAE">
        <w:rPr>
          <w:lang w:val="en-GB"/>
        </w:rPr>
        <w:br/>
      </w:r>
      <m:oMath>
        <m:r>
          <m:rPr>
            <m:sty m:val="b"/>
          </m:rPr>
          <w:rPr>
            <w:rFonts w:ascii="Cambria Math" w:hAnsi="Cambria Math"/>
          </w:rPr>
          <m:t>q</m:t>
        </m:r>
        <m:r>
          <m:rPr>
            <m:sty m:val="p"/>
          </m:rPr>
          <w:rPr>
            <w:rFonts w:ascii="Cambria Math" w:hAnsi="Cambria Math"/>
          </w:rPr>
          <m:t>∈</m:t>
        </m:r>
        <m:sSup>
          <m:sSupPr>
            <m:ctrlPr>
              <w:rPr>
                <w:rFonts w:ascii="Cambria Math" w:hAnsi="Cambria Math"/>
                <w:iCs/>
              </w:rPr>
            </m:ctrlPr>
          </m:sSupPr>
          <m:e>
            <m:r>
              <m:rPr>
                <m:scr m:val="double-struck"/>
                <m:sty m:val="p"/>
              </m:rPr>
              <w:rPr>
                <w:rFonts w:ascii="Cambria Math" w:hAnsi="Cambria Math"/>
              </w:rPr>
              <m:t>R</m:t>
            </m:r>
          </m:e>
          <m:sup>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z</m:t>
                </m:r>
              </m:sub>
            </m:sSub>
            <m:r>
              <w:rPr>
                <w:rFonts w:ascii="Cambria Math" w:hAnsi="Cambria Math"/>
              </w:rPr>
              <m:t>×1</m:t>
            </m:r>
          </m:sup>
        </m:sSup>
      </m:oMath>
      <w:r w:rsidR="00C6660E">
        <w:t xml:space="preserve"> </w:t>
      </w:r>
      <w:r w:rsidR="00BA2251">
        <w:t xml:space="preserve">the linear, and </w:t>
      </w:r>
      <m:oMath>
        <m:r>
          <m:rPr>
            <m:sty m:val="p"/>
          </m:rPr>
          <w:rPr>
            <w:rFonts w:ascii="Cambria Math" w:hAnsi="Cambria Math"/>
          </w:rPr>
          <m:t>k</m:t>
        </m:r>
      </m:oMath>
      <w:r w:rsidR="00BA2251">
        <w:t xml:space="preserve"> the scalar </w:t>
      </w:r>
      <w:proofErr w:type="gramStart"/>
      <w:r w:rsidR="00BA2251">
        <w:t>coefficients.</w:t>
      </w:r>
      <w:proofErr w:type="gramEnd"/>
      <w:r w:rsidR="00BA2251">
        <w:t xml:space="preserve"> </w:t>
      </w:r>
    </w:p>
    <w:p w14:paraId="66614BC6" w14:textId="59F20EDE" w:rsidR="004F2BD9" w:rsidRDefault="009B4DA0" w:rsidP="00466A5C">
      <w:pPr>
        <w:pStyle w:val="Els-body-text"/>
        <w:numPr>
          <w:ilvl w:val="0"/>
          <w:numId w:val="20"/>
        </w:numPr>
      </w:pPr>
      <w:r>
        <w:t xml:space="preserve">Minimization is then </w:t>
      </w:r>
      <w:r w:rsidR="00A74C3D">
        <w:t xml:space="preserve">performed within this subspace </w:t>
      </w:r>
      <w:r>
        <w:t xml:space="preserve">such that the </w:t>
      </w:r>
      <w:r w:rsidR="008A1C55">
        <w:t xml:space="preserve">reconstruction remains in the original trust region </w:t>
      </w:r>
      <m:oMath>
        <m:r>
          <m:rPr>
            <m:sty m:val="p"/>
          </m:rPr>
          <w:rPr>
            <w:rFonts w:ascii="Cambria Math" w:hAnsi="Cambria Math"/>
          </w:rPr>
          <m:t>T</m:t>
        </m:r>
        <m:d>
          <m:dPr>
            <m:ctrlPr>
              <w:rPr>
                <w:rFonts w:ascii="Cambria Math" w:hAnsi="Cambria Math"/>
                <w:iCs/>
              </w:rPr>
            </m:ctrlPr>
          </m:dPr>
          <m:e>
            <m:r>
              <m:rPr>
                <m:sty m:val="p"/>
              </m:rPr>
              <w:rPr>
                <w:rFonts w:ascii="Cambria Math" w:hAnsi="Cambria Math"/>
              </w:rPr>
              <m:t>⋅</m:t>
            </m:r>
          </m:e>
        </m:d>
      </m:oMath>
      <w:r w:rsidR="004F2BD9">
        <w:t>:</w:t>
      </w:r>
    </w:p>
    <w:tbl>
      <w:tblPr>
        <w:tblW w:w="7303" w:type="dxa"/>
        <w:tblLook w:val="04A0" w:firstRow="1" w:lastRow="0" w:firstColumn="1" w:lastColumn="0" w:noHBand="0" w:noVBand="1"/>
      </w:tblPr>
      <w:tblGrid>
        <w:gridCol w:w="7303"/>
      </w:tblGrid>
      <w:tr w:rsidR="00451712" w:rsidRPr="00A94774" w14:paraId="48062465" w14:textId="77777777" w:rsidTr="00451712">
        <w:tc>
          <w:tcPr>
            <w:tcW w:w="7303" w:type="dxa"/>
            <w:shd w:val="clear" w:color="auto" w:fill="auto"/>
            <w:vAlign w:val="center"/>
          </w:tcPr>
          <w:tbl>
            <w:tblPr>
              <w:tblW w:w="7087" w:type="dxa"/>
              <w:tblLook w:val="04A0" w:firstRow="1" w:lastRow="0" w:firstColumn="1" w:lastColumn="0" w:noHBand="0" w:noVBand="1"/>
            </w:tblPr>
            <w:tblGrid>
              <w:gridCol w:w="6103"/>
              <w:gridCol w:w="984"/>
            </w:tblGrid>
            <w:tr w:rsidR="00451712" w:rsidRPr="00A94774" w14:paraId="3433FCAB" w14:textId="77777777" w:rsidTr="000A2631">
              <w:trPr>
                <w:trHeight w:val="186"/>
              </w:trPr>
              <w:tc>
                <w:tcPr>
                  <w:tcW w:w="6103" w:type="dxa"/>
                  <w:shd w:val="clear" w:color="auto" w:fill="auto"/>
                  <w:vAlign w:val="center"/>
                </w:tcPr>
                <w:p w14:paraId="4401D257" w14:textId="68FCEF0A" w:rsidR="00451712" w:rsidRPr="00D57B4D" w:rsidRDefault="00777F72" w:rsidP="00EA0831">
                  <w:pPr>
                    <w:pStyle w:val="Els-body-text"/>
                    <w:rPr>
                      <w:rFonts w:ascii="Cambria Math" w:hAnsi="Cambria Math"/>
                      <w:oMath/>
                    </w:rPr>
                  </w:pPr>
                  <m:oMathPara>
                    <m:oMath>
                      <m:limLow>
                        <m:limLowPr>
                          <m:ctrlPr>
                            <w:rPr>
                              <w:rFonts w:ascii="Cambria Math" w:hAnsi="Cambria Math"/>
                              <w:iCs/>
                            </w:rPr>
                          </m:ctrlPr>
                        </m:limLowPr>
                        <m:e>
                          <m:r>
                            <m:rPr>
                              <m:sty m:val="p"/>
                            </m:rPr>
                            <w:rPr>
                              <w:rFonts w:ascii="Cambria Math" w:hAnsi="Cambria Math"/>
                            </w:rPr>
                            <m:t xml:space="preserve">min.  </m:t>
                          </m:r>
                        </m:e>
                        <m:lim>
                          <m:r>
                            <m:rPr>
                              <m:sty m:val="b"/>
                            </m:rPr>
                            <w:rPr>
                              <w:rFonts w:ascii="Cambria Math" w:hAnsi="Cambria Math"/>
                            </w:rPr>
                            <m:t>z</m:t>
                          </m:r>
                        </m:lim>
                      </m:limLow>
                      <m:sSup>
                        <m:sSupPr>
                          <m:ctrlPr>
                            <w:rPr>
                              <w:rFonts w:ascii="Cambria Math" w:hAnsi="Cambria Math"/>
                              <w:b/>
                              <w:bCs/>
                            </w:rPr>
                          </m:ctrlPr>
                        </m:sSupPr>
                        <m:e>
                          <m:r>
                            <m:rPr>
                              <m:sty m:val="b"/>
                            </m:rPr>
                            <w:rPr>
                              <w:rFonts w:ascii="Cambria Math" w:hAnsi="Cambria Math"/>
                            </w:rPr>
                            <m:t>z</m:t>
                          </m:r>
                        </m:e>
                        <m:sup>
                          <m:r>
                            <m:rPr>
                              <m:sty m:val="p"/>
                            </m:rPr>
                            <w:rPr>
                              <w:rFonts w:ascii="Cambria Math" w:hAnsi="Cambria Math"/>
                            </w:rPr>
                            <m:t>T</m:t>
                          </m:r>
                        </m:sup>
                      </m:sSup>
                      <m:r>
                        <m:rPr>
                          <m:sty m:val="p"/>
                        </m:rPr>
                        <w:rPr>
                          <w:rFonts w:ascii="Cambria Math" w:hAnsi="Cambria Math"/>
                        </w:rPr>
                        <m:t>P</m:t>
                      </m:r>
                      <m:r>
                        <m:rPr>
                          <m:sty m:val="b"/>
                        </m:rPr>
                        <w:rPr>
                          <w:rFonts w:ascii="Cambria Math" w:hAnsi="Cambria Math"/>
                        </w:rPr>
                        <m:t>z</m:t>
                      </m:r>
                      <m:r>
                        <m:rPr>
                          <m:sty m:val="p"/>
                        </m:rPr>
                        <w:rPr>
                          <w:rFonts w:ascii="Cambria Math" w:hAnsi="Cambria Math"/>
                        </w:rPr>
                        <m:t>+</m:t>
                      </m:r>
                      <m:sSup>
                        <m:sSupPr>
                          <m:ctrlPr>
                            <w:rPr>
                              <w:rFonts w:ascii="Cambria Math" w:hAnsi="Cambria Math"/>
                            </w:rPr>
                          </m:ctrlPr>
                        </m:sSupPr>
                        <m:e>
                          <m:r>
                            <m:rPr>
                              <m:sty m:val="b"/>
                            </m:rPr>
                            <w:rPr>
                              <w:rFonts w:ascii="Cambria Math" w:hAnsi="Cambria Math"/>
                            </w:rPr>
                            <m:t>q</m:t>
                          </m:r>
                          <m:ctrlPr>
                            <w:rPr>
                              <w:rFonts w:ascii="Cambria Math" w:hAnsi="Cambria Math"/>
                              <w:b/>
                              <w:bCs/>
                            </w:rPr>
                          </m:ctrlPr>
                        </m:e>
                        <m:sup>
                          <m:r>
                            <m:rPr>
                              <m:sty m:val="p"/>
                            </m:rPr>
                            <w:rPr>
                              <w:rFonts w:ascii="Cambria Math" w:hAnsi="Cambria Math"/>
                            </w:rPr>
                            <m:t>T</m:t>
                          </m:r>
                        </m:sup>
                      </m:sSup>
                      <m:r>
                        <m:rPr>
                          <m:sty m:val="b"/>
                        </m:rPr>
                        <w:rPr>
                          <w:rFonts w:ascii="Cambria Math" w:hAnsi="Cambria Math"/>
                        </w:rPr>
                        <m:t>z</m:t>
                      </m:r>
                      <m:r>
                        <m:rPr>
                          <m:sty m:val="p"/>
                        </m:rPr>
                        <w:rPr>
                          <w:rFonts w:ascii="Cambria Math" w:hAnsi="Cambria Math"/>
                        </w:rPr>
                        <m:t>+k   s.t.</m:t>
                      </m:r>
                      <w:bookmarkStart w:id="4" w:name="_Hlk148380223"/>
                      <m:r>
                        <m:rPr>
                          <m:sty m:val="p"/>
                        </m:rPr>
                        <w:rPr>
                          <w:rFonts w:ascii="Cambria Math" w:hAnsi="Cambria Math"/>
                        </w:rPr>
                        <m:t xml:space="preserve">   </m:t>
                      </m:r>
                      <m:sSup>
                        <m:sSupPr>
                          <m:ctrlPr>
                            <w:rPr>
                              <w:rFonts w:ascii="Cambria Math" w:hAnsi="Cambria Math"/>
                              <w:b/>
                              <w:bCs/>
                            </w:rPr>
                          </m:ctrlPr>
                        </m:sSupPr>
                        <m:e>
                          <m:d>
                            <m:dPr>
                              <m:ctrlPr>
                                <w:rPr>
                                  <w:rFonts w:ascii="Cambria Math" w:hAnsi="Cambria Math"/>
                                </w:rPr>
                              </m:ctrlPr>
                            </m:dPr>
                            <m:e>
                              <m:r>
                                <m:rPr>
                                  <m:sty m:val="p"/>
                                </m:rPr>
                                <w:rPr>
                                  <w:rFonts w:ascii="Cambria Math" w:hAnsi="Cambria Math"/>
                                </w:rPr>
                                <m:t>R</m:t>
                              </m:r>
                              <m:r>
                                <m:rPr>
                                  <m:sty m:val="b"/>
                                </m:rPr>
                                <w:rPr>
                                  <w:rFonts w:ascii="Cambria Math" w:hAnsi="Cambria Math"/>
                                </w:rPr>
                                <m:t>z-</m:t>
                              </m:r>
                              <m:sSub>
                                <m:sSubPr>
                                  <m:ctrlPr>
                                    <w:rPr>
                                      <w:rFonts w:ascii="Cambria Math" w:hAnsi="Cambria Math"/>
                                    </w:rPr>
                                  </m:ctrlPr>
                                </m:sSubPr>
                                <m:e>
                                  <m:r>
                                    <m:rPr>
                                      <m:sty m:val="b"/>
                                    </m:rPr>
                                    <w:rPr>
                                      <w:rFonts w:ascii="Cambria Math" w:hAnsi="Cambria Math"/>
                                    </w:rPr>
                                    <m:t>x</m:t>
                                  </m:r>
                                  <m:ctrlPr>
                                    <w:rPr>
                                      <w:rFonts w:ascii="Cambria Math" w:hAnsi="Cambria Math"/>
                                      <w:b/>
                                      <w:bCs/>
                                    </w:rPr>
                                  </m:ctrlPr>
                                </m:e>
                                <m:sub>
                                  <m:r>
                                    <m:rPr>
                                      <m:sty m:val="p"/>
                                    </m:rPr>
                                    <w:rPr>
                                      <w:rFonts w:ascii="Cambria Math" w:hAnsi="Cambria Math"/>
                                    </w:rPr>
                                    <m:t>c</m:t>
                                  </m:r>
                                </m:sub>
                              </m:sSub>
                              <m:ctrlPr>
                                <w:rPr>
                                  <w:rFonts w:ascii="Cambria Math" w:hAnsi="Cambria Math"/>
                                  <w:b/>
                                  <w:bCs/>
                                </w:rPr>
                              </m:ctrlPr>
                            </m:e>
                          </m:d>
                          <m:ctrlPr>
                            <w:rPr>
                              <w:rFonts w:ascii="Cambria Math" w:hAnsi="Cambria Math"/>
                            </w:rPr>
                          </m:ctrlPr>
                        </m:e>
                        <m:sup>
                          <m:r>
                            <m:rPr>
                              <m:sty m:val="p"/>
                            </m:rPr>
                            <w:rPr>
                              <w:rFonts w:ascii="Cambria Math" w:hAnsi="Cambria Math"/>
                            </w:rPr>
                            <m:t>T</m:t>
                          </m:r>
                        </m:sup>
                      </m:sSup>
                      <w:bookmarkEnd w:id="4"/>
                      <m:d>
                        <m:dPr>
                          <m:ctrlPr>
                            <w:rPr>
                              <w:rFonts w:ascii="Cambria Math" w:hAnsi="Cambria Math"/>
                              <w:b/>
                              <w:bCs/>
                              <w:i/>
                            </w:rPr>
                          </m:ctrlPr>
                        </m:dPr>
                        <m:e>
                          <m:r>
                            <m:rPr>
                              <m:sty m:val="p"/>
                            </m:rPr>
                            <w:rPr>
                              <w:rFonts w:ascii="Cambria Math" w:hAnsi="Cambria Math"/>
                            </w:rPr>
                            <m:t>R</m:t>
                          </m:r>
                          <m:r>
                            <m:rPr>
                              <m:sty m:val="b"/>
                            </m:rPr>
                            <w:rPr>
                              <w:rFonts w:ascii="Cambria Math" w:hAnsi="Cambria Math"/>
                            </w:rPr>
                            <m:t>z-</m:t>
                          </m:r>
                          <m:sSub>
                            <m:sSubPr>
                              <m:ctrlPr>
                                <w:rPr>
                                  <w:rFonts w:ascii="Cambria Math" w:hAnsi="Cambria Math"/>
                                </w:rPr>
                              </m:ctrlPr>
                            </m:sSubPr>
                            <m:e>
                              <m:r>
                                <m:rPr>
                                  <m:sty m:val="b"/>
                                </m:rPr>
                                <w:rPr>
                                  <w:rFonts w:ascii="Cambria Math" w:hAnsi="Cambria Math"/>
                                </w:rPr>
                                <m:t>x</m:t>
                              </m:r>
                              <m:ctrlPr>
                                <w:rPr>
                                  <w:rFonts w:ascii="Cambria Math" w:hAnsi="Cambria Math"/>
                                  <w:b/>
                                  <w:bCs/>
                                </w:rPr>
                              </m:ctrlPr>
                            </m:e>
                            <m:sub>
                              <m:r>
                                <m:rPr>
                                  <m:sty m:val="p"/>
                                </m:rPr>
                                <w:rPr>
                                  <w:rFonts w:ascii="Cambria Math" w:hAnsi="Cambria Math"/>
                                </w:rPr>
                                <m:t>c</m:t>
                              </m:r>
                            </m:sub>
                          </m:sSub>
                        </m:e>
                      </m:d>
                      <m:r>
                        <w:rPr>
                          <w:rFonts w:ascii="Cambria Math" w:hAnsi="Cambria Math"/>
                        </w:rPr>
                        <m:t>≤</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2</m:t>
                          </m:r>
                        </m:sup>
                      </m:sSup>
                    </m:oMath>
                  </m:oMathPara>
                </w:p>
              </w:tc>
              <w:tc>
                <w:tcPr>
                  <w:tcW w:w="984" w:type="dxa"/>
                  <w:shd w:val="clear" w:color="auto" w:fill="auto"/>
                  <w:vAlign w:val="center"/>
                </w:tcPr>
                <w:p w14:paraId="14EF1CE3" w14:textId="72316D27" w:rsidR="00451712" w:rsidRPr="00A94774" w:rsidRDefault="00451712" w:rsidP="00EA0831">
                  <w:pPr>
                    <w:pStyle w:val="Els-body-text"/>
                    <w:spacing w:before="120" w:after="120" w:line="264" w:lineRule="auto"/>
                    <w:jc w:val="right"/>
                    <w:rPr>
                      <w:lang w:val="en-GB"/>
                    </w:rPr>
                  </w:pPr>
                  <w:r w:rsidRPr="00A94774">
                    <w:rPr>
                      <w:lang w:val="en-GB"/>
                    </w:rPr>
                    <w:t>(</w:t>
                  </w:r>
                  <w:r w:rsidR="004C70C3">
                    <w:rPr>
                      <w:lang w:val="en-GB"/>
                    </w:rPr>
                    <w:t>4</w:t>
                  </w:r>
                  <w:r w:rsidRPr="00A94774">
                    <w:rPr>
                      <w:lang w:val="en-GB"/>
                    </w:rPr>
                    <w:t>)</w:t>
                  </w:r>
                </w:p>
              </w:tc>
            </w:tr>
          </w:tbl>
          <w:p w14:paraId="063CC3BC" w14:textId="0E68A377" w:rsidR="00451712" w:rsidRPr="00B80569" w:rsidRDefault="00451712" w:rsidP="00987120">
            <w:pPr>
              <w:pStyle w:val="Els-body-text"/>
            </w:pPr>
          </w:p>
        </w:tc>
      </w:tr>
    </w:tbl>
    <w:p w14:paraId="6DB6508B" w14:textId="6CD5A899" w:rsidR="00F9595C" w:rsidRDefault="004F7CEE" w:rsidP="008B1509">
      <w:pPr>
        <w:pStyle w:val="Els-body-text"/>
        <w:ind w:left="360"/>
        <w:rPr>
          <w:iCs/>
        </w:rPr>
      </w:pPr>
      <w:r>
        <w:rPr>
          <w:iCs/>
        </w:rPr>
        <w:t>Since</w:t>
      </w:r>
      <w:r w:rsidR="002A31AE">
        <w:rPr>
          <w:iCs/>
        </w:rPr>
        <w:t xml:space="preserve"> we implement our algorithm within </w:t>
      </w:r>
      <w:r w:rsidR="00873965">
        <w:rPr>
          <w:iCs/>
        </w:rPr>
        <w:t>a</w:t>
      </w:r>
      <w:r w:rsidR="002A31AE">
        <w:rPr>
          <w:iCs/>
        </w:rPr>
        <w:t xml:space="preserve"> convex programming framework, we </w:t>
      </w:r>
      <w:r w:rsidR="008B1509">
        <w:rPr>
          <w:iCs/>
        </w:rPr>
        <w:t xml:space="preserve">          </w:t>
      </w:r>
      <w:r w:rsidR="00466493">
        <w:rPr>
          <w:iCs/>
        </w:rPr>
        <w:t>relax</w:t>
      </w:r>
      <w:r w:rsidR="00A9623A">
        <w:rPr>
          <w:iCs/>
        </w:rPr>
        <w:t xml:space="preserve"> (</w:t>
      </w:r>
      <w:r w:rsidR="00F90436">
        <w:rPr>
          <w:iCs/>
        </w:rPr>
        <w:t>4</w:t>
      </w:r>
      <w:r w:rsidR="00A9623A">
        <w:rPr>
          <w:iCs/>
        </w:rPr>
        <w:t>)</w:t>
      </w:r>
      <w:r w:rsidR="00466493">
        <w:rPr>
          <w:iCs/>
        </w:rPr>
        <w:t xml:space="preserve">, and define a </w:t>
      </w:r>
      <w:r w:rsidR="005A2EC7">
        <w:rPr>
          <w:iCs/>
        </w:rPr>
        <w:t xml:space="preserve">heuristic </w:t>
      </w:r>
      <w:r w:rsidR="009D4183">
        <w:rPr>
          <w:iCs/>
        </w:rPr>
        <w:t>trust region in the lat</w:t>
      </w:r>
      <w:r w:rsidR="005846A9">
        <w:rPr>
          <w:iCs/>
        </w:rPr>
        <w:t>ent space as follows:</w:t>
      </w:r>
    </w:p>
    <w:tbl>
      <w:tblPr>
        <w:tblW w:w="8050" w:type="dxa"/>
        <w:tblLook w:val="04A0" w:firstRow="1" w:lastRow="0" w:firstColumn="1" w:lastColumn="0" w:noHBand="0" w:noVBand="1"/>
      </w:tblPr>
      <w:tblGrid>
        <w:gridCol w:w="6956"/>
        <w:gridCol w:w="1094"/>
      </w:tblGrid>
      <w:tr w:rsidR="00311372" w:rsidRPr="00A94774" w14:paraId="10D96553" w14:textId="77777777" w:rsidTr="00987120">
        <w:tc>
          <w:tcPr>
            <w:tcW w:w="6124" w:type="dxa"/>
            <w:shd w:val="clear" w:color="auto" w:fill="auto"/>
            <w:vAlign w:val="center"/>
          </w:tcPr>
          <w:p w14:paraId="27AE50E8" w14:textId="2F8B837E" w:rsidR="00311372" w:rsidRPr="00B80569" w:rsidRDefault="00777F72" w:rsidP="00987120">
            <w:pPr>
              <w:pStyle w:val="Els-body-text"/>
            </w:pPr>
            <m:oMathPara>
              <m:oMath>
                <m:limLow>
                  <m:limLowPr>
                    <m:ctrlPr>
                      <w:rPr>
                        <w:rFonts w:ascii="Cambria Math" w:hAnsi="Cambria Math"/>
                        <w:iCs/>
                      </w:rPr>
                    </m:ctrlPr>
                  </m:limLowPr>
                  <m:e>
                    <m:r>
                      <m:rPr>
                        <m:sty m:val="p"/>
                      </m:rPr>
                      <w:rPr>
                        <w:rFonts w:ascii="Cambria Math" w:hAnsi="Cambria Math"/>
                      </w:rPr>
                      <m:t xml:space="preserve">min.  </m:t>
                    </m:r>
                  </m:e>
                  <m:lim>
                    <m:r>
                      <m:rPr>
                        <m:sty m:val="b"/>
                      </m:rPr>
                      <w:rPr>
                        <w:rFonts w:ascii="Cambria Math" w:hAnsi="Cambria Math"/>
                      </w:rPr>
                      <m:t>z</m:t>
                    </m:r>
                  </m:lim>
                </m:limLow>
                <m:sSup>
                  <m:sSupPr>
                    <m:ctrlPr>
                      <w:rPr>
                        <w:rFonts w:ascii="Cambria Math" w:hAnsi="Cambria Math"/>
                        <w:b/>
                        <w:bCs/>
                      </w:rPr>
                    </m:ctrlPr>
                  </m:sSupPr>
                  <m:e>
                    <m:r>
                      <m:rPr>
                        <m:sty m:val="b"/>
                      </m:rPr>
                      <w:rPr>
                        <w:rFonts w:ascii="Cambria Math" w:hAnsi="Cambria Math"/>
                      </w:rPr>
                      <m:t>z</m:t>
                    </m:r>
                  </m:e>
                  <m:sup>
                    <m:r>
                      <m:rPr>
                        <m:sty m:val="p"/>
                      </m:rPr>
                      <w:rPr>
                        <w:rFonts w:ascii="Cambria Math" w:hAnsi="Cambria Math"/>
                      </w:rPr>
                      <m:t>T</m:t>
                    </m:r>
                  </m:sup>
                </m:sSup>
                <m:r>
                  <m:rPr>
                    <m:sty m:val="p"/>
                  </m:rPr>
                  <w:rPr>
                    <w:rFonts w:ascii="Cambria Math" w:hAnsi="Cambria Math"/>
                  </w:rPr>
                  <m:t>P</m:t>
                </m:r>
                <m:r>
                  <m:rPr>
                    <m:sty m:val="b"/>
                  </m:rPr>
                  <w:rPr>
                    <w:rFonts w:ascii="Cambria Math" w:hAnsi="Cambria Math"/>
                  </w:rPr>
                  <m:t>z</m:t>
                </m:r>
                <m:r>
                  <m:rPr>
                    <m:sty m:val="p"/>
                  </m:rPr>
                  <w:rPr>
                    <w:rFonts w:ascii="Cambria Math" w:hAnsi="Cambria Math"/>
                  </w:rPr>
                  <m:t>+</m:t>
                </m:r>
                <m:sSup>
                  <m:sSupPr>
                    <m:ctrlPr>
                      <w:rPr>
                        <w:rFonts w:ascii="Cambria Math" w:hAnsi="Cambria Math"/>
                      </w:rPr>
                    </m:ctrlPr>
                  </m:sSupPr>
                  <m:e>
                    <m:r>
                      <m:rPr>
                        <m:sty m:val="b"/>
                      </m:rPr>
                      <w:rPr>
                        <w:rFonts w:ascii="Cambria Math" w:hAnsi="Cambria Math"/>
                      </w:rPr>
                      <m:t>q</m:t>
                    </m:r>
                    <m:ctrlPr>
                      <w:rPr>
                        <w:rFonts w:ascii="Cambria Math" w:hAnsi="Cambria Math"/>
                        <w:b/>
                        <w:bCs/>
                      </w:rPr>
                    </m:ctrlPr>
                  </m:e>
                  <m:sup>
                    <m:r>
                      <m:rPr>
                        <m:sty m:val="p"/>
                      </m:rPr>
                      <w:rPr>
                        <w:rFonts w:ascii="Cambria Math" w:hAnsi="Cambria Math"/>
                      </w:rPr>
                      <m:t>T</m:t>
                    </m:r>
                  </m:sup>
                </m:sSup>
                <m:r>
                  <m:rPr>
                    <m:sty m:val="b"/>
                  </m:rPr>
                  <w:rPr>
                    <w:rFonts w:ascii="Cambria Math" w:hAnsi="Cambria Math"/>
                  </w:rPr>
                  <m:t>z</m:t>
                </m:r>
                <m:r>
                  <m:rPr>
                    <m:sty m:val="p"/>
                  </m:rPr>
                  <w:rPr>
                    <w:rFonts w:ascii="Cambria Math" w:hAnsi="Cambria Math"/>
                  </w:rPr>
                  <m:t xml:space="preserve">+k   s.t.   </m:t>
                </m:r>
                <m:sSup>
                  <m:sSupPr>
                    <m:ctrlPr>
                      <w:rPr>
                        <w:rFonts w:ascii="Cambria Math" w:hAnsi="Cambria Math"/>
                        <w:b/>
                        <w:bCs/>
                      </w:rPr>
                    </m:ctrlPr>
                  </m:sSupPr>
                  <m:e>
                    <m:d>
                      <m:dPr>
                        <m:ctrlPr>
                          <w:rPr>
                            <w:rFonts w:ascii="Cambria Math" w:hAnsi="Cambria Math"/>
                          </w:rPr>
                        </m:ctrlPr>
                      </m:dPr>
                      <m:e>
                        <m:r>
                          <m:rPr>
                            <m:sty m:val="b"/>
                          </m:rPr>
                          <w:rPr>
                            <w:rFonts w:ascii="Cambria Math" w:hAnsi="Cambria Math"/>
                          </w:rPr>
                          <m:t>z-</m:t>
                        </m:r>
                        <m:sSub>
                          <m:sSubPr>
                            <m:ctrlPr>
                              <w:rPr>
                                <w:rFonts w:ascii="Cambria Math" w:hAnsi="Cambria Math"/>
                              </w:rPr>
                            </m:ctrlPr>
                          </m:sSubPr>
                          <m:e>
                            <m:r>
                              <m:rPr>
                                <m:sty m:val="b"/>
                              </m:rPr>
                              <w:rPr>
                                <w:rFonts w:ascii="Cambria Math" w:hAnsi="Cambria Math"/>
                              </w:rPr>
                              <m:t>z</m:t>
                            </m:r>
                            <m:ctrlPr>
                              <w:rPr>
                                <w:rFonts w:ascii="Cambria Math" w:hAnsi="Cambria Math"/>
                                <w:b/>
                                <w:bCs/>
                              </w:rPr>
                            </m:ctrlPr>
                          </m:e>
                          <m:sub>
                            <m:r>
                              <m:rPr>
                                <m:sty m:val="p"/>
                              </m:rPr>
                              <w:rPr>
                                <w:rFonts w:ascii="Cambria Math" w:hAnsi="Cambria Math"/>
                              </w:rPr>
                              <m:t>c</m:t>
                            </m:r>
                          </m:sub>
                        </m:sSub>
                        <m:ctrlPr>
                          <w:rPr>
                            <w:rFonts w:ascii="Cambria Math" w:hAnsi="Cambria Math"/>
                            <w:b/>
                            <w:bCs/>
                          </w:rPr>
                        </m:ctrlPr>
                      </m:e>
                    </m:d>
                    <m:ctrlPr>
                      <w:rPr>
                        <w:rFonts w:ascii="Cambria Math" w:hAnsi="Cambria Math"/>
                      </w:rPr>
                    </m:ctrlPr>
                  </m:e>
                  <m:sup>
                    <m:r>
                      <m:rPr>
                        <m:sty m:val="p"/>
                      </m:rPr>
                      <w:rPr>
                        <w:rFonts w:ascii="Cambria Math" w:hAnsi="Cambria Math"/>
                      </w:rPr>
                      <m:t>T</m:t>
                    </m:r>
                  </m:sup>
                </m:sSup>
                <m:d>
                  <m:dPr>
                    <m:ctrlPr>
                      <w:rPr>
                        <w:rFonts w:ascii="Cambria Math" w:hAnsi="Cambria Math"/>
                        <w:b/>
                        <w:bCs/>
                        <w:i/>
                      </w:rPr>
                    </m:ctrlPr>
                  </m:dPr>
                  <m:e>
                    <m:r>
                      <m:rPr>
                        <m:sty m:val="b"/>
                      </m:rPr>
                      <w:rPr>
                        <w:rFonts w:ascii="Cambria Math" w:hAnsi="Cambria Math"/>
                      </w:rPr>
                      <m:t>z-</m:t>
                    </m:r>
                    <m:sSub>
                      <m:sSubPr>
                        <m:ctrlPr>
                          <w:rPr>
                            <w:rFonts w:ascii="Cambria Math" w:hAnsi="Cambria Math"/>
                          </w:rPr>
                        </m:ctrlPr>
                      </m:sSubPr>
                      <m:e>
                        <m:r>
                          <m:rPr>
                            <m:sty m:val="b"/>
                          </m:rPr>
                          <w:rPr>
                            <w:rFonts w:ascii="Cambria Math" w:hAnsi="Cambria Math"/>
                          </w:rPr>
                          <m:t>z</m:t>
                        </m:r>
                        <m:ctrlPr>
                          <w:rPr>
                            <w:rFonts w:ascii="Cambria Math" w:hAnsi="Cambria Math"/>
                            <w:b/>
                            <w:bCs/>
                          </w:rPr>
                        </m:ctrlPr>
                      </m:e>
                      <m:sub>
                        <m:r>
                          <m:rPr>
                            <m:sty m:val="p"/>
                          </m:rPr>
                          <w:rPr>
                            <w:rFonts w:ascii="Cambria Math" w:hAnsi="Cambria Math"/>
                          </w:rPr>
                          <m:t>c</m:t>
                        </m:r>
                      </m:sub>
                    </m:sSub>
                  </m:e>
                </m:d>
                <m:r>
                  <w:rPr>
                    <w:rFonts w:ascii="Cambria Math" w:hAnsi="Cambria Math"/>
                  </w:rPr>
                  <m:t>≤</m:t>
                </m:r>
                <m:sSup>
                  <m:sSupPr>
                    <m:ctrlPr>
                      <w:rPr>
                        <w:rFonts w:ascii="Cambria Math" w:hAnsi="Cambria Math"/>
                        <w:iCs/>
                      </w:rPr>
                    </m:ctrlPr>
                  </m:sSupPr>
                  <m:e>
                    <m:r>
                      <w:rPr>
                        <w:rFonts w:ascii="Cambria Math" w:hAnsi="Cambria Math"/>
                      </w:rPr>
                      <m:t> </m:t>
                    </m:r>
                    <m:acc>
                      <m:accPr>
                        <m:ctrlPr>
                          <w:rPr>
                            <w:rFonts w:ascii="Cambria Math" w:hAnsi="Cambria Math"/>
                            <w:i/>
                            <w:iCs/>
                          </w:rPr>
                        </m:ctrlPr>
                      </m:accPr>
                      <m:e>
                        <m:r>
                          <w:rPr>
                            <w:rFonts w:ascii="Cambria Math" w:hAnsi="Cambria Math"/>
                          </w:rPr>
                          <m:t>r</m:t>
                        </m:r>
                      </m:e>
                    </m:acc>
                    <m:r>
                      <w:rPr>
                        <w:rFonts w:ascii="Cambria Math" w:hAnsi="Cambria Math"/>
                      </w:rPr>
                      <m:t> </m:t>
                    </m:r>
                  </m:e>
                  <m:sup>
                    <m:r>
                      <m:rPr>
                        <m:sty m:val="p"/>
                      </m:rPr>
                      <w:rPr>
                        <w:rFonts w:ascii="Cambria Math" w:hAnsi="Cambria Math"/>
                      </w:rPr>
                      <m:t>2</m:t>
                    </m:r>
                  </m:sup>
                </m:sSup>
              </m:oMath>
            </m:oMathPara>
          </w:p>
        </w:tc>
        <w:tc>
          <w:tcPr>
            <w:tcW w:w="963" w:type="dxa"/>
            <w:shd w:val="clear" w:color="auto" w:fill="auto"/>
            <w:vAlign w:val="center"/>
          </w:tcPr>
          <w:p w14:paraId="65628D73" w14:textId="526CEDF2" w:rsidR="00311372" w:rsidRPr="00A94774" w:rsidRDefault="00311372" w:rsidP="00987120">
            <w:pPr>
              <w:pStyle w:val="Els-body-text"/>
              <w:spacing w:before="120" w:after="120" w:line="264" w:lineRule="auto"/>
              <w:rPr>
                <w:lang w:val="en-GB"/>
              </w:rPr>
            </w:pPr>
            <w:r w:rsidRPr="00A94774">
              <w:rPr>
                <w:lang w:val="en-GB"/>
              </w:rPr>
              <w:t>(</w:t>
            </w:r>
            <w:r w:rsidR="00E06B5D">
              <w:rPr>
                <w:lang w:val="en-GB"/>
              </w:rPr>
              <w:t>5</w:t>
            </w:r>
            <w:r w:rsidRPr="00A94774">
              <w:rPr>
                <w:lang w:val="en-GB"/>
              </w:rPr>
              <w:t>)</w:t>
            </w:r>
          </w:p>
        </w:tc>
      </w:tr>
    </w:tbl>
    <w:p w14:paraId="04D3654B" w14:textId="55824DF1" w:rsidR="00920C1D" w:rsidRDefault="00641B7D" w:rsidP="008B1509">
      <w:pPr>
        <w:pStyle w:val="Els-body-text"/>
        <w:ind w:left="360"/>
      </w:pPr>
      <w:r>
        <w:t xml:space="preserve">where </w:t>
      </w:r>
      <m:oMath>
        <m:r>
          <w:rPr>
            <w:rFonts w:ascii="Cambria Math" w:hAnsi="Cambria Math"/>
          </w:rPr>
          <m:t> </m:t>
        </m:r>
        <m:acc>
          <m:accPr>
            <m:ctrlPr>
              <w:rPr>
                <w:rFonts w:ascii="Cambria Math" w:hAnsi="Cambria Math"/>
                <w:i/>
                <w:iCs/>
              </w:rPr>
            </m:ctrlPr>
          </m:accPr>
          <m:e>
            <m:r>
              <w:rPr>
                <w:rFonts w:ascii="Cambria Math" w:hAnsi="Cambria Math"/>
              </w:rPr>
              <m:t>r</m:t>
            </m:r>
          </m:e>
        </m:acc>
      </m:oMath>
      <w:r w:rsidR="009049E8">
        <w:rPr>
          <w:iCs/>
        </w:rPr>
        <w:t xml:space="preserve">= </w:t>
      </w:r>
      <m:oMath>
        <m:limLow>
          <m:limLowPr>
            <m:ctrlPr>
              <w:rPr>
                <w:rFonts w:ascii="Cambria Math" w:hAnsi="Cambria Math"/>
              </w:rPr>
            </m:ctrlPr>
          </m:limLowPr>
          <m:e>
            <m:r>
              <m:rPr>
                <m:sty m:val="p"/>
              </m:rPr>
              <w:rPr>
                <w:rFonts w:ascii="Cambria Math" w:hAnsi="Cambria Math"/>
              </w:rPr>
              <m:t xml:space="preserve">max.  </m:t>
            </m:r>
          </m:e>
          <m:lim>
            <m:r>
              <m:rPr>
                <m:sty m:val="b"/>
              </m:rPr>
              <w:rPr>
                <w:rFonts w:ascii="Cambria Math" w:hAnsi="Cambria Math"/>
              </w:rPr>
              <m:t>z</m:t>
            </m:r>
            <m:r>
              <m:rPr>
                <m:sty m:val="bi"/>
              </m:rPr>
              <w:rPr>
                <w:rFonts w:ascii="Cambria Math" w:hAnsi="Cambria Math"/>
              </w:rPr>
              <m:t>∈</m:t>
            </m:r>
            <m:sSub>
              <m:sSubPr>
                <m:ctrlPr>
                  <w:rPr>
                    <w:rFonts w:ascii="Cambria Math" w:hAnsi="Cambria Math"/>
                    <w:b/>
                    <w:bCs/>
                  </w:rPr>
                </m:ctrlPr>
              </m:sSubPr>
              <m:e>
                <m:r>
                  <m:rPr>
                    <m:sty m:val="b"/>
                  </m:rPr>
                  <w:rPr>
                    <w:rFonts w:ascii="Cambria Math" w:hAnsi="Cambria Math"/>
                  </w:rPr>
                  <m:t>{z</m:t>
                </m:r>
              </m:e>
              <m:sub>
                <m:r>
                  <m:rPr>
                    <m:sty m:val="p"/>
                  </m:rPr>
                  <w:rPr>
                    <w:rFonts w:ascii="Cambria Math" w:hAnsi="Cambria Math"/>
                  </w:rPr>
                  <m:t>1</m:t>
                </m:r>
              </m:sub>
            </m:sSub>
            <m:r>
              <m:rPr>
                <m:sty m:val="b"/>
              </m:rPr>
              <w:rPr>
                <w:rFonts w:ascii="Cambria Math" w:hAnsi="Cambria Math"/>
              </w:rPr>
              <m:t>,…,</m:t>
            </m:r>
            <m:sSub>
              <m:sSubPr>
                <m:ctrlPr>
                  <w:rPr>
                    <w:rFonts w:ascii="Cambria Math" w:hAnsi="Cambria Math"/>
                    <w:b/>
                    <w:bCs/>
                  </w:rPr>
                </m:ctrlPr>
              </m:sSubPr>
              <m:e>
                <m:r>
                  <m:rPr>
                    <m:sty m:val="b"/>
                  </m:rPr>
                  <w:rPr>
                    <w:rFonts w:ascii="Cambria Math" w:hAnsi="Cambria Math"/>
                  </w:rPr>
                  <m:t>z</m:t>
                </m:r>
              </m:e>
              <m: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s</m:t>
                    </m:r>
                  </m:sub>
                </m:sSub>
              </m:sub>
            </m:sSub>
            <m:r>
              <m:rPr>
                <m:sty m:val="bi"/>
              </m:rPr>
              <w:rPr>
                <w:rFonts w:ascii="Cambria Math" w:hAnsi="Cambria Math"/>
              </w:rPr>
              <m:t>}</m:t>
            </m:r>
          </m:lim>
        </m:limLow>
        <m:sSup>
          <m:sSupPr>
            <m:ctrlPr>
              <w:rPr>
                <w:rFonts w:ascii="Cambria Math" w:hAnsi="Cambria Math"/>
                <w:i/>
              </w:rPr>
            </m:ctrlPr>
          </m:sSupPr>
          <m:e>
            <m:d>
              <m:dPr>
                <m:ctrlPr>
                  <w:rPr>
                    <w:rFonts w:ascii="Cambria Math" w:hAnsi="Cambria Math"/>
                    <w:i/>
                  </w:rPr>
                </m:ctrlPr>
              </m:dPr>
              <m:e>
                <m:r>
                  <m:rPr>
                    <m:sty m:val="b"/>
                  </m:rPr>
                  <w:rPr>
                    <w:rFonts w:ascii="Cambria Math" w:hAnsi="Cambria Math"/>
                  </w:rPr>
                  <m:t>z</m:t>
                </m:r>
                <m:r>
                  <m:rPr>
                    <m:sty m:val="p"/>
                  </m:rPr>
                  <w:rPr>
                    <w:rFonts w:ascii="Cambria Math" w:hAnsi="Cambria Math"/>
                  </w:rPr>
                  <m:t>-</m:t>
                </m:r>
                <m:sSub>
                  <m:sSubPr>
                    <m:ctrlPr>
                      <w:rPr>
                        <w:rFonts w:ascii="Cambria Math" w:hAnsi="Cambria Math"/>
                        <w:iCs/>
                      </w:rPr>
                    </m:ctrlPr>
                  </m:sSubPr>
                  <m:e>
                    <m:r>
                      <m:rPr>
                        <m:sty m:val="b"/>
                      </m:rPr>
                      <w:rPr>
                        <w:rFonts w:ascii="Cambria Math" w:hAnsi="Cambria Math"/>
                      </w:rPr>
                      <m:t>z</m:t>
                    </m:r>
                  </m:e>
                  <m:sub>
                    <m:r>
                      <m:rPr>
                        <m:sty m:val="p"/>
                      </m:rPr>
                      <w:rPr>
                        <w:rFonts w:ascii="Cambria Math" w:hAnsi="Cambria Math"/>
                      </w:rPr>
                      <m:t>c</m:t>
                    </m:r>
                  </m:sub>
                </m:sSub>
              </m:e>
            </m:d>
          </m:e>
          <m:sup>
            <m:r>
              <w:rPr>
                <w:rFonts w:ascii="Cambria Math" w:hAnsi="Cambria Math"/>
              </w:rPr>
              <m:t>T</m:t>
            </m:r>
          </m:sup>
        </m:sSup>
        <m:d>
          <m:dPr>
            <m:ctrlPr>
              <w:rPr>
                <w:rFonts w:ascii="Cambria Math" w:hAnsi="Cambria Math"/>
                <w:i/>
              </w:rPr>
            </m:ctrlPr>
          </m:dPr>
          <m:e>
            <m:r>
              <m:rPr>
                <m:sty m:val="b"/>
              </m:rPr>
              <w:rPr>
                <w:rFonts w:ascii="Cambria Math" w:hAnsi="Cambria Math"/>
              </w:rPr>
              <m:t>z</m:t>
            </m:r>
            <m:r>
              <m:rPr>
                <m:sty m:val="p"/>
              </m:rPr>
              <w:rPr>
                <w:rFonts w:ascii="Cambria Math" w:hAnsi="Cambria Math"/>
              </w:rPr>
              <m:t>-</m:t>
            </m:r>
            <m:sSub>
              <m:sSubPr>
                <m:ctrlPr>
                  <w:rPr>
                    <w:rFonts w:ascii="Cambria Math" w:hAnsi="Cambria Math"/>
                    <w:iCs/>
                  </w:rPr>
                </m:ctrlPr>
              </m:sSubPr>
              <m:e>
                <m:r>
                  <m:rPr>
                    <m:sty m:val="b"/>
                  </m:rPr>
                  <w:rPr>
                    <w:rFonts w:ascii="Cambria Math" w:hAnsi="Cambria Math"/>
                  </w:rPr>
                  <m:t>z</m:t>
                </m:r>
              </m:e>
              <m:sub>
                <m:r>
                  <m:rPr>
                    <m:sty m:val="p"/>
                  </m:rPr>
                  <w:rPr>
                    <w:rFonts w:ascii="Cambria Math" w:hAnsi="Cambria Math"/>
                  </w:rPr>
                  <m:t>c</m:t>
                </m:r>
              </m:sub>
            </m:sSub>
          </m:e>
        </m:d>
      </m:oMath>
      <w:r w:rsidR="009049E8">
        <w:rPr>
          <w:iCs/>
        </w:rPr>
        <w:t xml:space="preserve"> </w:t>
      </w:r>
      <w:r w:rsidR="00D526C7">
        <w:t xml:space="preserve"> is the </w:t>
      </w:r>
      <w:r w:rsidR="00810A68">
        <w:t xml:space="preserve">furthest </w:t>
      </w:r>
      <w:r w:rsidR="00D526C7">
        <w:t xml:space="preserve">distance </w:t>
      </w:r>
      <w:r w:rsidR="005A2EC7">
        <w:t>in the embedding space between</w:t>
      </w:r>
      <w:r w:rsidR="00810A68">
        <w:t xml:space="preserve"> the </w:t>
      </w:r>
      <w:r w:rsidR="00054685">
        <w:t>TR</w:t>
      </w:r>
      <w:r w:rsidR="00810A68">
        <w:t xml:space="preserve"> center and all samples</w:t>
      </w:r>
      <w:r w:rsidR="00F00773">
        <w:t xml:space="preserve"> within</w:t>
      </w:r>
      <w:r w:rsidR="00810A68">
        <w:t>.</w:t>
      </w:r>
      <w:r w:rsidR="00340E8F">
        <w:t xml:space="preserve"> </w:t>
      </w:r>
    </w:p>
    <w:p w14:paraId="6B47C14C" w14:textId="3CCFC75E" w:rsidR="00447817" w:rsidRDefault="00340E8F" w:rsidP="00920C1D">
      <w:pPr>
        <w:pStyle w:val="Els-body-text"/>
        <w:numPr>
          <w:ilvl w:val="0"/>
          <w:numId w:val="20"/>
        </w:numPr>
      </w:pPr>
      <w:r>
        <w:t xml:space="preserve">We then evaluate the suggested minimization candidate </w:t>
      </w:r>
      <w:r w:rsidR="00D31D3A">
        <w:t xml:space="preserve">of </w:t>
      </w:r>
      <w:r>
        <w:t>(</w:t>
      </w:r>
      <w:r w:rsidR="00CA6B1B">
        <w:t>5)</w:t>
      </w:r>
      <w:r>
        <w:t xml:space="preserve"> after reconstruction to the original space</w:t>
      </w:r>
      <w:r w:rsidR="0055330F">
        <w:t xml:space="preserve">, and </w:t>
      </w:r>
      <w:r w:rsidR="007024A1">
        <w:t>go to</w:t>
      </w:r>
      <w:r w:rsidR="0055330F">
        <w:t xml:space="preserve"> step 1</w:t>
      </w:r>
      <w:r w:rsidR="00AB34EE">
        <w:t>)</w:t>
      </w:r>
      <w:r w:rsidR="0055330F">
        <w:t xml:space="preserve"> if the termination criteria are not met.</w:t>
      </w:r>
    </w:p>
    <w:p w14:paraId="6008C025" w14:textId="4B78384E" w:rsidR="0015075F" w:rsidRDefault="00DE3C8B" w:rsidP="00E60AB9">
      <w:pPr>
        <w:pStyle w:val="Els-body-text"/>
      </w:pPr>
      <w:r w:rsidRPr="00DE3C8B">
        <w:t xml:space="preserve">For a given latent dimensionality, if we were to use linear, instead of quadratic surrogates in the latent space, PLS would give the optimal embedding. In practice, we find that PLS works well even in combination with quadratic surrogates. The intuition behind this is that the black-box function should display increasingly linear </w:t>
      </w:r>
      <w:proofErr w:type="spellStart"/>
      <w:r w:rsidRPr="00DE3C8B">
        <w:t>behaviour</w:t>
      </w:r>
      <w:proofErr w:type="spellEnd"/>
      <w:r w:rsidRPr="00DE3C8B">
        <w:t xml:space="preserve"> as the trust region decreases</w:t>
      </w:r>
      <w:r w:rsidR="00A74C3D">
        <w:t>.</w:t>
      </w:r>
      <w:r w:rsidR="00B25D5D">
        <w:t xml:space="preserve"> Next, we describe the case studies </w:t>
      </w:r>
      <w:r w:rsidR="00590B9C">
        <w:t>used for benchmarking.</w:t>
      </w:r>
    </w:p>
    <w:p w14:paraId="32F2E6D3" w14:textId="5DF62D41" w:rsidR="0015198C" w:rsidRDefault="0015198C" w:rsidP="0015198C">
      <w:pPr>
        <w:pStyle w:val="Els-1storder-head"/>
      </w:pPr>
      <w:r>
        <w:t>Case studies</w:t>
      </w:r>
    </w:p>
    <w:p w14:paraId="708895A0" w14:textId="24769ACC" w:rsidR="0069608A" w:rsidRPr="0015075F" w:rsidRDefault="00E01525" w:rsidP="0069608A">
      <w:pPr>
        <w:pStyle w:val="Els-2ndorder-head"/>
        <w:spacing w:after="120"/>
        <w:rPr>
          <w:lang w:val="en-GB"/>
        </w:rPr>
      </w:pPr>
      <w:r>
        <w:rPr>
          <w:lang w:val="en-GB"/>
        </w:rPr>
        <w:t xml:space="preserve">High-dimensional </w:t>
      </w:r>
      <w:proofErr w:type="spellStart"/>
      <w:r>
        <w:rPr>
          <w:lang w:val="en-GB"/>
        </w:rPr>
        <w:t>Rosenbrock</w:t>
      </w:r>
      <w:proofErr w:type="spellEnd"/>
      <w:r>
        <w:rPr>
          <w:lang w:val="en-GB"/>
        </w:rPr>
        <w:t xml:space="preserve"> with low effective dimensionality</w:t>
      </w:r>
    </w:p>
    <w:p w14:paraId="505015C7" w14:textId="1E8103D4" w:rsidR="00A73BA7" w:rsidRDefault="00A211F5" w:rsidP="00AE286A">
      <w:pPr>
        <w:pStyle w:val="Els-body-text"/>
      </w:pPr>
      <w:r>
        <w:rPr>
          <w:lang w:val="en-GB"/>
        </w:rPr>
        <w:t xml:space="preserve">We </w:t>
      </w:r>
      <w:r w:rsidR="00402211">
        <w:rPr>
          <w:lang w:val="en-GB"/>
        </w:rPr>
        <w:t xml:space="preserve">first </w:t>
      </w:r>
      <w:r>
        <w:rPr>
          <w:lang w:val="en-GB"/>
        </w:rPr>
        <w:t xml:space="preserve">define a synthetic high-dimensional </w:t>
      </w:r>
      <w:proofErr w:type="spellStart"/>
      <w:r w:rsidR="00BD4B96">
        <w:rPr>
          <w:lang w:val="en-GB"/>
        </w:rPr>
        <w:t>Rosenbrock</w:t>
      </w:r>
      <w:proofErr w:type="spellEnd"/>
      <w:r w:rsidR="00694047">
        <w:rPr>
          <w:lang w:val="en-GB"/>
        </w:rPr>
        <w:t xml:space="preserve"> </w:t>
      </w:r>
      <w:r w:rsidR="00AD4006">
        <w:rPr>
          <w:lang w:val="en-GB"/>
        </w:rPr>
        <w:t xml:space="preserve">function </w:t>
      </w:r>
      <w:r w:rsidR="00694047">
        <w:rPr>
          <w:lang w:val="en-GB"/>
        </w:rPr>
        <w:t>with a known linear embedding</w:t>
      </w:r>
      <w:r w:rsidR="002D113C">
        <w:rPr>
          <w:lang w:val="en-GB"/>
        </w:rPr>
        <w:t xml:space="preserve"> dimensionality</w:t>
      </w:r>
      <w:r w:rsidR="00BD4B96">
        <w:rPr>
          <w:lang w:val="en-GB"/>
        </w:rPr>
        <w:t xml:space="preserve"> similar to </w:t>
      </w:r>
      <w:r w:rsidR="00817C5E">
        <w:rPr>
          <w:lang w:val="en-GB"/>
        </w:rPr>
        <w:t>(Wang et al., 20</w:t>
      </w:r>
      <w:r w:rsidR="00967C19">
        <w:rPr>
          <w:lang w:val="en-GB"/>
        </w:rPr>
        <w:t>16</w:t>
      </w:r>
      <w:r w:rsidR="00817C5E">
        <w:rPr>
          <w:lang w:val="en-GB"/>
        </w:rPr>
        <w:t>)</w:t>
      </w:r>
      <w:r w:rsidR="00AE286A">
        <w:rPr>
          <w:lang w:val="en-GB"/>
        </w:rPr>
        <w:t xml:space="preserve"> with the difference that we</w:t>
      </w:r>
      <w:r w:rsidR="002620AD">
        <w:rPr>
          <w:bCs/>
        </w:rPr>
        <w:t xml:space="preserve"> </w:t>
      </w:r>
      <w:r w:rsidR="00AE286A">
        <w:rPr>
          <w:bCs/>
        </w:rPr>
        <w:t>mix up the</w:t>
      </w:r>
      <w:r w:rsidR="003C377C">
        <w:t xml:space="preserve"> </w:t>
      </w:r>
      <w:r w:rsidR="00AE286A">
        <w:t xml:space="preserve">informative and uninformative inputs </w:t>
      </w:r>
      <w:r w:rsidR="00B618BA">
        <w:t xml:space="preserve">using </w:t>
      </w:r>
      <w:r w:rsidR="00AE286A">
        <w:t xml:space="preserve">an </w:t>
      </w:r>
      <w:r w:rsidR="003C377C">
        <w:t xml:space="preserve">orthogonal Gaussian matrix </w:t>
      </w:r>
      <m:oMath>
        <m:r>
          <m:rPr>
            <m:sty m:val="p"/>
          </m:rPr>
          <w:rPr>
            <w:rFonts w:ascii="Cambria Math" w:hAnsi="Cambria Math"/>
          </w:rPr>
          <m:t>G∈</m:t>
        </m:r>
        <m:sSup>
          <m:sSupPr>
            <m:ctrlPr>
              <w:rPr>
                <w:rFonts w:ascii="Cambria Math" w:hAnsi="Cambria Math"/>
                <w:iCs/>
              </w:rPr>
            </m:ctrlPr>
          </m:sSupPr>
          <m:e>
            <m:r>
              <m:rPr>
                <m:scr m:val="double-struck"/>
                <m:sty m:val="p"/>
              </m:rPr>
              <w:rPr>
                <w:rFonts w:ascii="Cambria Math" w:hAnsi="Cambria Math"/>
              </w:rPr>
              <m:t>R</m:t>
            </m:r>
          </m:e>
          <m:sup>
            <m:sSub>
              <m:sSubPr>
                <m:ctrlPr>
                  <w:rPr>
                    <w:rFonts w:ascii="Cambria Math" w:hAnsi="Cambria Math"/>
                    <w:iCs/>
                  </w:rPr>
                </m:ctrlPr>
              </m:sSubPr>
              <m:e>
                <m:r>
                  <m:rPr>
                    <m:sty m:val="p"/>
                  </m:rPr>
                  <w:rPr>
                    <w:rFonts w:ascii="Cambria Math" w:hAnsi="Cambria Math"/>
                  </w:rPr>
                  <m:t>n</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h</m:t>
                </m:r>
              </m:sub>
            </m:sSub>
          </m:sup>
        </m:sSup>
      </m:oMath>
      <w:r w:rsidR="00AE286A">
        <w:rPr>
          <w:iCs/>
        </w:rPr>
        <w:t xml:space="preserve"> to make all dimensions informative.</w:t>
      </w:r>
      <w:r w:rsidR="00AE286A" w:rsidRPr="00AE286A">
        <w:rPr>
          <w:bCs/>
        </w:rPr>
        <w:t xml:space="preserve"> </w:t>
      </w:r>
      <w:r w:rsidR="00AE286A" w:rsidRPr="00512D03">
        <w:rPr>
          <w:bCs/>
        </w:rPr>
        <w:t>This</w:t>
      </w:r>
      <w:r w:rsidR="00AE286A">
        <w:rPr>
          <w:b/>
        </w:rPr>
        <w:t xml:space="preserve"> </w:t>
      </w:r>
      <w:r w:rsidR="00AE286A">
        <w:rPr>
          <w:lang w:val="en-GB"/>
        </w:rPr>
        <w:t xml:space="preserve">allows </w:t>
      </w:r>
      <w:r w:rsidR="00AE286A">
        <w:t>us to</w:t>
      </w:r>
      <w:r w:rsidR="00AE286A" w:rsidRPr="009F77C3">
        <w:t xml:space="preserve"> control the original </w:t>
      </w:r>
      <m:oMath>
        <m:sSub>
          <m:sSubPr>
            <m:ctrlPr>
              <w:rPr>
                <w:rFonts w:ascii="Cambria Math" w:hAnsi="Cambria Math"/>
                <w:i/>
              </w:rPr>
            </m:ctrlPr>
          </m:sSubPr>
          <m:e>
            <m:r>
              <w:rPr>
                <w:rFonts w:ascii="Cambria Math" w:hAnsi="Cambria Math"/>
              </w:rPr>
              <m:t>n</m:t>
            </m:r>
          </m:e>
          <m:sub>
            <m:r>
              <w:rPr>
                <w:rFonts w:ascii="Cambria Math" w:hAnsi="Cambria Math"/>
              </w:rPr>
              <m:t>h</m:t>
            </m:r>
          </m:sub>
        </m:sSub>
      </m:oMath>
      <w:r w:rsidR="00AE286A" w:rsidRPr="009F77C3">
        <w:t xml:space="preserve">  and</w:t>
      </w:r>
      <m:oMath>
        <m:r>
          <w:rPr>
            <w:rFonts w:ascii="Cambria Math" w:hAnsi="Cambria Math"/>
          </w:rPr>
          <m:t xml:space="preserve"> </m:t>
        </m:r>
      </m:oMath>
      <w:r w:rsidR="00AE286A" w:rsidRPr="009F77C3">
        <w:t xml:space="preserve">effective </w:t>
      </w:r>
      <m:oMath>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 xml:space="preserve"> </m:t>
        </m:r>
      </m:oMath>
      <w:r w:rsidR="00AE286A">
        <w:t>dimensionality</w:t>
      </w:r>
      <w:r w:rsidR="00AE286A" w:rsidRPr="009F77C3">
        <w:t xml:space="preserve"> </w:t>
      </w:r>
      <w:r w:rsidR="00AE286A">
        <w:t>in</w:t>
      </w:r>
      <w:r w:rsidR="00AE286A" w:rsidRPr="009F77C3">
        <w:t xml:space="preserve"> study</w:t>
      </w:r>
      <w:r w:rsidR="00AE286A">
        <w:t>ing</w:t>
      </w:r>
      <w:r w:rsidR="00AE286A" w:rsidRPr="009F77C3">
        <w:t xml:space="preserve"> the effect of over- or underestimating the embedding dimensionalit</w:t>
      </w:r>
      <w:r w:rsidR="00AE286A">
        <w:t xml:space="preserve">y </w:t>
      </w: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PLS</m:t>
            </m:r>
          </m:sub>
        </m:sSub>
      </m:oMath>
      <w:r w:rsidR="00AE286A">
        <w:rPr>
          <w:iCs/>
        </w:rPr>
        <w:t xml:space="preserve"> </w:t>
      </w:r>
      <w:r w:rsidR="00AE286A">
        <w:t>used as input to our solver</w:t>
      </w:r>
      <w:r w:rsidR="00AE286A" w:rsidRPr="009F77C3">
        <w:t>.</w:t>
      </w:r>
      <w:r w:rsidR="00A73BA7">
        <w:t xml:space="preserve"> </w:t>
      </w:r>
    </w:p>
    <w:p w14:paraId="6A6DF88C" w14:textId="1D592357" w:rsidR="004A44B9" w:rsidRPr="0015075F" w:rsidRDefault="00E02915" w:rsidP="004A44B9">
      <w:pPr>
        <w:pStyle w:val="Els-2ndorder-head"/>
        <w:spacing w:after="120"/>
        <w:rPr>
          <w:lang w:val="en-GB"/>
        </w:rPr>
      </w:pPr>
      <w:r>
        <w:rPr>
          <w:lang w:val="en-GB"/>
        </w:rPr>
        <w:lastRenderedPageBreak/>
        <w:t>Chemical engineering applications with low effective dimensionality</w:t>
      </w:r>
    </w:p>
    <w:p w14:paraId="159FB28A" w14:textId="44392C6F" w:rsidR="00B52C15" w:rsidRDefault="00A04A4B" w:rsidP="00500533">
      <w:pPr>
        <w:pStyle w:val="Els-body-text"/>
      </w:pPr>
      <w:r>
        <w:t>W</w:t>
      </w:r>
      <w:r w:rsidR="00706549">
        <w:t xml:space="preserve">e benchmark all algorithms on three high-dimensional chemical engineering problems. While we believe these </w:t>
      </w:r>
      <w:r w:rsidR="0027571D">
        <w:t xml:space="preserve">to </w:t>
      </w:r>
      <w:r w:rsidR="00706549">
        <w:t xml:space="preserve">exhibit intrinsic structure, the dimensionality of the </w:t>
      </w:r>
      <w:r w:rsidR="00706549">
        <w:rPr>
          <w:i/>
          <w:iCs/>
        </w:rPr>
        <w:t>true</w:t>
      </w:r>
      <w:r w:rsidR="00706549">
        <w:t xml:space="preserve"> latent embedding is unknown, and does not have to be linear.</w:t>
      </w:r>
      <w:r w:rsidR="00706549">
        <w:br/>
      </w:r>
      <w:r w:rsidR="00715FB6">
        <w:t>The</w:t>
      </w:r>
      <w:r w:rsidR="004A44B9">
        <w:t xml:space="preserve"> </w:t>
      </w:r>
      <w:r w:rsidR="004A44B9" w:rsidRPr="00715FB6">
        <w:rPr>
          <w:i/>
          <w:iCs/>
        </w:rPr>
        <w:t xml:space="preserve">reactor control policy </w:t>
      </w:r>
      <w:r w:rsidR="00B52C15">
        <w:t xml:space="preserve">problem </w:t>
      </w:r>
      <w:r w:rsidR="00715FB6">
        <w:t xml:space="preserve">consists </w:t>
      </w:r>
      <w:r w:rsidR="00B52C15">
        <w:t>in finding the</w:t>
      </w:r>
      <w:r w:rsidR="00715FB6">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h</m:t>
            </m:r>
          </m:sub>
        </m:sSub>
        <m:r>
          <w:rPr>
            <w:rFonts w:ascii="Cambria Math" w:hAnsi="Cambria Math"/>
          </w:rPr>
          <m:t>=</m:t>
        </m:r>
      </m:oMath>
      <w:r w:rsidR="004A44B9">
        <w:t xml:space="preserve">61 </w:t>
      </w:r>
      <w:r w:rsidR="00715FB6">
        <w:t xml:space="preserve">neural network </w:t>
      </w:r>
      <w:r w:rsidR="00B52C15">
        <w:t>weights and biases that optimize a control policy of a standard CSTR control problem</w:t>
      </w:r>
      <w:r w:rsidR="00405E13">
        <w:t xml:space="preserve">. </w:t>
      </w:r>
      <w:r w:rsidR="00CB5AD9">
        <w:t>The parameters of neural networks are known to exhibit low effective dimensionality.</w:t>
      </w:r>
    </w:p>
    <w:p w14:paraId="236A5064" w14:textId="68413041" w:rsidR="00CA520A" w:rsidRDefault="00B52C15" w:rsidP="00500533">
      <w:pPr>
        <w:pStyle w:val="Els-body-text"/>
      </w:pPr>
      <w:r>
        <w:t xml:space="preserve">In the </w:t>
      </w:r>
      <w:r w:rsidRPr="00B52C15">
        <w:rPr>
          <w:i/>
          <w:iCs/>
        </w:rPr>
        <w:t xml:space="preserve">value </w:t>
      </w:r>
      <w:r w:rsidR="004A44B9" w:rsidRPr="00B52C15">
        <w:rPr>
          <w:i/>
          <w:iCs/>
        </w:rPr>
        <w:t>chain coordination</w:t>
      </w:r>
      <w:r w:rsidR="00697BD4">
        <w:t xml:space="preserve"> (</w:t>
      </w:r>
      <w:r w:rsidR="00306268">
        <w:t xml:space="preserve">van </w:t>
      </w:r>
      <w:proofErr w:type="spellStart"/>
      <w:r w:rsidR="00306268">
        <w:t>de</w:t>
      </w:r>
      <w:proofErr w:type="spellEnd"/>
      <w:r w:rsidR="00306268">
        <w:t xml:space="preserve"> Berg et al., 2023</w:t>
      </w:r>
      <w:r w:rsidR="00B76966">
        <w:t>a</w:t>
      </w:r>
      <w:r w:rsidR="00697BD4">
        <w:t>)</w:t>
      </w:r>
      <w:r>
        <w:t>, we want to find the material flow</w:t>
      </w:r>
      <w:r w:rsidR="00A40520">
        <w:t>s</w:t>
      </w:r>
      <w:r>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h</m:t>
            </m:r>
          </m:sub>
        </m:sSub>
        <m:r>
          <w:rPr>
            <w:rFonts w:ascii="Cambria Math" w:hAnsi="Cambria Math"/>
          </w:rPr>
          <m:t>=</m:t>
        </m:r>
      </m:oMath>
      <w:r w:rsidR="00EE7EB1">
        <w:t>7</w:t>
      </w:r>
      <w:r>
        <w:t xml:space="preserve">2) </w:t>
      </w:r>
      <w:r w:rsidR="00EE7EB1">
        <w:t xml:space="preserve">that maximize the constituent agents’ planning profits which can only be obtained as a result of privacy-preserving </w:t>
      </w:r>
      <w:r w:rsidR="00CA520A">
        <w:t xml:space="preserve">proprietary simulations. </w:t>
      </w:r>
      <w:r w:rsidR="007D4B0A">
        <w:t xml:space="preserve">We believe that </w:t>
      </w:r>
      <w:r w:rsidR="00FA7BEE">
        <w:t xml:space="preserve">these </w:t>
      </w:r>
      <w:r w:rsidR="007D4B0A">
        <w:t xml:space="preserve">embeddings </w:t>
      </w:r>
      <w:r w:rsidR="00120E73">
        <w:t>are caused by</w:t>
      </w:r>
      <w:r w:rsidR="007D4B0A">
        <w:t xml:space="preserve"> </w:t>
      </w:r>
      <w:r w:rsidR="001545FA">
        <w:t xml:space="preserve">temporal and spatial </w:t>
      </w:r>
      <w:r w:rsidR="007D4B0A">
        <w:t xml:space="preserve">correlations between </w:t>
      </w:r>
      <w:r w:rsidR="001545FA">
        <w:t>material flows.</w:t>
      </w:r>
    </w:p>
    <w:p w14:paraId="00C7690C" w14:textId="1E7DE998" w:rsidR="00B45DDE" w:rsidRPr="0015198C" w:rsidRDefault="00CA520A" w:rsidP="0069608A">
      <w:pPr>
        <w:pStyle w:val="Els-body-text"/>
      </w:pPr>
      <w:r>
        <w:t xml:space="preserve">In the </w:t>
      </w:r>
      <w:r w:rsidRPr="00B50982">
        <w:rPr>
          <w:i/>
          <w:iCs/>
        </w:rPr>
        <w:t>hierarchical</w:t>
      </w:r>
      <w:r w:rsidR="004A44B9" w:rsidRPr="00B50982">
        <w:rPr>
          <w:i/>
          <w:iCs/>
        </w:rPr>
        <w:t xml:space="preserve"> planning-scheduling</w:t>
      </w:r>
      <w:r>
        <w:t xml:space="preserve">, we solve for </w:t>
      </w:r>
      <w:r w:rsidR="004A44B9">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h</m:t>
            </m:r>
          </m:sub>
        </m:sSub>
        <m:r>
          <w:rPr>
            <w:rFonts w:ascii="Cambria Math" w:hAnsi="Cambria Math"/>
          </w:rPr>
          <m:t>=</m:t>
        </m:r>
      </m:oMath>
      <w:r w:rsidR="004A44B9">
        <w:t xml:space="preserve">172 </w:t>
      </w:r>
      <w:r>
        <w:t>planning</w:t>
      </w:r>
      <w:r w:rsidR="007D4B0A">
        <w:t xml:space="preserve"> targets</w:t>
      </w:r>
      <w:r>
        <w:t xml:space="preserve"> that optimize a bi-level planning-scheduling objective as described in </w:t>
      </w:r>
      <w:r w:rsidR="00A12407">
        <w:t xml:space="preserve">(van </w:t>
      </w:r>
      <w:proofErr w:type="spellStart"/>
      <w:r w:rsidR="00A12407">
        <w:t>de</w:t>
      </w:r>
      <w:proofErr w:type="spellEnd"/>
      <w:r w:rsidR="00A12407">
        <w:t xml:space="preserve"> Berg et al., 2023b)</w:t>
      </w:r>
      <w:r w:rsidR="004A44B9">
        <w:t>.</w:t>
      </w:r>
      <w:r w:rsidR="007D4B0A">
        <w:t xml:space="preserve"> </w:t>
      </w:r>
      <w:r w:rsidR="00D45EBE">
        <w:t xml:space="preserve">Intrinsic subspaces </w:t>
      </w:r>
      <w:r w:rsidR="007D4B0A">
        <w:t xml:space="preserve">are again believed to </w:t>
      </w:r>
      <w:r w:rsidR="00C12B92">
        <w:t>arise from</w:t>
      </w:r>
      <w:r w:rsidR="00A342C3">
        <w:t xml:space="preserve"> </w:t>
      </w:r>
      <w:r w:rsidR="0015460C">
        <w:t xml:space="preserve">similar </w:t>
      </w:r>
      <w:r w:rsidR="00A342C3">
        <w:t xml:space="preserve">temporal </w:t>
      </w:r>
      <w:r w:rsidR="007D4B0A">
        <w:t>correlation</w:t>
      </w:r>
      <w:r w:rsidR="0015460C">
        <w:t>s.</w:t>
      </w:r>
    </w:p>
    <w:p w14:paraId="7FA87882" w14:textId="16C7E980" w:rsidR="0015198C" w:rsidRDefault="0015198C" w:rsidP="0015198C">
      <w:pPr>
        <w:pStyle w:val="Els-1storder-head"/>
      </w:pPr>
      <w:r>
        <w:t>Result</w:t>
      </w:r>
      <w:r w:rsidR="009D5E37">
        <w:t>s and discussion</w:t>
      </w:r>
    </w:p>
    <w:p w14:paraId="39F81FAA" w14:textId="49999D42" w:rsidR="00B11FAC" w:rsidRDefault="00D41314" w:rsidP="00E60AB9">
      <w:pPr>
        <w:pStyle w:val="Els-2ndorder-head"/>
        <w:spacing w:after="120"/>
      </w:pPr>
      <w:r>
        <w:rPr>
          <w:lang w:val="en-GB"/>
        </w:rPr>
        <w:t>Synthetic low-dimensional case study</w:t>
      </w:r>
    </w:p>
    <w:p w14:paraId="148A2AEE" w14:textId="213403D0" w:rsidR="004A0944" w:rsidRPr="00DB6427" w:rsidRDefault="000079DE" w:rsidP="00A1639F">
      <w:pPr>
        <w:pStyle w:val="Els-2ndorder-head"/>
        <w:numPr>
          <w:ilvl w:val="0"/>
          <w:numId w:val="0"/>
        </w:numPr>
        <w:rPr>
          <w:iCs/>
        </w:rPr>
      </w:pPr>
      <w:r w:rsidRPr="00A1639F">
        <w:rPr>
          <w:i w:val="0"/>
          <w:iCs/>
          <w:noProof/>
        </w:rPr>
        <w:t>O</w:t>
      </w:r>
      <w:r w:rsidR="00B11FAC" w:rsidRPr="00A1639F">
        <w:rPr>
          <w:i w:val="0"/>
          <w:iCs/>
          <w:noProof/>
        </w:rPr>
        <w:t xml:space="preserve">n </w:t>
      </w:r>
      <w:r w:rsidRPr="00A1639F">
        <w:rPr>
          <w:i w:val="0"/>
          <w:iCs/>
          <w:noProof/>
        </w:rPr>
        <w:t xml:space="preserve">the </w:t>
      </w:r>
      <w:r w:rsidR="00A4153B" w:rsidRPr="00A1639F">
        <w:rPr>
          <w:i w:val="0"/>
          <w:iCs/>
          <w:noProof/>
        </w:rPr>
        <w:t>100-dimensional Rosenbrock instance on the top of Figure 1</w:t>
      </w:r>
      <w:r w:rsidR="00B11FAC" w:rsidRPr="00A1639F">
        <w:rPr>
          <w:i w:val="0"/>
          <w:iCs/>
          <w:noProof/>
        </w:rPr>
        <w:t xml:space="preserve">, </w:t>
      </w:r>
      <w:r w:rsidR="00EC5076" w:rsidRPr="00A1639F">
        <w:rPr>
          <w:i w:val="0"/>
          <w:iCs/>
          <w:noProof/>
        </w:rPr>
        <w:t xml:space="preserve">CMA-ES, ALEBO, and TURBO display the best convergence. </w:t>
      </w:r>
      <w:r w:rsidR="00244180" w:rsidRPr="00A1639F">
        <w:rPr>
          <w:i w:val="0"/>
          <w:iCs/>
        </w:rPr>
        <w:t xml:space="preserve">CUATRO_PLS </w:t>
      </w:r>
      <w:r w:rsidR="00EC5076" w:rsidRPr="00A1639F">
        <w:rPr>
          <w:i w:val="0"/>
          <w:iCs/>
        </w:rPr>
        <w:t xml:space="preserve">seems to be competitive with other SOTA solvers, with a median and worst-case final convergence comparable to that of CMA-ES. </w:t>
      </w:r>
      <w:r w:rsidR="004C5DEE" w:rsidRPr="00A1639F">
        <w:rPr>
          <w:i w:val="0"/>
          <w:iCs/>
        </w:rPr>
        <w:t>As expected, CUATRO_PLS has a runtime at least an order of magnitude lower than that of other model-based DFO solvers while displaying comparable</w:t>
      </w:r>
      <w:r w:rsidR="00303322">
        <w:rPr>
          <w:i w:val="0"/>
          <w:iCs/>
        </w:rPr>
        <w:t xml:space="preserve"> </w:t>
      </w:r>
      <w:r w:rsidR="004C5DEE" w:rsidRPr="00A1639F">
        <w:rPr>
          <w:i w:val="0"/>
          <w:iCs/>
        </w:rPr>
        <w:t xml:space="preserve">performance. HEBO and ALEBO </w:t>
      </w:r>
      <w:r w:rsidR="006B329E" w:rsidRPr="00A1639F">
        <w:rPr>
          <w:i w:val="0"/>
          <w:iCs/>
        </w:rPr>
        <w:t>are not investigated further given their exploding runtime on high-dimensional, high-budget problems.</w:t>
      </w:r>
      <w:r w:rsidR="0042353A" w:rsidRPr="00A1639F">
        <w:rPr>
          <w:i w:val="0"/>
          <w:iCs/>
          <w:noProof/>
        </w:rPr>
        <w:t xml:space="preserve"> </w:t>
      </w:r>
    </w:p>
    <w:p w14:paraId="25F4C53A" w14:textId="025B6603" w:rsidR="006E462C" w:rsidRDefault="00765802" w:rsidP="00E60AB9">
      <w:pPr>
        <w:pStyle w:val="Els-body-text"/>
        <w:jc w:val="left"/>
      </w:pPr>
      <w:r>
        <w:rPr>
          <w:noProof/>
          <w:lang w:val="en-GB"/>
        </w:rPr>
        <mc:AlternateContent>
          <mc:Choice Requires="wpg">
            <w:drawing>
              <wp:anchor distT="0" distB="0" distL="114300" distR="114300" simplePos="0" relativeHeight="251692032" behindDoc="0" locked="0" layoutInCell="1" allowOverlap="1" wp14:anchorId="6453040F" wp14:editId="1354E737">
                <wp:simplePos x="0" y="0"/>
                <wp:positionH relativeFrom="margin">
                  <wp:align>center</wp:align>
                </wp:positionH>
                <wp:positionV relativeFrom="paragraph">
                  <wp:posOffset>772160</wp:posOffset>
                </wp:positionV>
                <wp:extent cx="4222600" cy="2393950"/>
                <wp:effectExtent l="0" t="0" r="6985" b="6350"/>
                <wp:wrapSquare wrapText="bothSides"/>
                <wp:docPr id="14" name="Group 14"/>
                <wp:cNvGraphicFramePr/>
                <a:graphic xmlns:a="http://schemas.openxmlformats.org/drawingml/2006/main">
                  <a:graphicData uri="http://schemas.microsoft.com/office/word/2010/wordprocessingGroup">
                    <wpg:wgp>
                      <wpg:cNvGrpSpPr/>
                      <wpg:grpSpPr>
                        <a:xfrm>
                          <a:off x="0" y="0"/>
                          <a:ext cx="4222600" cy="2393950"/>
                          <a:chOff x="289710" y="139700"/>
                          <a:chExt cx="4222600" cy="2393950"/>
                        </a:xfrm>
                      </wpg:grpSpPr>
                      <pic:pic xmlns:pic="http://schemas.openxmlformats.org/drawingml/2006/picture">
                        <pic:nvPicPr>
                          <pic:cNvPr id="15" name="Graphic 15"/>
                          <pic:cNvPicPr>
                            <a:picLocks noChangeAspect="1"/>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6156"/>
                          <a:stretch/>
                        </pic:blipFill>
                        <pic:spPr>
                          <a:xfrm>
                            <a:off x="289710" y="1200150"/>
                            <a:ext cx="4222600" cy="1333500"/>
                          </a:xfrm>
                          <a:prstGeom prst="rect">
                            <a:avLst/>
                          </a:prstGeom>
                        </pic:spPr>
                      </pic:pic>
                      <pic:pic xmlns:pic="http://schemas.openxmlformats.org/drawingml/2006/picture">
                        <pic:nvPicPr>
                          <pic:cNvPr id="16" name="Graphic 16"/>
                          <pic:cNvPicPr>
                            <a:picLocks noChangeAspect="1"/>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6439" t="10476"/>
                          <a:stretch/>
                        </pic:blipFill>
                        <pic:spPr>
                          <a:xfrm>
                            <a:off x="289710" y="139700"/>
                            <a:ext cx="4209899" cy="11938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02F2CE1" id="Group 14" o:spid="_x0000_s1026" style="position:absolute;margin-left:0;margin-top:60.8pt;width:332.5pt;height:188.5pt;z-index:251692032;mso-position-horizontal:center;mso-position-horizontal-relative:margin;mso-width-relative:margin;mso-height-relative:margin" coordorigin="2897,1397" coordsize="42226,239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">
                <v:shape id="Graphic 15" o:spid="_x0000_s1027" type="#_x0000_t75" style="position:absolute;left:2897;top:12001;width:42226;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">
                  <v:imagedata r:id="rId20" o:title="" cropleft="4034f"/>
                </v:shape>
                <v:shape id="Graphic 16" o:spid="_x0000_s1028" type="#_x0000_t75" style="position:absolute;left:2897;top:1397;width:42099;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">
                  <v:imagedata r:id="rId21" o:title="" croptop="6866f" cropleft="4220f"/>
                </v:shape>
                <w10:wrap type="square" anchorx="margin"/>
              </v:group>
            </w:pict>
          </mc:Fallback>
        </mc:AlternateContent>
      </w:r>
      <w:r w:rsidR="00930501">
        <w:t xml:space="preserve">When the dimensionality and budget are then increased to 1,000 on the bottom of Figure 1, we see that CUATRO_PLS, despite displaying a slightly worse median run than TURBO, displays the best final run of all samples and seems to be the most consistent. Additionally, while </w:t>
      </w:r>
      <w:proofErr w:type="spellStart"/>
      <w:r w:rsidR="00930501">
        <w:t>TuRBO’s</w:t>
      </w:r>
      <w:proofErr w:type="spellEnd"/>
      <w:r w:rsidR="00930501">
        <w:t xml:space="preserve"> runtime increased by an order of magnitude when doubling the budget, CUATRO_PLS’s runtime only doubled.</w:t>
      </w:r>
    </w:p>
    <w:p w14:paraId="626DC9E3" w14:textId="45D5CA7F" w:rsidR="00B3644C" w:rsidRDefault="008F230A" w:rsidP="00E60AB9">
      <w:pPr>
        <w:pStyle w:val="Els-body-text"/>
        <w:jc w:val="left"/>
      </w:pPr>
      <w:r w:rsidRPr="00895E2D">
        <w:rPr>
          <w:sz w:val="18"/>
          <w:szCs w:val="18"/>
        </w:rPr>
        <w:t xml:space="preserve">Figure 1. </w:t>
      </w:r>
      <w:r w:rsidRPr="00210E34">
        <w:rPr>
          <w:iCs/>
          <w:sz w:val="18"/>
          <w:szCs w:val="18"/>
        </w:rPr>
        <w:t xml:space="preserve">Regret versus evaluation budget convergence plot for the synthetic high-dimensional </w:t>
      </w:r>
      <w:proofErr w:type="spellStart"/>
      <w:r w:rsidRPr="00210E34">
        <w:rPr>
          <w:iCs/>
          <w:sz w:val="18"/>
          <w:szCs w:val="18"/>
        </w:rPr>
        <w:t>Rosenbrock</w:t>
      </w:r>
      <w:proofErr w:type="spellEnd"/>
      <w:r w:rsidRPr="00210E34">
        <w:rPr>
          <w:iCs/>
          <w:sz w:val="18"/>
          <w:szCs w:val="18"/>
        </w:rPr>
        <w:t xml:space="preserve"> case study with respective evaluation budget, original dimensionality and effective dimensionality of 500, 100, and 2 on the top and 1000, 1000 and 2 on the bottom.</w:t>
      </w:r>
    </w:p>
    <w:p w14:paraId="11434164" w14:textId="32F46E23" w:rsidR="006E462C" w:rsidRDefault="00FF41EB" w:rsidP="00B3644C">
      <w:pPr>
        <w:pStyle w:val="Els-body-text"/>
        <w:jc w:val="left"/>
      </w:pPr>
      <w:r w:rsidRPr="00C37332">
        <w:rPr>
          <w:iCs/>
          <w:noProof/>
          <w:sz w:val="18"/>
          <w:szCs w:val="18"/>
        </w:rPr>
        <w:lastRenderedPageBreak/>
        <w:drawing>
          <wp:anchor distT="0" distB="0" distL="114300" distR="114300" simplePos="0" relativeHeight="251694080" behindDoc="1" locked="0" layoutInCell="1" allowOverlap="1" wp14:anchorId="02D517D3" wp14:editId="079EFE2C">
            <wp:simplePos x="0" y="0"/>
            <wp:positionH relativeFrom="margin">
              <wp:posOffset>1504950</wp:posOffset>
            </wp:positionH>
            <wp:positionV relativeFrom="paragraph">
              <wp:posOffset>1761018</wp:posOffset>
            </wp:positionV>
            <wp:extent cx="1280795" cy="1203960"/>
            <wp:effectExtent l="0" t="0" r="0" b="0"/>
            <wp:wrapTopAndBottom/>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6209" t="10162" r="51313"/>
                    <a:stretch/>
                  </pic:blipFill>
                  <pic:spPr bwMode="auto">
                    <a:xfrm>
                      <a:off x="0" y="0"/>
                      <a:ext cx="1280795"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28E">
        <w:t xml:space="preserve">Figure </w:t>
      </w:r>
      <w:r w:rsidR="001124EE">
        <w:t>2</w:t>
      </w:r>
      <w:r w:rsidR="00CB528E">
        <w:t xml:space="preserve"> investigates the effect that the input effective dimensionality has on CUATRO_PLS performance</w:t>
      </w:r>
      <w:r w:rsidR="0021567B">
        <w:t xml:space="preserve"> with other hyperparameters fixed to default heuristics</w:t>
      </w:r>
      <w:r w:rsidR="00CB528E">
        <w:t xml:space="preserve">. We keep the RB </w:t>
      </w:r>
      <w:r w:rsidR="009C42B3">
        <w:t xml:space="preserve">original </w:t>
      </w:r>
      <w:r w:rsidR="00CB528E">
        <w:t xml:space="preserve">dimensionality at 1,000, and the </w:t>
      </w:r>
      <w:r w:rsidR="00CB528E" w:rsidRPr="00884C24">
        <w:rPr>
          <w:i/>
          <w:iCs/>
        </w:rPr>
        <w:t>true</w:t>
      </w:r>
      <w:r w:rsidR="00CB528E">
        <w:t xml:space="preserve"> effective dimensionality at 10. W</w:t>
      </w:r>
      <w:r w:rsidR="00A0418A">
        <w:t xml:space="preserve">e </w:t>
      </w:r>
      <w:r w:rsidR="00CB528E">
        <w:t xml:space="preserve">see </w:t>
      </w:r>
      <w:r w:rsidR="004C7D8B">
        <w:t>no</w:t>
      </w:r>
      <w:r w:rsidR="00CB528E">
        <w:t xml:space="preserve"> major difference in performance when perfectly or overestimating the </w:t>
      </w:r>
      <w:r w:rsidR="00CB528E" w:rsidRPr="00CB528E">
        <w:t>true</w:t>
      </w:r>
      <w:r w:rsidR="00CB528E">
        <w:t xml:space="preserve"> latent dimensionality</w:t>
      </w:r>
      <w:r w:rsidR="00CB5E36">
        <w:t xml:space="preserve"> at 6 or higher</w:t>
      </w:r>
      <w:r w:rsidR="00CB528E">
        <w:t xml:space="preserve">. To the contrary, </w:t>
      </w:r>
      <w:r w:rsidR="00CB528E" w:rsidRPr="00CB528E">
        <w:t>the</w:t>
      </w:r>
      <w:r w:rsidR="00CB528E">
        <w:t xml:space="preserve"> best performance </w:t>
      </w:r>
      <w:r w:rsidR="00276268">
        <w:t>i</w:t>
      </w:r>
      <w:r w:rsidR="00CB528E">
        <w:t xml:space="preserve">s found when </w:t>
      </w:r>
      <w:r w:rsidR="00CB528E">
        <w:rPr>
          <w:i/>
          <w:iCs/>
        </w:rPr>
        <w:t xml:space="preserve">underestimating </w:t>
      </w:r>
      <w:r w:rsidR="00CB528E">
        <w:t>the effective dimensionality at 2 and 6. This suggests that CUATRO_PLS stands as a powerful high-dimen</w:t>
      </w:r>
      <w:r w:rsidR="00E407F6">
        <w:t>s</w:t>
      </w:r>
      <w:r w:rsidR="00CB528E">
        <w:t xml:space="preserve">ional DFO solver, even if no knowledge about the intrinsic dimensionality is suspected. </w:t>
      </w:r>
      <w:r w:rsidR="001415E7">
        <w:t>I</w:t>
      </w:r>
      <w:r w:rsidR="00CB528E">
        <w:t xml:space="preserve">t might even be encouraged to use CUATRO_PLS in fewer effective dimensions. In other words, there is merit to the idea of </w:t>
      </w:r>
      <w:r w:rsidR="00471A25">
        <w:t xml:space="preserve">performing surrogate optimization in the </w:t>
      </w:r>
      <w:r w:rsidR="00CB528E" w:rsidRPr="00471A25">
        <w:rPr>
          <w:i/>
          <w:iCs/>
        </w:rPr>
        <w:t>most</w:t>
      </w:r>
      <w:r w:rsidR="00CB528E">
        <w:t xml:space="preserve"> </w:t>
      </w:r>
      <w:r w:rsidR="00471A25">
        <w:t>informative linear</w:t>
      </w:r>
      <w:r w:rsidR="00CF52BB">
        <w:t xml:space="preserve"> combination of</w:t>
      </w:r>
      <w:r w:rsidR="00471A25">
        <w:t xml:space="preserve"> dimensions for surrogate optimization, rather than captu</w:t>
      </w:r>
      <w:r w:rsidR="00A326BC">
        <w:t>ring</w:t>
      </w:r>
      <w:r w:rsidR="00471A25">
        <w:t xml:space="preserve"> </w:t>
      </w:r>
      <w:r w:rsidR="00471A25">
        <w:rPr>
          <w:i/>
          <w:iCs/>
        </w:rPr>
        <w:t>all</w:t>
      </w:r>
      <w:r w:rsidR="00471A25">
        <w:t xml:space="preserve"> information.</w:t>
      </w:r>
    </w:p>
    <w:p w14:paraId="5F7F7DCC" w14:textId="2EB098BF" w:rsidR="004454F1" w:rsidRPr="004454F1" w:rsidRDefault="00FF41EB" w:rsidP="00A1639F">
      <w:pPr>
        <w:pStyle w:val="Els-body-text"/>
        <w:jc w:val="left"/>
        <w:rPr>
          <w:i/>
          <w:iCs/>
          <w:sz w:val="18"/>
          <w:szCs w:val="18"/>
        </w:rPr>
      </w:pPr>
      <w:r w:rsidRPr="00EE4010">
        <w:rPr>
          <w:i/>
          <w:iCs/>
          <w:sz w:val="18"/>
          <w:szCs w:val="18"/>
        </w:rPr>
        <w:t>Figure</w:t>
      </w:r>
      <w:r>
        <w:rPr>
          <w:i/>
          <w:iCs/>
          <w:sz w:val="18"/>
          <w:szCs w:val="18"/>
        </w:rPr>
        <w:t xml:space="preserve"> 2. </w:t>
      </w:r>
      <w:r w:rsidRPr="00C90953">
        <w:rPr>
          <w:sz w:val="18"/>
          <w:szCs w:val="18"/>
        </w:rPr>
        <w:t xml:space="preserve">Regret versus evaluation budget convergence plot </w:t>
      </w:r>
      <w:r>
        <w:rPr>
          <w:sz w:val="18"/>
          <w:szCs w:val="18"/>
        </w:rPr>
        <w:t xml:space="preserve">on the 1000-dimensional </w:t>
      </w:r>
      <w:proofErr w:type="spellStart"/>
      <w:r>
        <w:rPr>
          <w:sz w:val="18"/>
          <w:szCs w:val="18"/>
        </w:rPr>
        <w:t>Rosenbrock</w:t>
      </w:r>
      <w:proofErr w:type="spellEnd"/>
      <w:r>
        <w:rPr>
          <w:sz w:val="18"/>
          <w:szCs w:val="18"/>
        </w:rPr>
        <w:t xml:space="preserve"> with an effective dimensionality of 10 when CUATRO_PLS is used with different input dimensionalities and all other hyperparameters fixed to default heuristics.</w:t>
      </w:r>
    </w:p>
    <w:p w14:paraId="21FFD2F8" w14:textId="64C22C93" w:rsidR="00CD71D7" w:rsidRPr="00512148" w:rsidRDefault="00CD71D7" w:rsidP="004932CB">
      <w:pPr>
        <w:pStyle w:val="Els-2ndorder-head"/>
        <w:spacing w:after="120"/>
        <w:rPr>
          <w:lang w:val="en-GB"/>
        </w:rPr>
      </w:pPr>
      <w:r>
        <w:rPr>
          <w:lang w:val="en-GB"/>
        </w:rPr>
        <w:t>Chemical engineering applications</w:t>
      </w:r>
    </w:p>
    <w:p w14:paraId="5C2B8DC8" w14:textId="3DB45226" w:rsidR="006F5847" w:rsidRDefault="00440754" w:rsidP="00D41314">
      <w:pPr>
        <w:pStyle w:val="Els-body-text"/>
      </w:pPr>
      <w:r>
        <w:t>Throughout all case studies in Figure 3,</w:t>
      </w:r>
      <w:r w:rsidR="009D5E37">
        <w:t xml:space="preserve"> </w:t>
      </w:r>
      <w:r w:rsidR="00DC5B73">
        <w:t>the</w:t>
      </w:r>
      <w:r w:rsidR="009D5E37">
        <w:t xml:space="preserve"> CUATRO_PLS runs </w:t>
      </w:r>
      <w:r>
        <w:t xml:space="preserve">(on the left) generally </w:t>
      </w:r>
      <w:r w:rsidR="00856894">
        <w:t>display consistency across</w:t>
      </w:r>
      <w:r w:rsidR="009D5E37">
        <w:t xml:space="preserve"> different </w:t>
      </w:r>
      <w:r w:rsidR="0047397B">
        <w:t xml:space="preserve">hyperparameters and input embedding dimensionalities. </w:t>
      </w:r>
      <w:r w:rsidR="00A62B20">
        <w:t xml:space="preserve">This </w:t>
      </w:r>
      <w:r w:rsidR="00E4422E">
        <w:t xml:space="preserve">supports our hypothesis that CUATRO_PLS </w:t>
      </w:r>
      <w:r w:rsidR="00511572">
        <w:t>perform</w:t>
      </w:r>
      <w:r w:rsidR="00745214">
        <w:t>s</w:t>
      </w:r>
      <w:r w:rsidR="00511572">
        <w:t xml:space="preserve"> well even </w:t>
      </w:r>
      <w:r w:rsidR="00B167C4">
        <w:t>in the absence of</w:t>
      </w:r>
      <w:r w:rsidR="00991DB4">
        <w:t xml:space="preserve"> </w:t>
      </w:r>
      <w:r w:rsidR="00A1417D">
        <w:t xml:space="preserve">problem-specific </w:t>
      </w:r>
      <w:r w:rsidR="002E62CB">
        <w:t xml:space="preserve">knowledge about </w:t>
      </w:r>
      <w:r w:rsidR="004B0F5A">
        <w:t xml:space="preserve">embedding structure or </w:t>
      </w:r>
      <w:r w:rsidR="00511572">
        <w:t xml:space="preserve">effective </w:t>
      </w:r>
      <w:r w:rsidR="005068DC">
        <w:t>dimensionality</w:t>
      </w:r>
      <w:r w:rsidR="00E4422E">
        <w:t>. In</w:t>
      </w:r>
      <w:r w:rsidR="00F93EFC">
        <w:t xml:space="preserve"> the</w:t>
      </w:r>
      <w:r w:rsidR="009D5E37">
        <w:t xml:space="preserve"> </w:t>
      </w:r>
      <w:r w:rsidR="005D2222">
        <w:t>policy</w:t>
      </w:r>
      <w:r w:rsidR="009D5E37">
        <w:t xml:space="preserve"> training</w:t>
      </w:r>
      <w:r w:rsidR="009A3CD1">
        <w:t xml:space="preserve"> on the top</w:t>
      </w:r>
      <w:r w:rsidR="009D5E37">
        <w:t xml:space="preserve">, CUATRO_PLS outperforms </w:t>
      </w:r>
      <w:r w:rsidR="006206B9">
        <w:t>most</w:t>
      </w:r>
      <w:r w:rsidR="009D5E37">
        <w:t xml:space="preserve"> methods and is only outperformed in </w:t>
      </w:r>
      <w:r w:rsidR="006B4632">
        <w:t xml:space="preserve">consistency and in </w:t>
      </w:r>
      <w:r w:rsidR="00A10D9A">
        <w:t>the</w:t>
      </w:r>
      <w:r w:rsidR="009D5E37">
        <w:t xml:space="preserve"> median run by CMA-ES and TURBO respectively. In </w:t>
      </w:r>
      <w:r w:rsidR="00D46B38">
        <w:t xml:space="preserve">the </w:t>
      </w:r>
      <w:r w:rsidR="00845B88">
        <w:t>value chain</w:t>
      </w:r>
      <w:r w:rsidR="009D5E37">
        <w:t xml:space="preserve"> coordination</w:t>
      </w:r>
      <w:r w:rsidR="00D46B38">
        <w:t xml:space="preserve"> in the middle</w:t>
      </w:r>
      <w:r w:rsidR="009D5E37">
        <w:t xml:space="preserve">, all CUATRO_PLS median runs outperform the best runs of all other DFO methods, and even the original distributed optimization benchmark ADMM. </w:t>
      </w:r>
      <w:r w:rsidR="008C6FB3">
        <w:t xml:space="preserve">In the </w:t>
      </w:r>
      <w:r w:rsidR="00264455">
        <w:t>hierarchical integration</w:t>
      </w:r>
      <w:r w:rsidR="008C6FB3">
        <w:t xml:space="preserve"> case study</w:t>
      </w:r>
      <w:r w:rsidR="00143831">
        <w:t xml:space="preserve"> on</w:t>
      </w:r>
      <w:r w:rsidR="00DC462A">
        <w:t xml:space="preserve"> </w:t>
      </w:r>
      <w:r w:rsidR="00143831">
        <w:t>the bottom</w:t>
      </w:r>
      <w:r w:rsidR="008C6FB3">
        <w:t xml:space="preserve">, CUATRO_PLS and </w:t>
      </w:r>
      <w:proofErr w:type="spellStart"/>
      <w:r w:rsidR="008C6FB3">
        <w:t>Py</w:t>
      </w:r>
      <w:proofErr w:type="spellEnd"/>
      <w:r w:rsidR="008C6FB3">
        <w:t xml:space="preserve">-BOBYQA are the only methods that make any progress. While CUATRO_PLS makes significant initial progress, </w:t>
      </w:r>
      <w:proofErr w:type="spellStart"/>
      <w:r w:rsidR="008C6FB3">
        <w:t>Py</w:t>
      </w:r>
      <w:proofErr w:type="spellEnd"/>
      <w:r w:rsidR="008C6FB3">
        <w:t>-BOBYQA manages to better fine-tune the solution. Overall, the above findings are not surprising</w:t>
      </w:r>
      <w:r w:rsidR="00C043FB">
        <w:t>:</w:t>
      </w:r>
      <w:r w:rsidR="008C6FB3">
        <w:t xml:space="preserve"> CUATRO_PLS, as a high-dimensional quadratic trust region optimizer, excels in finding </w:t>
      </w:r>
      <w:r w:rsidR="008C6FB3" w:rsidRPr="008C6FB3">
        <w:rPr>
          <w:i/>
          <w:iCs/>
        </w:rPr>
        <w:t>good</w:t>
      </w:r>
      <w:r w:rsidR="008C6FB3">
        <w:t xml:space="preserve"> nearby optima </w:t>
      </w:r>
      <w:r w:rsidR="008C6FB3" w:rsidRPr="008C6FB3">
        <w:rPr>
          <w:i/>
          <w:iCs/>
        </w:rPr>
        <w:t>quickly</w:t>
      </w:r>
      <w:r w:rsidR="008C6FB3">
        <w:t xml:space="preserve">. </w:t>
      </w:r>
      <w:r w:rsidR="006E5BE8">
        <w:t>However, CUATRO_PLS remains a competitive optimizer even in</w:t>
      </w:r>
      <w:r w:rsidR="003565F2">
        <w:t xml:space="preserve"> the policy tuning, where more explorative methods like CMA-ES are encouraged.</w:t>
      </w:r>
    </w:p>
    <w:p w14:paraId="26668228" w14:textId="5A1E708B" w:rsidR="00490D7F" w:rsidRDefault="00490D7F" w:rsidP="00490D7F">
      <w:pPr>
        <w:pStyle w:val="Els-1storder-head"/>
      </w:pPr>
      <w:r>
        <w:t>Conclusion</w:t>
      </w:r>
    </w:p>
    <w:p w14:paraId="035035EE" w14:textId="02C79C11" w:rsidR="00475808" w:rsidRDefault="00414707" w:rsidP="00C56D03">
      <w:pPr>
        <w:pStyle w:val="Els-body-text"/>
      </w:pPr>
      <w:r>
        <w:t xml:space="preserve">We introduce CUATRO_PLS as a </w:t>
      </w:r>
      <w:r w:rsidR="00D1169B">
        <w:t xml:space="preserve">scalable </w:t>
      </w:r>
      <w:r>
        <w:t>high-dimensional DFO solver</w:t>
      </w:r>
      <w:r w:rsidR="001629DC">
        <w:t xml:space="preserve"> that capitalizes on learned linear structures in the decision variables</w:t>
      </w:r>
      <w:r w:rsidR="00E4051D">
        <w:t xml:space="preserve"> to </w:t>
      </w:r>
      <w:r w:rsidR="009226C7">
        <w:t>display</w:t>
      </w:r>
      <w:r w:rsidR="000F1C5D">
        <w:t xml:space="preserve"> </w:t>
      </w:r>
      <w:r>
        <w:t>competitive</w:t>
      </w:r>
      <w:r w:rsidR="000F1C5D">
        <w:t xml:space="preserve"> performance</w:t>
      </w:r>
      <w:r>
        <w:t xml:space="preserve"> with SOTA alternatives at significantly lower runtime compared to other model-based methods. </w:t>
      </w:r>
      <w:r w:rsidR="00FA5952">
        <w:t>Our solver</w:t>
      </w:r>
      <w:r w:rsidR="00923CD4">
        <w:t xml:space="preserve"> </w:t>
      </w:r>
      <w:r w:rsidR="006B5386">
        <w:t>converges</w:t>
      </w:r>
      <w:r w:rsidR="00923CD4">
        <w:t xml:space="preserve"> on </w:t>
      </w:r>
      <w:r w:rsidR="00641C9E">
        <w:t>three</w:t>
      </w:r>
      <w:r w:rsidR="00923CD4">
        <w:t xml:space="preserve"> high-dimensional chemical engineering DFO problems where intrinsic dimensionality is suspected</w:t>
      </w:r>
      <w:r w:rsidR="002E24E9">
        <w:t>, and exce</w:t>
      </w:r>
      <w:r w:rsidR="00B05B14">
        <w:t xml:space="preserve">ls </w:t>
      </w:r>
      <w:r w:rsidR="00923CD4">
        <w:t xml:space="preserve">in fine-tuning solutions, and finding good optima quickly. </w:t>
      </w:r>
      <w:r w:rsidR="004B7514">
        <w:t>CUATRO_PLS</w:t>
      </w:r>
      <w:r w:rsidR="00923CD4">
        <w:t>, by perfo</w:t>
      </w:r>
      <w:r w:rsidR="008D21A1">
        <w:t>r</w:t>
      </w:r>
      <w:r w:rsidR="00923CD4">
        <w:t>ming surrogate optimization in the most informative linear embedding</w:t>
      </w:r>
      <w:r w:rsidR="00C577BD">
        <w:t xml:space="preserve"> dimensions</w:t>
      </w:r>
      <w:r w:rsidR="00923CD4">
        <w:t>, c</w:t>
      </w:r>
      <w:r w:rsidR="003C24F4">
        <w:t>an</w:t>
      </w:r>
      <w:r w:rsidR="00923CD4">
        <w:t xml:space="preserve"> even be used if no intrinsic </w:t>
      </w:r>
      <w:r w:rsidR="00923CD4">
        <w:lastRenderedPageBreak/>
        <w:t>dimensionality is</w:t>
      </w:r>
      <w:r w:rsidR="00077800">
        <w:t xml:space="preserve"> </w:t>
      </w:r>
      <w:r w:rsidR="00923CD4">
        <w:t xml:space="preserve">known or suspected. In future work, we will combine our method with exploration routines </w:t>
      </w:r>
      <w:r w:rsidR="002816A8">
        <w:t>to trade-off exploitation and exploration in the solution space</w:t>
      </w:r>
      <w:r w:rsidR="00923CD4">
        <w:t>.</w:t>
      </w:r>
      <w:r w:rsidR="00F37968">
        <w:t xml:space="preserve"> </w:t>
      </w:r>
    </w:p>
    <w:p w14:paraId="2E50FE3D" w14:textId="0C9A3E53" w:rsidR="00DE0318" w:rsidRDefault="00036CF5" w:rsidP="00A1639F">
      <w:pPr>
        <w:pStyle w:val="Els-body-text"/>
      </w:pPr>
      <w:r>
        <w:rPr>
          <w:noProof/>
        </w:rPr>
        <mc:AlternateContent>
          <mc:Choice Requires="wpg">
            <w:drawing>
              <wp:anchor distT="0" distB="0" distL="114300" distR="114300" simplePos="0" relativeHeight="251687936" behindDoc="0" locked="0" layoutInCell="1" allowOverlap="1" wp14:anchorId="7F40CE92" wp14:editId="068AC2E3">
                <wp:simplePos x="0" y="0"/>
                <wp:positionH relativeFrom="margin">
                  <wp:align>center</wp:align>
                </wp:positionH>
                <wp:positionV relativeFrom="paragraph">
                  <wp:posOffset>471</wp:posOffset>
                </wp:positionV>
                <wp:extent cx="2946400" cy="3514090"/>
                <wp:effectExtent l="0" t="0" r="6350" b="0"/>
                <wp:wrapTopAndBottom/>
                <wp:docPr id="17" name="Group 17"/>
                <wp:cNvGraphicFramePr/>
                <a:graphic xmlns:a="http://schemas.openxmlformats.org/drawingml/2006/main">
                  <a:graphicData uri="http://schemas.microsoft.com/office/word/2010/wordprocessingGroup">
                    <wpg:wgp>
                      <wpg:cNvGrpSpPr/>
                      <wpg:grpSpPr>
                        <a:xfrm>
                          <a:off x="0" y="0"/>
                          <a:ext cx="2946400" cy="3514090"/>
                          <a:chOff x="0" y="0"/>
                          <a:chExt cx="2946400" cy="3514493"/>
                        </a:xfrm>
                      </wpg:grpSpPr>
                      <pic:pic xmlns:pic="http://schemas.openxmlformats.org/drawingml/2006/picture">
                        <pic:nvPicPr>
                          <pic:cNvPr id="18" name="Graphic 18"/>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11574" y="2216552"/>
                            <a:ext cx="2922270" cy="1297941"/>
                          </a:xfrm>
                          <a:prstGeom prst="rect">
                            <a:avLst/>
                          </a:prstGeom>
                        </pic:spPr>
                      </pic:pic>
                      <pic:pic xmlns:pic="http://schemas.openxmlformats.org/drawingml/2006/picture">
                        <pic:nvPicPr>
                          <pic:cNvPr id="19" name="Graphic 19"/>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1041721"/>
                            <a:ext cx="2946400" cy="1308100"/>
                          </a:xfrm>
                          <a:prstGeom prst="rect">
                            <a:avLst/>
                          </a:prstGeom>
                        </pic:spPr>
                      </pic:pic>
                      <pic:pic xmlns:pic="http://schemas.openxmlformats.org/drawingml/2006/picture">
                        <pic:nvPicPr>
                          <pic:cNvPr id="20" name="Graphic 20"/>
                          <pic:cNvPicPr>
                            <a:picLocks noChangeAspect="1"/>
                          </pic:cNvPicPr>
                        </pic:nvPicPr>
                        <pic:blipFill rotWithShape="1">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rcRect t="9729"/>
                          <a:stretch/>
                        </pic:blipFill>
                        <pic:spPr bwMode="auto">
                          <a:xfrm>
                            <a:off x="0" y="0"/>
                            <a:ext cx="2946400" cy="11811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755ADAA" id="Group 17" o:spid="_x0000_s1026" style="position:absolute;margin-left:0;margin-top:.05pt;width:232pt;height:276.7pt;z-index:251687936;mso-position-horizontal:center;mso-position-horizontal-relative:margin;mso-width-relative:margin;mso-height-relative:margin" coordsize="29464,35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">
                <v:shape id="Graphic 18" o:spid="_x0000_s1027" type="#_x0000_t75" style="position:absolute;left:115;top:22165;width:29223;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">
                  <v:imagedata r:id="rId30" o:title=""/>
                </v:shape>
                <v:shape id="Graphic 19" o:spid="_x0000_s1028" type="#_x0000_t75" style="position:absolute;top:10417;width:2946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">
                  <v:imagedata r:id="rId31" o:title=""/>
                </v:shape>
                <v:shape id="Graphic 20" o:spid="_x0000_s1029" type="#_x0000_t75" style="position:absolute;width:2946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">
                  <v:imagedata r:id="rId32" o:title="" croptop="6376f"/>
                </v:shape>
                <w10:wrap type="topAndBottom" anchorx="margin"/>
              </v:group>
            </w:pict>
          </mc:Fallback>
        </mc:AlternateContent>
      </w:r>
      <w:r w:rsidR="001A0868" w:rsidRPr="00EE4010">
        <w:rPr>
          <w:iCs/>
          <w:sz w:val="18"/>
          <w:szCs w:val="18"/>
        </w:rPr>
        <w:t>Figure</w:t>
      </w:r>
      <w:r w:rsidR="001A0868">
        <w:rPr>
          <w:iCs/>
          <w:sz w:val="18"/>
          <w:szCs w:val="18"/>
        </w:rPr>
        <w:t xml:space="preserve"> 3. </w:t>
      </w:r>
      <w:r w:rsidR="001A0868">
        <w:rPr>
          <w:sz w:val="18"/>
          <w:szCs w:val="18"/>
        </w:rPr>
        <w:t>Best function</w:t>
      </w:r>
      <w:r w:rsidR="001A0868" w:rsidRPr="00C90953">
        <w:rPr>
          <w:sz w:val="18"/>
          <w:szCs w:val="18"/>
        </w:rPr>
        <w:t xml:space="preserve"> evaluatio</w:t>
      </w:r>
      <w:r w:rsidR="001A0868">
        <w:rPr>
          <w:sz w:val="18"/>
          <w:szCs w:val="18"/>
        </w:rPr>
        <w:t xml:space="preserve">n versus evaluation </w:t>
      </w:r>
      <w:r w:rsidR="001A0868" w:rsidRPr="00C90953">
        <w:rPr>
          <w:sz w:val="18"/>
          <w:szCs w:val="18"/>
        </w:rPr>
        <w:t>budget convergence plot</w:t>
      </w:r>
      <w:r w:rsidR="001A0868">
        <w:rPr>
          <w:sz w:val="18"/>
          <w:szCs w:val="18"/>
        </w:rPr>
        <w:t>s</w:t>
      </w:r>
      <w:r w:rsidR="001A0868" w:rsidRPr="00C90953">
        <w:rPr>
          <w:sz w:val="18"/>
          <w:szCs w:val="18"/>
        </w:rPr>
        <w:t xml:space="preserve"> </w:t>
      </w:r>
      <w:r w:rsidR="001A0868">
        <w:rPr>
          <w:sz w:val="18"/>
          <w:szCs w:val="18"/>
        </w:rPr>
        <w:t>on the policy training (top), value chain coordination (center), and hierarchical planning-scheduling (bottom) case studies. Left: CUATRO with different hyperparameters (embedding dimensionality, number of TR samples, and TR initial radius). Right: competitive solvers.</w:t>
      </w:r>
    </w:p>
    <w:p w14:paraId="4B25DEC0" w14:textId="51FFFCF1" w:rsidR="003E18E6" w:rsidRDefault="008D2649" w:rsidP="00490A07">
      <w:pPr>
        <w:pStyle w:val="Els-reference-head"/>
      </w:pPr>
      <w:r>
        <w:t>References</w:t>
      </w:r>
    </w:p>
    <w:p w14:paraId="2D53C706" w14:textId="12E95217" w:rsidR="003E18E6" w:rsidRPr="003E18E6" w:rsidRDefault="003E18E6" w:rsidP="00490A07">
      <w:pPr>
        <w:pStyle w:val="Els-referenceno-number"/>
        <w:ind w:left="0" w:firstLine="0"/>
        <w:rPr>
          <w:lang w:val="en-US"/>
        </w:rPr>
      </w:pPr>
      <w:r w:rsidRPr="003E18E6">
        <w:rPr>
          <w:lang w:val="en-US"/>
        </w:rPr>
        <w:t xml:space="preserve">C. Cartis, L. Roberts, 2023, "Scalable subspace methods for derivative-free nonlinear least-squares optimization," Mathematical Programming, 199, 461–524. </w:t>
      </w:r>
    </w:p>
    <w:p w14:paraId="5A3E4994" w14:textId="0B1C8190" w:rsidR="00787943" w:rsidRPr="003E18E6" w:rsidRDefault="003E18E6" w:rsidP="00267992">
      <w:pPr>
        <w:pStyle w:val="Els-referenceno-number"/>
        <w:ind w:left="0" w:firstLine="0"/>
        <w:rPr>
          <w:lang w:val="en-US"/>
        </w:rPr>
      </w:pPr>
      <w:r w:rsidRPr="003E18E6">
        <w:rPr>
          <w:lang w:val="en-US"/>
        </w:rPr>
        <w:t>R. Garnett, M. A. Osborne, P. Hennig, 2014, "Active learning of linear embeddings for Gaussian processes," In Proceedings of the 30th Conference on Uncertainty in Artificial Intelligence (UAI), 230–239.</w:t>
      </w:r>
    </w:p>
    <w:p w14:paraId="6E0A0B57" w14:textId="60889036" w:rsidR="005D24CE" w:rsidRDefault="005D24CE" w:rsidP="00267992">
      <w:pPr>
        <w:pStyle w:val="Els-referenceno-number"/>
        <w:ind w:left="0" w:firstLine="0"/>
        <w:rPr>
          <w:lang w:val="en-US"/>
        </w:rPr>
      </w:pPr>
      <w:r w:rsidRPr="003E18E6">
        <w:rPr>
          <w:lang w:val="en-US"/>
        </w:rPr>
        <w:t>B. Letham, R. Calandra, A. Rai, E. Bakshy, 2020, "Re-Examining Linear Embeddings for High-Dimensional Bayesian Optimization," ArXiv, abs/2001.11659.</w:t>
      </w:r>
    </w:p>
    <w:p w14:paraId="40490F9D" w14:textId="43075542" w:rsidR="003E18E6" w:rsidRDefault="003E18E6" w:rsidP="00267992">
      <w:pPr>
        <w:pStyle w:val="Els-referenceno-number"/>
        <w:ind w:left="0" w:firstLine="0"/>
        <w:rPr>
          <w:lang w:val="en-US"/>
        </w:rPr>
      </w:pPr>
      <w:r w:rsidRPr="003E18E6">
        <w:rPr>
          <w:lang w:val="en-US"/>
        </w:rPr>
        <w:t>R. Moriconi, K. S. S. Kumar, M. P. Deisenroth, 2019, "High-dimensional Bayesian optimization with manifold Gaussian processes," arXiv preprint arXiv:1902.10675.</w:t>
      </w:r>
    </w:p>
    <w:p w14:paraId="4EBB906D" w14:textId="3063E337" w:rsidR="006E287A" w:rsidRPr="003E18E6" w:rsidRDefault="006E287A" w:rsidP="00267992">
      <w:pPr>
        <w:pStyle w:val="Els-referenceno-number"/>
        <w:ind w:left="0" w:firstLine="0"/>
        <w:rPr>
          <w:lang w:val="en-US"/>
        </w:rPr>
      </w:pPr>
      <w:r w:rsidRPr="00267992">
        <w:rPr>
          <w:lang w:val="en-US"/>
        </w:rPr>
        <w:t>D. van de Berg, T. Savage, P. Petsagkourakis, D. Zhang, N. Shah, E. A. del Rio-Chanona, 2022,"Data-driven optimization for process systems engineering applications," Chemical Engineering Science, 248, 117135.</w:t>
      </w:r>
    </w:p>
    <w:p w14:paraId="782EE8E1" w14:textId="25E7BAA7" w:rsidR="003E18E6" w:rsidRPr="003E18E6" w:rsidRDefault="003E18E6" w:rsidP="00267992">
      <w:pPr>
        <w:pStyle w:val="Els-referenceno-number"/>
        <w:ind w:left="0" w:firstLine="0"/>
        <w:rPr>
          <w:lang w:val="en-US"/>
        </w:rPr>
      </w:pPr>
      <w:r w:rsidRPr="003E18E6">
        <w:rPr>
          <w:lang w:val="en-US"/>
        </w:rPr>
        <w:t>D. van de Berg, P. Petsagkourakis, N. Shah, E. A. del Rio-Chanona, 2023</w:t>
      </w:r>
      <w:r w:rsidR="0059699E">
        <w:rPr>
          <w:lang w:val="en-US"/>
        </w:rPr>
        <w:t>a</w:t>
      </w:r>
      <w:r w:rsidRPr="003E18E6">
        <w:rPr>
          <w:lang w:val="en-US"/>
        </w:rPr>
        <w:t>, "Data-driven coordination of subproblems in enterprise-wide optimization under organizational considerations," AIChE Journal, 69(4), e17977.</w:t>
      </w:r>
    </w:p>
    <w:p w14:paraId="144DE6C2" w14:textId="550D5305" w:rsidR="008D2649" w:rsidRDefault="003E18E6" w:rsidP="00267992">
      <w:pPr>
        <w:pStyle w:val="Els-referenceno-number"/>
        <w:ind w:left="0" w:firstLine="0"/>
        <w:rPr>
          <w:lang w:val="en-US"/>
        </w:rPr>
      </w:pPr>
      <w:r w:rsidRPr="003E18E6">
        <w:rPr>
          <w:lang w:val="en-US"/>
        </w:rPr>
        <w:t>D. van de Berg, N. Shah, E. A. del Rio-Chanona, 2023</w:t>
      </w:r>
      <w:r w:rsidR="0059699E">
        <w:rPr>
          <w:lang w:val="en-US"/>
        </w:rPr>
        <w:t>b</w:t>
      </w:r>
      <w:r w:rsidRPr="003E18E6">
        <w:rPr>
          <w:lang w:val="en-US"/>
        </w:rPr>
        <w:t>, "</w:t>
      </w:r>
      <w:r w:rsidR="00FA72EF">
        <w:rPr>
          <w:lang w:val="en-US"/>
        </w:rPr>
        <w:t xml:space="preserve">Hierarchical planning-scheduling-control </w:t>
      </w:r>
      <w:r w:rsidR="007F3D0F">
        <w:rPr>
          <w:lang w:val="en-US"/>
        </w:rPr>
        <w:t>–</w:t>
      </w:r>
      <w:r w:rsidR="00FA72EF">
        <w:rPr>
          <w:lang w:val="en-US"/>
        </w:rPr>
        <w:t xml:space="preserve"> </w:t>
      </w:r>
      <w:r w:rsidR="007F3D0F">
        <w:rPr>
          <w:lang w:val="en-US"/>
        </w:rPr>
        <w:t>Optimality surrogates and derivative-free optimization</w:t>
      </w:r>
      <w:r w:rsidRPr="003E18E6">
        <w:rPr>
          <w:lang w:val="en-US"/>
        </w:rPr>
        <w:t xml:space="preserve">," </w:t>
      </w:r>
      <w:r w:rsidR="00D249A9" w:rsidRPr="00D249A9">
        <w:rPr>
          <w:lang w:val="en-US"/>
        </w:rPr>
        <w:t>arXiv:2310.07870</w:t>
      </w:r>
    </w:p>
    <w:p w14:paraId="244DC90D" w14:textId="3E2E39D2" w:rsidR="00036CF5" w:rsidRPr="00A1639F" w:rsidRDefault="001D5A4F" w:rsidP="00E60AB9">
      <w:pPr>
        <w:pStyle w:val="Els-referenceno-number"/>
        <w:ind w:left="0" w:firstLine="0"/>
        <w:rPr>
          <w:lang w:val="en-US"/>
        </w:rPr>
      </w:pPr>
      <w:r w:rsidRPr="003E18E6">
        <w:rPr>
          <w:lang w:val="en-US"/>
        </w:rPr>
        <w:t>Z. Wang, F. Hutter, M. Zoghi, D. Matheson, N. De Feitas, 2016, "Bayesian optimization in a billion dimensions via random embeddings," Journal of Artificial Intelligence Research, 55, 361–</w:t>
      </w:r>
      <w:r>
        <w:rPr>
          <w:lang w:val="en-US"/>
        </w:rPr>
        <w:t>387</w:t>
      </w:r>
      <w:r w:rsidRPr="003E18E6">
        <w:rPr>
          <w:lang w:val="en-US"/>
        </w:rPr>
        <w:t>.</w:t>
      </w:r>
    </w:p>
    <w:sectPr w:rsidR="00036CF5" w:rsidRPr="00A1639F" w:rsidSect="008B0184">
      <w:headerReference w:type="even" r:id="rId33"/>
      <w:headerReference w:type="default" r:id="rId34"/>
      <w:headerReference w:type="first" r:id="rId35"/>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BFEA6" w14:textId="77777777" w:rsidR="00E442A4" w:rsidRDefault="00E442A4">
      <w:r>
        <w:separator/>
      </w:r>
    </w:p>
  </w:endnote>
  <w:endnote w:type="continuationSeparator" w:id="0">
    <w:p w14:paraId="4F8D7803" w14:textId="77777777" w:rsidR="00E442A4" w:rsidRDefault="00E44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E5CE6" w14:textId="77777777" w:rsidR="00E442A4" w:rsidRDefault="00E442A4">
      <w:r>
        <w:separator/>
      </w:r>
    </w:p>
  </w:footnote>
  <w:footnote w:type="continuationSeparator" w:id="0">
    <w:p w14:paraId="6227051B" w14:textId="77777777" w:rsidR="00E442A4" w:rsidRDefault="00E44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04559D41" w:rsidR="00DD3D9E" w:rsidRPr="005C6C8F" w:rsidRDefault="00DD3D9E">
    <w:pPr>
      <w:pStyle w:val="Intestazione"/>
      <w:tabs>
        <w:tab w:val="clear" w:pos="7200"/>
        <w:tab w:val="right" w:pos="7088"/>
      </w:tabs>
      <w:rPr>
        <w:lang w:val="fr-LU"/>
      </w:rPr>
    </w:pPr>
    <w:r>
      <w:rPr>
        <w:rStyle w:val="Numeropagina"/>
      </w:rPr>
      <w:tab/>
    </w:r>
    <w:r>
      <w:rPr>
        <w:rStyle w:val="Numeropagina"/>
        <w:i/>
      </w:rPr>
      <w:tab/>
    </w:r>
    <w:r w:rsidR="005A1D05" w:rsidRPr="005C6C8F">
      <w:rPr>
        <w:i/>
        <w:lang w:val="fr-LU"/>
      </w:rPr>
      <w:t>D. van de Berg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3431B1D0" w:rsidR="00DD3D9E" w:rsidRDefault="000B0D01" w:rsidP="000B0D01">
    <w:pPr>
      <w:pStyle w:val="Intestazione"/>
      <w:tabs>
        <w:tab w:val="clear" w:pos="7200"/>
        <w:tab w:val="right" w:pos="7088"/>
      </w:tabs>
      <w:rPr>
        <w:sz w:val="24"/>
      </w:rPr>
    </w:pPr>
    <w:r w:rsidRPr="000B0D01">
      <w:rPr>
        <w:i/>
      </w:rPr>
      <w:t>High-dimensional derivative-free optimization via trust region optimization in linear subspaces</w:t>
    </w:r>
    <w:r w:rsidR="00DD3D9E">
      <w:rPr>
        <w:rStyle w:val="Numeropagina"/>
        <w:i/>
        <w:sz w:val="24"/>
      </w:rPr>
      <w:tab/>
    </w:r>
    <w:r w:rsidR="00DD3D9E">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F42C9FC"/>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993" w:firstLine="0"/>
      </w:pPr>
      <w:rPr>
        <w:rFonts w:hint="default"/>
        <w:lang w:val="en-US"/>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DE6ACB"/>
    <w:multiLevelType w:val="hybridMultilevel"/>
    <w:tmpl w:val="40D21DD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E0E5FCA"/>
    <w:multiLevelType w:val="hybridMultilevel"/>
    <w:tmpl w:val="384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0"/>
  </w:num>
  <w:num w:numId="6">
    <w:abstractNumId w:val="6"/>
  </w:num>
  <w:num w:numId="7">
    <w:abstractNumId w:val="13"/>
  </w:num>
  <w:num w:numId="8">
    <w:abstractNumId w:val="1"/>
  </w:num>
  <w:num w:numId="9">
    <w:abstractNumId w:val="11"/>
  </w:num>
  <w:num w:numId="10">
    <w:abstractNumId w:val="16"/>
  </w:num>
  <w:num w:numId="11">
    <w:abstractNumId w:val="15"/>
  </w:num>
  <w:num w:numId="12">
    <w:abstractNumId w:val="5"/>
  </w:num>
  <w:num w:numId="13">
    <w:abstractNumId w:val="9"/>
  </w:num>
  <w:num w:numId="14">
    <w:abstractNumId w:val="2"/>
  </w:num>
  <w:num w:numId="15">
    <w:abstractNumId w:val="7"/>
  </w:num>
  <w:num w:numId="16">
    <w:abstractNumId w:val="3"/>
  </w:num>
  <w:num w:numId="17">
    <w:abstractNumId w:val="4"/>
  </w:num>
  <w:num w:numId="18">
    <w:abstractNumId w:val="10"/>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286F"/>
    <w:rsid w:val="000037D9"/>
    <w:rsid w:val="00003BAA"/>
    <w:rsid w:val="00004757"/>
    <w:rsid w:val="00005076"/>
    <w:rsid w:val="00006D6D"/>
    <w:rsid w:val="000079DE"/>
    <w:rsid w:val="00007D2B"/>
    <w:rsid w:val="00010E0B"/>
    <w:rsid w:val="00011C66"/>
    <w:rsid w:val="000141F6"/>
    <w:rsid w:val="00015AC3"/>
    <w:rsid w:val="00020E7B"/>
    <w:rsid w:val="00025043"/>
    <w:rsid w:val="0002596F"/>
    <w:rsid w:val="0002657B"/>
    <w:rsid w:val="00026894"/>
    <w:rsid w:val="00026FC9"/>
    <w:rsid w:val="000351A1"/>
    <w:rsid w:val="00035321"/>
    <w:rsid w:val="00036CF5"/>
    <w:rsid w:val="00037401"/>
    <w:rsid w:val="000460B6"/>
    <w:rsid w:val="000461BC"/>
    <w:rsid w:val="00046CC4"/>
    <w:rsid w:val="0005247C"/>
    <w:rsid w:val="00054685"/>
    <w:rsid w:val="00054E77"/>
    <w:rsid w:val="00054F6E"/>
    <w:rsid w:val="00055154"/>
    <w:rsid w:val="0005516A"/>
    <w:rsid w:val="00060070"/>
    <w:rsid w:val="00060496"/>
    <w:rsid w:val="00060688"/>
    <w:rsid w:val="00061384"/>
    <w:rsid w:val="000617F9"/>
    <w:rsid w:val="00065BBA"/>
    <w:rsid w:val="00070225"/>
    <w:rsid w:val="000711BA"/>
    <w:rsid w:val="00073495"/>
    <w:rsid w:val="0007430E"/>
    <w:rsid w:val="00074D6C"/>
    <w:rsid w:val="00076D5C"/>
    <w:rsid w:val="00077800"/>
    <w:rsid w:val="00080E29"/>
    <w:rsid w:val="0008339C"/>
    <w:rsid w:val="00086AE7"/>
    <w:rsid w:val="00091929"/>
    <w:rsid w:val="000925FC"/>
    <w:rsid w:val="000A3DC8"/>
    <w:rsid w:val="000A61BD"/>
    <w:rsid w:val="000A7918"/>
    <w:rsid w:val="000B0D01"/>
    <w:rsid w:val="000B11CB"/>
    <w:rsid w:val="000B2807"/>
    <w:rsid w:val="000B5598"/>
    <w:rsid w:val="000B5894"/>
    <w:rsid w:val="000B5BCF"/>
    <w:rsid w:val="000C2BAB"/>
    <w:rsid w:val="000C3FF1"/>
    <w:rsid w:val="000C4DDD"/>
    <w:rsid w:val="000D3785"/>
    <w:rsid w:val="000D3D9B"/>
    <w:rsid w:val="000D6A7B"/>
    <w:rsid w:val="000E0A6C"/>
    <w:rsid w:val="000E21E8"/>
    <w:rsid w:val="000E52B8"/>
    <w:rsid w:val="000E618B"/>
    <w:rsid w:val="000E7406"/>
    <w:rsid w:val="000E7D9B"/>
    <w:rsid w:val="000F013C"/>
    <w:rsid w:val="000F1C5D"/>
    <w:rsid w:val="000F56CE"/>
    <w:rsid w:val="000F5E3A"/>
    <w:rsid w:val="000F7323"/>
    <w:rsid w:val="001034CA"/>
    <w:rsid w:val="001055F1"/>
    <w:rsid w:val="00105AFC"/>
    <w:rsid w:val="00107C3C"/>
    <w:rsid w:val="001124EE"/>
    <w:rsid w:val="00112E2F"/>
    <w:rsid w:val="001159DD"/>
    <w:rsid w:val="00115A47"/>
    <w:rsid w:val="00115E2A"/>
    <w:rsid w:val="00120E73"/>
    <w:rsid w:val="00124A89"/>
    <w:rsid w:val="00137F6E"/>
    <w:rsid w:val="00140BF7"/>
    <w:rsid w:val="0014139D"/>
    <w:rsid w:val="001415E7"/>
    <w:rsid w:val="001435B2"/>
    <w:rsid w:val="00143800"/>
    <w:rsid w:val="00143831"/>
    <w:rsid w:val="001466B2"/>
    <w:rsid w:val="00147C9D"/>
    <w:rsid w:val="0015075F"/>
    <w:rsid w:val="0015198C"/>
    <w:rsid w:val="00152F20"/>
    <w:rsid w:val="00153744"/>
    <w:rsid w:val="001545FA"/>
    <w:rsid w:val="0015460C"/>
    <w:rsid w:val="0015505A"/>
    <w:rsid w:val="00155FA2"/>
    <w:rsid w:val="00156039"/>
    <w:rsid w:val="00156673"/>
    <w:rsid w:val="00157A9F"/>
    <w:rsid w:val="0016032F"/>
    <w:rsid w:val="001629DC"/>
    <w:rsid w:val="00163922"/>
    <w:rsid w:val="001641FC"/>
    <w:rsid w:val="00165BB0"/>
    <w:rsid w:val="0016727A"/>
    <w:rsid w:val="00167A72"/>
    <w:rsid w:val="00167B2F"/>
    <w:rsid w:val="00170138"/>
    <w:rsid w:val="001707F3"/>
    <w:rsid w:val="00170B61"/>
    <w:rsid w:val="00172DBF"/>
    <w:rsid w:val="00173312"/>
    <w:rsid w:val="001733C4"/>
    <w:rsid w:val="00173C0F"/>
    <w:rsid w:val="00176AC2"/>
    <w:rsid w:val="00184EC0"/>
    <w:rsid w:val="001852DD"/>
    <w:rsid w:val="001879F6"/>
    <w:rsid w:val="00190A52"/>
    <w:rsid w:val="00190F84"/>
    <w:rsid w:val="00192002"/>
    <w:rsid w:val="00193520"/>
    <w:rsid w:val="00193F86"/>
    <w:rsid w:val="0019574B"/>
    <w:rsid w:val="00197088"/>
    <w:rsid w:val="001A0868"/>
    <w:rsid w:val="001A1AFE"/>
    <w:rsid w:val="001A2224"/>
    <w:rsid w:val="001A46DD"/>
    <w:rsid w:val="001A645E"/>
    <w:rsid w:val="001A6B1E"/>
    <w:rsid w:val="001A6CFB"/>
    <w:rsid w:val="001B0E11"/>
    <w:rsid w:val="001B2A45"/>
    <w:rsid w:val="001B5571"/>
    <w:rsid w:val="001B5D22"/>
    <w:rsid w:val="001C0148"/>
    <w:rsid w:val="001C08C6"/>
    <w:rsid w:val="001C202F"/>
    <w:rsid w:val="001C24EF"/>
    <w:rsid w:val="001C27FC"/>
    <w:rsid w:val="001C3A3B"/>
    <w:rsid w:val="001C42F2"/>
    <w:rsid w:val="001C4B67"/>
    <w:rsid w:val="001C524A"/>
    <w:rsid w:val="001C5AA7"/>
    <w:rsid w:val="001C757E"/>
    <w:rsid w:val="001D061A"/>
    <w:rsid w:val="001D2240"/>
    <w:rsid w:val="001D24E9"/>
    <w:rsid w:val="001D4560"/>
    <w:rsid w:val="001D464B"/>
    <w:rsid w:val="001D4876"/>
    <w:rsid w:val="001D5A4F"/>
    <w:rsid w:val="001D5FA3"/>
    <w:rsid w:val="001D6E32"/>
    <w:rsid w:val="001E0C87"/>
    <w:rsid w:val="001E176E"/>
    <w:rsid w:val="001E2972"/>
    <w:rsid w:val="001E4566"/>
    <w:rsid w:val="001E7032"/>
    <w:rsid w:val="001E744E"/>
    <w:rsid w:val="001F2D5E"/>
    <w:rsid w:val="001F3776"/>
    <w:rsid w:val="001F6746"/>
    <w:rsid w:val="001F7AFC"/>
    <w:rsid w:val="00200659"/>
    <w:rsid w:val="00202BDF"/>
    <w:rsid w:val="0020390F"/>
    <w:rsid w:val="00205156"/>
    <w:rsid w:val="00205797"/>
    <w:rsid w:val="00210E34"/>
    <w:rsid w:val="00212993"/>
    <w:rsid w:val="0021567B"/>
    <w:rsid w:val="00217E3F"/>
    <w:rsid w:val="00223588"/>
    <w:rsid w:val="002245ED"/>
    <w:rsid w:val="00224FA2"/>
    <w:rsid w:val="00226450"/>
    <w:rsid w:val="00227C08"/>
    <w:rsid w:val="0023220C"/>
    <w:rsid w:val="002334E3"/>
    <w:rsid w:val="00234440"/>
    <w:rsid w:val="00234DEE"/>
    <w:rsid w:val="00235218"/>
    <w:rsid w:val="002352D1"/>
    <w:rsid w:val="0023575B"/>
    <w:rsid w:val="00235FBD"/>
    <w:rsid w:val="00236E56"/>
    <w:rsid w:val="00236FC8"/>
    <w:rsid w:val="002377B8"/>
    <w:rsid w:val="00240A97"/>
    <w:rsid w:val="00244180"/>
    <w:rsid w:val="00245795"/>
    <w:rsid w:val="0024758D"/>
    <w:rsid w:val="00251002"/>
    <w:rsid w:val="0025160D"/>
    <w:rsid w:val="00254BAE"/>
    <w:rsid w:val="00254CE1"/>
    <w:rsid w:val="002555EC"/>
    <w:rsid w:val="00256111"/>
    <w:rsid w:val="002615D8"/>
    <w:rsid w:val="002620AD"/>
    <w:rsid w:val="00264455"/>
    <w:rsid w:val="002646CE"/>
    <w:rsid w:val="00264926"/>
    <w:rsid w:val="002670DA"/>
    <w:rsid w:val="00267992"/>
    <w:rsid w:val="0027121E"/>
    <w:rsid w:val="00271EAD"/>
    <w:rsid w:val="00272C29"/>
    <w:rsid w:val="00274423"/>
    <w:rsid w:val="0027477F"/>
    <w:rsid w:val="0027571D"/>
    <w:rsid w:val="00275C60"/>
    <w:rsid w:val="00276268"/>
    <w:rsid w:val="00276D9B"/>
    <w:rsid w:val="002816A8"/>
    <w:rsid w:val="00283E94"/>
    <w:rsid w:val="0028644A"/>
    <w:rsid w:val="0028668F"/>
    <w:rsid w:val="0028679C"/>
    <w:rsid w:val="00287109"/>
    <w:rsid w:val="00287F3A"/>
    <w:rsid w:val="002911CF"/>
    <w:rsid w:val="00291366"/>
    <w:rsid w:val="002915EB"/>
    <w:rsid w:val="00292783"/>
    <w:rsid w:val="00292C78"/>
    <w:rsid w:val="00293C84"/>
    <w:rsid w:val="00294682"/>
    <w:rsid w:val="00295DFC"/>
    <w:rsid w:val="00297FDF"/>
    <w:rsid w:val="002A31AE"/>
    <w:rsid w:val="002A55C4"/>
    <w:rsid w:val="002B0A62"/>
    <w:rsid w:val="002B1977"/>
    <w:rsid w:val="002B1997"/>
    <w:rsid w:val="002B3D41"/>
    <w:rsid w:val="002B42D1"/>
    <w:rsid w:val="002B55FA"/>
    <w:rsid w:val="002B6614"/>
    <w:rsid w:val="002B6794"/>
    <w:rsid w:val="002C0B98"/>
    <w:rsid w:val="002C2FE4"/>
    <w:rsid w:val="002C44C8"/>
    <w:rsid w:val="002C4635"/>
    <w:rsid w:val="002C5BF7"/>
    <w:rsid w:val="002D113C"/>
    <w:rsid w:val="002D1552"/>
    <w:rsid w:val="002D35D3"/>
    <w:rsid w:val="002D4076"/>
    <w:rsid w:val="002D4492"/>
    <w:rsid w:val="002D4AF5"/>
    <w:rsid w:val="002D5746"/>
    <w:rsid w:val="002D7018"/>
    <w:rsid w:val="002E0DF6"/>
    <w:rsid w:val="002E107D"/>
    <w:rsid w:val="002E24E9"/>
    <w:rsid w:val="002E3E0F"/>
    <w:rsid w:val="002E4917"/>
    <w:rsid w:val="002E62CB"/>
    <w:rsid w:val="002F0CB9"/>
    <w:rsid w:val="002F12EF"/>
    <w:rsid w:val="002F1AB9"/>
    <w:rsid w:val="002F27E5"/>
    <w:rsid w:val="002F31B7"/>
    <w:rsid w:val="002F3775"/>
    <w:rsid w:val="002F4A8F"/>
    <w:rsid w:val="002F78A0"/>
    <w:rsid w:val="0030045D"/>
    <w:rsid w:val="00300667"/>
    <w:rsid w:val="0030245E"/>
    <w:rsid w:val="00303322"/>
    <w:rsid w:val="0030389F"/>
    <w:rsid w:val="00306268"/>
    <w:rsid w:val="00306DB4"/>
    <w:rsid w:val="003104C4"/>
    <w:rsid w:val="00310638"/>
    <w:rsid w:val="003106D4"/>
    <w:rsid w:val="00311372"/>
    <w:rsid w:val="00311EBC"/>
    <w:rsid w:val="00312251"/>
    <w:rsid w:val="00313733"/>
    <w:rsid w:val="003164C4"/>
    <w:rsid w:val="00317808"/>
    <w:rsid w:val="003179E4"/>
    <w:rsid w:val="003249F8"/>
    <w:rsid w:val="00324F50"/>
    <w:rsid w:val="0032515E"/>
    <w:rsid w:val="00327470"/>
    <w:rsid w:val="0033635E"/>
    <w:rsid w:val="00337183"/>
    <w:rsid w:val="0034032E"/>
    <w:rsid w:val="00340E8F"/>
    <w:rsid w:val="00342192"/>
    <w:rsid w:val="00346568"/>
    <w:rsid w:val="00347366"/>
    <w:rsid w:val="00350966"/>
    <w:rsid w:val="00350DC0"/>
    <w:rsid w:val="00352D9F"/>
    <w:rsid w:val="003538DB"/>
    <w:rsid w:val="003546A9"/>
    <w:rsid w:val="003552EC"/>
    <w:rsid w:val="003556E5"/>
    <w:rsid w:val="003565F2"/>
    <w:rsid w:val="00360AFC"/>
    <w:rsid w:val="00361C27"/>
    <w:rsid w:val="003624FC"/>
    <w:rsid w:val="00363BBC"/>
    <w:rsid w:val="0036444A"/>
    <w:rsid w:val="003720A4"/>
    <w:rsid w:val="00372279"/>
    <w:rsid w:val="003764C4"/>
    <w:rsid w:val="00383D1D"/>
    <w:rsid w:val="00387A55"/>
    <w:rsid w:val="00393FE5"/>
    <w:rsid w:val="00394668"/>
    <w:rsid w:val="00395A27"/>
    <w:rsid w:val="00396224"/>
    <w:rsid w:val="00396890"/>
    <w:rsid w:val="00397C34"/>
    <w:rsid w:val="003A26EB"/>
    <w:rsid w:val="003A2C8C"/>
    <w:rsid w:val="003A4E99"/>
    <w:rsid w:val="003A52E2"/>
    <w:rsid w:val="003B1B16"/>
    <w:rsid w:val="003B28B1"/>
    <w:rsid w:val="003B39F5"/>
    <w:rsid w:val="003C24F4"/>
    <w:rsid w:val="003C28B9"/>
    <w:rsid w:val="003C3251"/>
    <w:rsid w:val="003C377C"/>
    <w:rsid w:val="003C4D31"/>
    <w:rsid w:val="003C6095"/>
    <w:rsid w:val="003C7AEA"/>
    <w:rsid w:val="003D0173"/>
    <w:rsid w:val="003D0DC3"/>
    <w:rsid w:val="003D1582"/>
    <w:rsid w:val="003D2322"/>
    <w:rsid w:val="003D472D"/>
    <w:rsid w:val="003D6C2B"/>
    <w:rsid w:val="003D7E4C"/>
    <w:rsid w:val="003E18E6"/>
    <w:rsid w:val="003E1D51"/>
    <w:rsid w:val="003E41C2"/>
    <w:rsid w:val="004016FB"/>
    <w:rsid w:val="00401E84"/>
    <w:rsid w:val="00402211"/>
    <w:rsid w:val="00403C2A"/>
    <w:rsid w:val="00405E13"/>
    <w:rsid w:val="00406DF5"/>
    <w:rsid w:val="00407041"/>
    <w:rsid w:val="00410FC4"/>
    <w:rsid w:val="00413915"/>
    <w:rsid w:val="00413F12"/>
    <w:rsid w:val="0041431D"/>
    <w:rsid w:val="00414707"/>
    <w:rsid w:val="00414D37"/>
    <w:rsid w:val="00415B8A"/>
    <w:rsid w:val="004169C7"/>
    <w:rsid w:val="0042353A"/>
    <w:rsid w:val="00423A1C"/>
    <w:rsid w:val="004240E8"/>
    <w:rsid w:val="00427404"/>
    <w:rsid w:val="004274F4"/>
    <w:rsid w:val="00427BA0"/>
    <w:rsid w:val="00431674"/>
    <w:rsid w:val="00432FB1"/>
    <w:rsid w:val="0043507C"/>
    <w:rsid w:val="0043634C"/>
    <w:rsid w:val="004365F1"/>
    <w:rsid w:val="00440393"/>
    <w:rsid w:val="00440754"/>
    <w:rsid w:val="00443BB8"/>
    <w:rsid w:val="00444C10"/>
    <w:rsid w:val="00444DDF"/>
    <w:rsid w:val="004454E7"/>
    <w:rsid w:val="004454F1"/>
    <w:rsid w:val="00445B8B"/>
    <w:rsid w:val="00446FF4"/>
    <w:rsid w:val="00447724"/>
    <w:rsid w:val="00447817"/>
    <w:rsid w:val="00447B07"/>
    <w:rsid w:val="00451712"/>
    <w:rsid w:val="0045172D"/>
    <w:rsid w:val="004565FF"/>
    <w:rsid w:val="0045723A"/>
    <w:rsid w:val="00457540"/>
    <w:rsid w:val="00457A79"/>
    <w:rsid w:val="00460BB1"/>
    <w:rsid w:val="004610B1"/>
    <w:rsid w:val="00461DCB"/>
    <w:rsid w:val="004628C1"/>
    <w:rsid w:val="00465E2C"/>
    <w:rsid w:val="0046631E"/>
    <w:rsid w:val="00466493"/>
    <w:rsid w:val="0046684B"/>
    <w:rsid w:val="00466A5C"/>
    <w:rsid w:val="00466ADC"/>
    <w:rsid w:val="00467044"/>
    <w:rsid w:val="00467E0C"/>
    <w:rsid w:val="00471309"/>
    <w:rsid w:val="00471A25"/>
    <w:rsid w:val="0047397B"/>
    <w:rsid w:val="00473A6C"/>
    <w:rsid w:val="00475808"/>
    <w:rsid w:val="00476430"/>
    <w:rsid w:val="004764FE"/>
    <w:rsid w:val="004767DC"/>
    <w:rsid w:val="00476991"/>
    <w:rsid w:val="00477A1C"/>
    <w:rsid w:val="004800A1"/>
    <w:rsid w:val="00481C37"/>
    <w:rsid w:val="00481E8A"/>
    <w:rsid w:val="00481F3F"/>
    <w:rsid w:val="00482A38"/>
    <w:rsid w:val="00483108"/>
    <w:rsid w:val="0048486B"/>
    <w:rsid w:val="00486E78"/>
    <w:rsid w:val="004878B3"/>
    <w:rsid w:val="00490A07"/>
    <w:rsid w:val="00490D7F"/>
    <w:rsid w:val="004932CB"/>
    <w:rsid w:val="00494A1A"/>
    <w:rsid w:val="00496639"/>
    <w:rsid w:val="0049772C"/>
    <w:rsid w:val="004A0944"/>
    <w:rsid w:val="004A31A2"/>
    <w:rsid w:val="004A44B9"/>
    <w:rsid w:val="004A5167"/>
    <w:rsid w:val="004A528D"/>
    <w:rsid w:val="004A5E5E"/>
    <w:rsid w:val="004A7B8A"/>
    <w:rsid w:val="004B07D6"/>
    <w:rsid w:val="004B0DBA"/>
    <w:rsid w:val="004B0F5A"/>
    <w:rsid w:val="004B1D3A"/>
    <w:rsid w:val="004B447D"/>
    <w:rsid w:val="004B477F"/>
    <w:rsid w:val="004B65B8"/>
    <w:rsid w:val="004B7514"/>
    <w:rsid w:val="004C0BB4"/>
    <w:rsid w:val="004C1586"/>
    <w:rsid w:val="004C37A6"/>
    <w:rsid w:val="004C3800"/>
    <w:rsid w:val="004C5DEE"/>
    <w:rsid w:val="004C70C3"/>
    <w:rsid w:val="004C7574"/>
    <w:rsid w:val="004C7D8B"/>
    <w:rsid w:val="004D17DF"/>
    <w:rsid w:val="004D6174"/>
    <w:rsid w:val="004E1A53"/>
    <w:rsid w:val="004E2A82"/>
    <w:rsid w:val="004E2FB2"/>
    <w:rsid w:val="004E42C6"/>
    <w:rsid w:val="004E457D"/>
    <w:rsid w:val="004E7644"/>
    <w:rsid w:val="004F2BD9"/>
    <w:rsid w:val="004F3556"/>
    <w:rsid w:val="004F4CB5"/>
    <w:rsid w:val="004F6252"/>
    <w:rsid w:val="004F7CEE"/>
    <w:rsid w:val="005000AB"/>
    <w:rsid w:val="00500519"/>
    <w:rsid w:val="00500533"/>
    <w:rsid w:val="0050265E"/>
    <w:rsid w:val="0050279B"/>
    <w:rsid w:val="00506099"/>
    <w:rsid w:val="005068DC"/>
    <w:rsid w:val="0050779F"/>
    <w:rsid w:val="00507894"/>
    <w:rsid w:val="00511234"/>
    <w:rsid w:val="00511572"/>
    <w:rsid w:val="00512148"/>
    <w:rsid w:val="005126A9"/>
    <w:rsid w:val="00512D03"/>
    <w:rsid w:val="005147B3"/>
    <w:rsid w:val="00514EEB"/>
    <w:rsid w:val="00517D32"/>
    <w:rsid w:val="00521442"/>
    <w:rsid w:val="00521B46"/>
    <w:rsid w:val="00522DDC"/>
    <w:rsid w:val="005239F1"/>
    <w:rsid w:val="00524D02"/>
    <w:rsid w:val="00525178"/>
    <w:rsid w:val="00526107"/>
    <w:rsid w:val="0052672F"/>
    <w:rsid w:val="00530670"/>
    <w:rsid w:val="005307AF"/>
    <w:rsid w:val="00532C31"/>
    <w:rsid w:val="00533911"/>
    <w:rsid w:val="00534066"/>
    <w:rsid w:val="00534834"/>
    <w:rsid w:val="0053540D"/>
    <w:rsid w:val="00537657"/>
    <w:rsid w:val="00541565"/>
    <w:rsid w:val="00543417"/>
    <w:rsid w:val="00546370"/>
    <w:rsid w:val="00546CC0"/>
    <w:rsid w:val="00552852"/>
    <w:rsid w:val="00552EEB"/>
    <w:rsid w:val="0055330F"/>
    <w:rsid w:val="005552D2"/>
    <w:rsid w:val="00555829"/>
    <w:rsid w:val="00555C54"/>
    <w:rsid w:val="00560F64"/>
    <w:rsid w:val="00562F01"/>
    <w:rsid w:val="0056328E"/>
    <w:rsid w:val="00565A5B"/>
    <w:rsid w:val="00565B83"/>
    <w:rsid w:val="00570E46"/>
    <w:rsid w:val="00570EB3"/>
    <w:rsid w:val="00571D26"/>
    <w:rsid w:val="00571EAA"/>
    <w:rsid w:val="00576F47"/>
    <w:rsid w:val="00580541"/>
    <w:rsid w:val="005808A1"/>
    <w:rsid w:val="0058201F"/>
    <w:rsid w:val="00583BCC"/>
    <w:rsid w:val="00583C77"/>
    <w:rsid w:val="005846A9"/>
    <w:rsid w:val="00584DD7"/>
    <w:rsid w:val="00585606"/>
    <w:rsid w:val="005856C5"/>
    <w:rsid w:val="00590B9C"/>
    <w:rsid w:val="00592858"/>
    <w:rsid w:val="00593E13"/>
    <w:rsid w:val="00596875"/>
    <w:rsid w:val="0059699E"/>
    <w:rsid w:val="005A03D6"/>
    <w:rsid w:val="005A1226"/>
    <w:rsid w:val="005A1D05"/>
    <w:rsid w:val="005A2194"/>
    <w:rsid w:val="005A2EC7"/>
    <w:rsid w:val="005A3889"/>
    <w:rsid w:val="005A5B65"/>
    <w:rsid w:val="005A7307"/>
    <w:rsid w:val="005B0683"/>
    <w:rsid w:val="005B0745"/>
    <w:rsid w:val="005B1FD5"/>
    <w:rsid w:val="005B4031"/>
    <w:rsid w:val="005B4563"/>
    <w:rsid w:val="005B4901"/>
    <w:rsid w:val="005B53AB"/>
    <w:rsid w:val="005B6541"/>
    <w:rsid w:val="005B6CBE"/>
    <w:rsid w:val="005B7BAE"/>
    <w:rsid w:val="005C6C8F"/>
    <w:rsid w:val="005C7CA1"/>
    <w:rsid w:val="005D06F5"/>
    <w:rsid w:val="005D2222"/>
    <w:rsid w:val="005D24CE"/>
    <w:rsid w:val="005D2F75"/>
    <w:rsid w:val="005D47A0"/>
    <w:rsid w:val="005D49DC"/>
    <w:rsid w:val="005D4CCD"/>
    <w:rsid w:val="005D4FBF"/>
    <w:rsid w:val="005D526D"/>
    <w:rsid w:val="005D5780"/>
    <w:rsid w:val="005D5E1A"/>
    <w:rsid w:val="005D66FB"/>
    <w:rsid w:val="005D686B"/>
    <w:rsid w:val="005D73EC"/>
    <w:rsid w:val="005E0DAD"/>
    <w:rsid w:val="005E1304"/>
    <w:rsid w:val="005E2889"/>
    <w:rsid w:val="005E28DA"/>
    <w:rsid w:val="005E2C69"/>
    <w:rsid w:val="005E30F6"/>
    <w:rsid w:val="005E63A3"/>
    <w:rsid w:val="005F0531"/>
    <w:rsid w:val="005F060C"/>
    <w:rsid w:val="005F0880"/>
    <w:rsid w:val="005F102C"/>
    <w:rsid w:val="005F255B"/>
    <w:rsid w:val="005F4827"/>
    <w:rsid w:val="005F56B2"/>
    <w:rsid w:val="005F7266"/>
    <w:rsid w:val="005F77F3"/>
    <w:rsid w:val="00601664"/>
    <w:rsid w:val="00602A8D"/>
    <w:rsid w:val="0060415F"/>
    <w:rsid w:val="0060511F"/>
    <w:rsid w:val="00605CB8"/>
    <w:rsid w:val="006062DB"/>
    <w:rsid w:val="00610A9E"/>
    <w:rsid w:val="00611A52"/>
    <w:rsid w:val="00613D28"/>
    <w:rsid w:val="00613E3F"/>
    <w:rsid w:val="00614F91"/>
    <w:rsid w:val="006206B9"/>
    <w:rsid w:val="00620769"/>
    <w:rsid w:val="00620A15"/>
    <w:rsid w:val="0062157E"/>
    <w:rsid w:val="00621E9A"/>
    <w:rsid w:val="00623194"/>
    <w:rsid w:val="0062372A"/>
    <w:rsid w:val="00626452"/>
    <w:rsid w:val="00632480"/>
    <w:rsid w:val="00632589"/>
    <w:rsid w:val="00632B05"/>
    <w:rsid w:val="006359D1"/>
    <w:rsid w:val="00640363"/>
    <w:rsid w:val="00641B27"/>
    <w:rsid w:val="00641B7D"/>
    <w:rsid w:val="00641C9E"/>
    <w:rsid w:val="00641CFE"/>
    <w:rsid w:val="00642ACE"/>
    <w:rsid w:val="00643583"/>
    <w:rsid w:val="00643896"/>
    <w:rsid w:val="0064401F"/>
    <w:rsid w:val="00644835"/>
    <w:rsid w:val="00647110"/>
    <w:rsid w:val="00647320"/>
    <w:rsid w:val="006517A7"/>
    <w:rsid w:val="006618BD"/>
    <w:rsid w:val="0066229D"/>
    <w:rsid w:val="00663968"/>
    <w:rsid w:val="006646EC"/>
    <w:rsid w:val="006675CC"/>
    <w:rsid w:val="0067065E"/>
    <w:rsid w:val="00671BFD"/>
    <w:rsid w:val="00674941"/>
    <w:rsid w:val="006818D6"/>
    <w:rsid w:val="00681B2C"/>
    <w:rsid w:val="006826FB"/>
    <w:rsid w:val="00683E46"/>
    <w:rsid w:val="00686413"/>
    <w:rsid w:val="0068717E"/>
    <w:rsid w:val="00690207"/>
    <w:rsid w:val="00690F42"/>
    <w:rsid w:val="0069355C"/>
    <w:rsid w:val="00694047"/>
    <w:rsid w:val="0069528D"/>
    <w:rsid w:val="0069608A"/>
    <w:rsid w:val="0069609E"/>
    <w:rsid w:val="0069631C"/>
    <w:rsid w:val="00697BD4"/>
    <w:rsid w:val="00697F19"/>
    <w:rsid w:val="006A006E"/>
    <w:rsid w:val="006A0D32"/>
    <w:rsid w:val="006A0E68"/>
    <w:rsid w:val="006A2095"/>
    <w:rsid w:val="006A2CC3"/>
    <w:rsid w:val="006A3A15"/>
    <w:rsid w:val="006A3FB8"/>
    <w:rsid w:val="006A69BF"/>
    <w:rsid w:val="006A6CF2"/>
    <w:rsid w:val="006A6F8A"/>
    <w:rsid w:val="006B329E"/>
    <w:rsid w:val="006B34A4"/>
    <w:rsid w:val="006B4632"/>
    <w:rsid w:val="006B5386"/>
    <w:rsid w:val="006B594D"/>
    <w:rsid w:val="006C1491"/>
    <w:rsid w:val="006C3900"/>
    <w:rsid w:val="006C4D5F"/>
    <w:rsid w:val="006C5740"/>
    <w:rsid w:val="006C611F"/>
    <w:rsid w:val="006D383E"/>
    <w:rsid w:val="006D3F3D"/>
    <w:rsid w:val="006D43C6"/>
    <w:rsid w:val="006E041D"/>
    <w:rsid w:val="006E1575"/>
    <w:rsid w:val="006E1A08"/>
    <w:rsid w:val="006E287A"/>
    <w:rsid w:val="006E381B"/>
    <w:rsid w:val="006E462C"/>
    <w:rsid w:val="006E498E"/>
    <w:rsid w:val="006E5BE8"/>
    <w:rsid w:val="006F18C8"/>
    <w:rsid w:val="006F248C"/>
    <w:rsid w:val="006F2702"/>
    <w:rsid w:val="006F2B8B"/>
    <w:rsid w:val="006F462B"/>
    <w:rsid w:val="006F5847"/>
    <w:rsid w:val="006F599E"/>
    <w:rsid w:val="006F7DE7"/>
    <w:rsid w:val="00700066"/>
    <w:rsid w:val="00701F35"/>
    <w:rsid w:val="007024A1"/>
    <w:rsid w:val="00706421"/>
    <w:rsid w:val="00706549"/>
    <w:rsid w:val="00706E1F"/>
    <w:rsid w:val="007077B6"/>
    <w:rsid w:val="0070795C"/>
    <w:rsid w:val="00711DF4"/>
    <w:rsid w:val="00712D81"/>
    <w:rsid w:val="00714A48"/>
    <w:rsid w:val="00715FB6"/>
    <w:rsid w:val="00716302"/>
    <w:rsid w:val="007206C0"/>
    <w:rsid w:val="007208D0"/>
    <w:rsid w:val="007227C6"/>
    <w:rsid w:val="0072320B"/>
    <w:rsid w:val="00724696"/>
    <w:rsid w:val="00726DAE"/>
    <w:rsid w:val="00731B41"/>
    <w:rsid w:val="00732A3B"/>
    <w:rsid w:val="00736840"/>
    <w:rsid w:val="00737149"/>
    <w:rsid w:val="0073751B"/>
    <w:rsid w:val="00737C34"/>
    <w:rsid w:val="00743803"/>
    <w:rsid w:val="00744C7C"/>
    <w:rsid w:val="00745214"/>
    <w:rsid w:val="00750535"/>
    <w:rsid w:val="00750E81"/>
    <w:rsid w:val="0075191F"/>
    <w:rsid w:val="00752055"/>
    <w:rsid w:val="007527BF"/>
    <w:rsid w:val="007554BC"/>
    <w:rsid w:val="00764EE8"/>
    <w:rsid w:val="00765802"/>
    <w:rsid w:val="00766A40"/>
    <w:rsid w:val="00766FED"/>
    <w:rsid w:val="0077056C"/>
    <w:rsid w:val="00774A00"/>
    <w:rsid w:val="00775AB0"/>
    <w:rsid w:val="00777F72"/>
    <w:rsid w:val="0078097F"/>
    <w:rsid w:val="00780EC6"/>
    <w:rsid w:val="00782CA2"/>
    <w:rsid w:val="00787943"/>
    <w:rsid w:val="00787F96"/>
    <w:rsid w:val="00791E8E"/>
    <w:rsid w:val="0079392E"/>
    <w:rsid w:val="007A3743"/>
    <w:rsid w:val="007A6BF0"/>
    <w:rsid w:val="007A74E1"/>
    <w:rsid w:val="007B0A2C"/>
    <w:rsid w:val="007B2541"/>
    <w:rsid w:val="007B5705"/>
    <w:rsid w:val="007B5C61"/>
    <w:rsid w:val="007B63B3"/>
    <w:rsid w:val="007B6D08"/>
    <w:rsid w:val="007B71E0"/>
    <w:rsid w:val="007B7865"/>
    <w:rsid w:val="007C4CB2"/>
    <w:rsid w:val="007C6BB6"/>
    <w:rsid w:val="007C7671"/>
    <w:rsid w:val="007D1266"/>
    <w:rsid w:val="007D1813"/>
    <w:rsid w:val="007D3491"/>
    <w:rsid w:val="007D42E4"/>
    <w:rsid w:val="007D4B0A"/>
    <w:rsid w:val="007D572E"/>
    <w:rsid w:val="007D70A1"/>
    <w:rsid w:val="007E1F9C"/>
    <w:rsid w:val="007E25A9"/>
    <w:rsid w:val="007E2A6D"/>
    <w:rsid w:val="007E533C"/>
    <w:rsid w:val="007F0FC4"/>
    <w:rsid w:val="007F2C30"/>
    <w:rsid w:val="007F3D0F"/>
    <w:rsid w:val="007F3D72"/>
    <w:rsid w:val="007F6952"/>
    <w:rsid w:val="007F766F"/>
    <w:rsid w:val="00801A06"/>
    <w:rsid w:val="00805128"/>
    <w:rsid w:val="0080584F"/>
    <w:rsid w:val="00807837"/>
    <w:rsid w:val="008109CF"/>
    <w:rsid w:val="00810A68"/>
    <w:rsid w:val="00811761"/>
    <w:rsid w:val="00812A85"/>
    <w:rsid w:val="008132E8"/>
    <w:rsid w:val="00815210"/>
    <w:rsid w:val="00817343"/>
    <w:rsid w:val="00817C5E"/>
    <w:rsid w:val="00820160"/>
    <w:rsid w:val="00823407"/>
    <w:rsid w:val="008252C1"/>
    <w:rsid w:val="00827303"/>
    <w:rsid w:val="00832340"/>
    <w:rsid w:val="008327F3"/>
    <w:rsid w:val="0083363E"/>
    <w:rsid w:val="00834A81"/>
    <w:rsid w:val="00835133"/>
    <w:rsid w:val="00837A3B"/>
    <w:rsid w:val="00837B5E"/>
    <w:rsid w:val="00840570"/>
    <w:rsid w:val="00841FD2"/>
    <w:rsid w:val="00842630"/>
    <w:rsid w:val="00845B88"/>
    <w:rsid w:val="00845DD1"/>
    <w:rsid w:val="008501CE"/>
    <w:rsid w:val="00854E16"/>
    <w:rsid w:val="00855472"/>
    <w:rsid w:val="008565C8"/>
    <w:rsid w:val="00856894"/>
    <w:rsid w:val="00863FEE"/>
    <w:rsid w:val="0086572C"/>
    <w:rsid w:val="00865FF7"/>
    <w:rsid w:val="0086616F"/>
    <w:rsid w:val="00866E72"/>
    <w:rsid w:val="00870D47"/>
    <w:rsid w:val="00873218"/>
    <w:rsid w:val="00873767"/>
    <w:rsid w:val="00873965"/>
    <w:rsid w:val="00876FDD"/>
    <w:rsid w:val="00881384"/>
    <w:rsid w:val="00884C24"/>
    <w:rsid w:val="00886B43"/>
    <w:rsid w:val="00892729"/>
    <w:rsid w:val="008956D8"/>
    <w:rsid w:val="00895E2D"/>
    <w:rsid w:val="008A1890"/>
    <w:rsid w:val="008A1C55"/>
    <w:rsid w:val="008A2BA7"/>
    <w:rsid w:val="008A335E"/>
    <w:rsid w:val="008A3A75"/>
    <w:rsid w:val="008A4532"/>
    <w:rsid w:val="008A5ED9"/>
    <w:rsid w:val="008A66D4"/>
    <w:rsid w:val="008A69DA"/>
    <w:rsid w:val="008A78B4"/>
    <w:rsid w:val="008A7965"/>
    <w:rsid w:val="008B0184"/>
    <w:rsid w:val="008B1509"/>
    <w:rsid w:val="008B2AC8"/>
    <w:rsid w:val="008B6B55"/>
    <w:rsid w:val="008C049A"/>
    <w:rsid w:val="008C372A"/>
    <w:rsid w:val="008C44FD"/>
    <w:rsid w:val="008C5210"/>
    <w:rsid w:val="008C5D02"/>
    <w:rsid w:val="008C6935"/>
    <w:rsid w:val="008C6FB3"/>
    <w:rsid w:val="008D0DCA"/>
    <w:rsid w:val="008D1A61"/>
    <w:rsid w:val="008D21A1"/>
    <w:rsid w:val="008D2649"/>
    <w:rsid w:val="008D3947"/>
    <w:rsid w:val="008D5015"/>
    <w:rsid w:val="008D6870"/>
    <w:rsid w:val="008D7BF0"/>
    <w:rsid w:val="008D7E48"/>
    <w:rsid w:val="008E138A"/>
    <w:rsid w:val="008E605F"/>
    <w:rsid w:val="008F230A"/>
    <w:rsid w:val="008F2C27"/>
    <w:rsid w:val="008F3B99"/>
    <w:rsid w:val="008F3E0E"/>
    <w:rsid w:val="008F421E"/>
    <w:rsid w:val="008F52CF"/>
    <w:rsid w:val="008F7AAF"/>
    <w:rsid w:val="0090313C"/>
    <w:rsid w:val="009049E8"/>
    <w:rsid w:val="0090568D"/>
    <w:rsid w:val="009125C9"/>
    <w:rsid w:val="00913730"/>
    <w:rsid w:val="00913879"/>
    <w:rsid w:val="00914EC0"/>
    <w:rsid w:val="00917661"/>
    <w:rsid w:val="00917D1A"/>
    <w:rsid w:val="00917E09"/>
    <w:rsid w:val="009202CB"/>
    <w:rsid w:val="00920C1D"/>
    <w:rsid w:val="00921679"/>
    <w:rsid w:val="009226C7"/>
    <w:rsid w:val="00923CD4"/>
    <w:rsid w:val="00924523"/>
    <w:rsid w:val="00930501"/>
    <w:rsid w:val="009317C3"/>
    <w:rsid w:val="00931DF5"/>
    <w:rsid w:val="00932F05"/>
    <w:rsid w:val="0093380E"/>
    <w:rsid w:val="00935529"/>
    <w:rsid w:val="00937376"/>
    <w:rsid w:val="0094181B"/>
    <w:rsid w:val="00942C6A"/>
    <w:rsid w:val="009460E6"/>
    <w:rsid w:val="00946F5F"/>
    <w:rsid w:val="00947D76"/>
    <w:rsid w:val="0095018E"/>
    <w:rsid w:val="0095099E"/>
    <w:rsid w:val="00950F75"/>
    <w:rsid w:val="00951641"/>
    <w:rsid w:val="00952B25"/>
    <w:rsid w:val="00953DE3"/>
    <w:rsid w:val="009540D5"/>
    <w:rsid w:val="00954842"/>
    <w:rsid w:val="00957F04"/>
    <w:rsid w:val="00960DD5"/>
    <w:rsid w:val="00964640"/>
    <w:rsid w:val="00967778"/>
    <w:rsid w:val="00967C19"/>
    <w:rsid w:val="00970532"/>
    <w:rsid w:val="00970CE2"/>
    <w:rsid w:val="00970E5D"/>
    <w:rsid w:val="009710FC"/>
    <w:rsid w:val="00972775"/>
    <w:rsid w:val="009753A4"/>
    <w:rsid w:val="00975684"/>
    <w:rsid w:val="0097701C"/>
    <w:rsid w:val="00980979"/>
    <w:rsid w:val="00980A65"/>
    <w:rsid w:val="009816BC"/>
    <w:rsid w:val="00981BFF"/>
    <w:rsid w:val="0098230D"/>
    <w:rsid w:val="009838C8"/>
    <w:rsid w:val="00984B3A"/>
    <w:rsid w:val="00985A4F"/>
    <w:rsid w:val="00991DB4"/>
    <w:rsid w:val="00992376"/>
    <w:rsid w:val="00993972"/>
    <w:rsid w:val="00994F3C"/>
    <w:rsid w:val="00995729"/>
    <w:rsid w:val="00996AD9"/>
    <w:rsid w:val="00996D96"/>
    <w:rsid w:val="009972B7"/>
    <w:rsid w:val="00997C24"/>
    <w:rsid w:val="009A1D4A"/>
    <w:rsid w:val="009A1ECB"/>
    <w:rsid w:val="009A27B2"/>
    <w:rsid w:val="009A282D"/>
    <w:rsid w:val="009A2FC2"/>
    <w:rsid w:val="009A3CD1"/>
    <w:rsid w:val="009A77F0"/>
    <w:rsid w:val="009A7A28"/>
    <w:rsid w:val="009B00D0"/>
    <w:rsid w:val="009B3AE3"/>
    <w:rsid w:val="009B3B52"/>
    <w:rsid w:val="009B4DA0"/>
    <w:rsid w:val="009B50F7"/>
    <w:rsid w:val="009B5EBB"/>
    <w:rsid w:val="009B7C4B"/>
    <w:rsid w:val="009C0AC3"/>
    <w:rsid w:val="009C1334"/>
    <w:rsid w:val="009C1577"/>
    <w:rsid w:val="009C207A"/>
    <w:rsid w:val="009C2D4E"/>
    <w:rsid w:val="009C3CED"/>
    <w:rsid w:val="009C42B3"/>
    <w:rsid w:val="009C4834"/>
    <w:rsid w:val="009C512F"/>
    <w:rsid w:val="009C7D9B"/>
    <w:rsid w:val="009D22D9"/>
    <w:rsid w:val="009D25C0"/>
    <w:rsid w:val="009D4183"/>
    <w:rsid w:val="009D5147"/>
    <w:rsid w:val="009D56A2"/>
    <w:rsid w:val="009D5E37"/>
    <w:rsid w:val="009D79CC"/>
    <w:rsid w:val="009E291F"/>
    <w:rsid w:val="009F0A6A"/>
    <w:rsid w:val="009F15F3"/>
    <w:rsid w:val="009F1FB5"/>
    <w:rsid w:val="009F252E"/>
    <w:rsid w:val="009F43CE"/>
    <w:rsid w:val="009F4AB8"/>
    <w:rsid w:val="009F4D0F"/>
    <w:rsid w:val="009F5A6E"/>
    <w:rsid w:val="009F77C3"/>
    <w:rsid w:val="009F7FEB"/>
    <w:rsid w:val="00A00320"/>
    <w:rsid w:val="00A00653"/>
    <w:rsid w:val="00A027BB"/>
    <w:rsid w:val="00A02F4C"/>
    <w:rsid w:val="00A0326F"/>
    <w:rsid w:val="00A032D2"/>
    <w:rsid w:val="00A037FE"/>
    <w:rsid w:val="00A0418A"/>
    <w:rsid w:val="00A04A4B"/>
    <w:rsid w:val="00A05EA0"/>
    <w:rsid w:val="00A10D9A"/>
    <w:rsid w:val="00A1135E"/>
    <w:rsid w:val="00A12407"/>
    <w:rsid w:val="00A124A7"/>
    <w:rsid w:val="00A129A2"/>
    <w:rsid w:val="00A1324D"/>
    <w:rsid w:val="00A13684"/>
    <w:rsid w:val="00A1417D"/>
    <w:rsid w:val="00A15501"/>
    <w:rsid w:val="00A1551C"/>
    <w:rsid w:val="00A1639F"/>
    <w:rsid w:val="00A169D6"/>
    <w:rsid w:val="00A17A6C"/>
    <w:rsid w:val="00A20176"/>
    <w:rsid w:val="00A211F5"/>
    <w:rsid w:val="00A21679"/>
    <w:rsid w:val="00A2285A"/>
    <w:rsid w:val="00A241AF"/>
    <w:rsid w:val="00A25E70"/>
    <w:rsid w:val="00A26295"/>
    <w:rsid w:val="00A3179E"/>
    <w:rsid w:val="00A326BC"/>
    <w:rsid w:val="00A33765"/>
    <w:rsid w:val="00A342C3"/>
    <w:rsid w:val="00A36862"/>
    <w:rsid w:val="00A37934"/>
    <w:rsid w:val="00A37DB9"/>
    <w:rsid w:val="00A40520"/>
    <w:rsid w:val="00A4153B"/>
    <w:rsid w:val="00A42577"/>
    <w:rsid w:val="00A44059"/>
    <w:rsid w:val="00A474D8"/>
    <w:rsid w:val="00A51843"/>
    <w:rsid w:val="00A5339F"/>
    <w:rsid w:val="00A57053"/>
    <w:rsid w:val="00A57430"/>
    <w:rsid w:val="00A60249"/>
    <w:rsid w:val="00A6057E"/>
    <w:rsid w:val="00A6092C"/>
    <w:rsid w:val="00A62B20"/>
    <w:rsid w:val="00A62F79"/>
    <w:rsid w:val="00A63269"/>
    <w:rsid w:val="00A64A24"/>
    <w:rsid w:val="00A66CD5"/>
    <w:rsid w:val="00A70340"/>
    <w:rsid w:val="00A72F58"/>
    <w:rsid w:val="00A736B7"/>
    <w:rsid w:val="00A73BA7"/>
    <w:rsid w:val="00A74C3D"/>
    <w:rsid w:val="00A74D92"/>
    <w:rsid w:val="00A777B1"/>
    <w:rsid w:val="00A81BEF"/>
    <w:rsid w:val="00A81F35"/>
    <w:rsid w:val="00A8283D"/>
    <w:rsid w:val="00A828B2"/>
    <w:rsid w:val="00A8307A"/>
    <w:rsid w:val="00A83B15"/>
    <w:rsid w:val="00A86821"/>
    <w:rsid w:val="00A87768"/>
    <w:rsid w:val="00A92377"/>
    <w:rsid w:val="00A925F5"/>
    <w:rsid w:val="00A93AAC"/>
    <w:rsid w:val="00A94420"/>
    <w:rsid w:val="00A95A14"/>
    <w:rsid w:val="00A9623A"/>
    <w:rsid w:val="00A97915"/>
    <w:rsid w:val="00AA03AA"/>
    <w:rsid w:val="00AA10A0"/>
    <w:rsid w:val="00AA2A3F"/>
    <w:rsid w:val="00AA7FCA"/>
    <w:rsid w:val="00AB22D7"/>
    <w:rsid w:val="00AB29ED"/>
    <w:rsid w:val="00AB34EE"/>
    <w:rsid w:val="00AB6330"/>
    <w:rsid w:val="00AC451D"/>
    <w:rsid w:val="00AC65DB"/>
    <w:rsid w:val="00AC6D28"/>
    <w:rsid w:val="00AC70F0"/>
    <w:rsid w:val="00AC7675"/>
    <w:rsid w:val="00AD12C3"/>
    <w:rsid w:val="00AD14F0"/>
    <w:rsid w:val="00AD2FD8"/>
    <w:rsid w:val="00AD4006"/>
    <w:rsid w:val="00AD458C"/>
    <w:rsid w:val="00AD731B"/>
    <w:rsid w:val="00AD7B63"/>
    <w:rsid w:val="00AE03E4"/>
    <w:rsid w:val="00AE0F0B"/>
    <w:rsid w:val="00AE105E"/>
    <w:rsid w:val="00AE286A"/>
    <w:rsid w:val="00AE4BD8"/>
    <w:rsid w:val="00AE56E3"/>
    <w:rsid w:val="00AE6228"/>
    <w:rsid w:val="00AE64D5"/>
    <w:rsid w:val="00AE6975"/>
    <w:rsid w:val="00AE7A78"/>
    <w:rsid w:val="00AE7D74"/>
    <w:rsid w:val="00AF1661"/>
    <w:rsid w:val="00AF2116"/>
    <w:rsid w:val="00AF240C"/>
    <w:rsid w:val="00AF2A94"/>
    <w:rsid w:val="00AF458D"/>
    <w:rsid w:val="00AF6772"/>
    <w:rsid w:val="00AF6FA6"/>
    <w:rsid w:val="00AF7408"/>
    <w:rsid w:val="00B0079B"/>
    <w:rsid w:val="00B00B78"/>
    <w:rsid w:val="00B0272E"/>
    <w:rsid w:val="00B03C23"/>
    <w:rsid w:val="00B03F1F"/>
    <w:rsid w:val="00B05B14"/>
    <w:rsid w:val="00B064A3"/>
    <w:rsid w:val="00B0650F"/>
    <w:rsid w:val="00B07291"/>
    <w:rsid w:val="00B10665"/>
    <w:rsid w:val="00B11FAC"/>
    <w:rsid w:val="00B12060"/>
    <w:rsid w:val="00B167C4"/>
    <w:rsid w:val="00B17B59"/>
    <w:rsid w:val="00B212EA"/>
    <w:rsid w:val="00B22613"/>
    <w:rsid w:val="00B24990"/>
    <w:rsid w:val="00B25D5D"/>
    <w:rsid w:val="00B31E30"/>
    <w:rsid w:val="00B3335A"/>
    <w:rsid w:val="00B34D73"/>
    <w:rsid w:val="00B3644C"/>
    <w:rsid w:val="00B369A3"/>
    <w:rsid w:val="00B40FDF"/>
    <w:rsid w:val="00B41A02"/>
    <w:rsid w:val="00B4388F"/>
    <w:rsid w:val="00B43F97"/>
    <w:rsid w:val="00B4490F"/>
    <w:rsid w:val="00B45DDE"/>
    <w:rsid w:val="00B463B4"/>
    <w:rsid w:val="00B46868"/>
    <w:rsid w:val="00B47099"/>
    <w:rsid w:val="00B50982"/>
    <w:rsid w:val="00B5219C"/>
    <w:rsid w:val="00B52C15"/>
    <w:rsid w:val="00B52CE8"/>
    <w:rsid w:val="00B5397E"/>
    <w:rsid w:val="00B5415D"/>
    <w:rsid w:val="00B54EAA"/>
    <w:rsid w:val="00B55D98"/>
    <w:rsid w:val="00B60929"/>
    <w:rsid w:val="00B6116F"/>
    <w:rsid w:val="00B618BA"/>
    <w:rsid w:val="00B61A03"/>
    <w:rsid w:val="00B625AE"/>
    <w:rsid w:val="00B63237"/>
    <w:rsid w:val="00B63303"/>
    <w:rsid w:val="00B70A0E"/>
    <w:rsid w:val="00B727BD"/>
    <w:rsid w:val="00B74866"/>
    <w:rsid w:val="00B76966"/>
    <w:rsid w:val="00B778E5"/>
    <w:rsid w:val="00B77BBB"/>
    <w:rsid w:val="00B77D26"/>
    <w:rsid w:val="00B80569"/>
    <w:rsid w:val="00B82240"/>
    <w:rsid w:val="00B83854"/>
    <w:rsid w:val="00B84B33"/>
    <w:rsid w:val="00B85629"/>
    <w:rsid w:val="00B85FDB"/>
    <w:rsid w:val="00B91C5E"/>
    <w:rsid w:val="00B95908"/>
    <w:rsid w:val="00B96D44"/>
    <w:rsid w:val="00B96FE4"/>
    <w:rsid w:val="00B975C1"/>
    <w:rsid w:val="00B9769C"/>
    <w:rsid w:val="00B97880"/>
    <w:rsid w:val="00B97913"/>
    <w:rsid w:val="00BA088B"/>
    <w:rsid w:val="00BA1871"/>
    <w:rsid w:val="00BA19C9"/>
    <w:rsid w:val="00BA2251"/>
    <w:rsid w:val="00BA33F2"/>
    <w:rsid w:val="00BA35ED"/>
    <w:rsid w:val="00BA4705"/>
    <w:rsid w:val="00BA5760"/>
    <w:rsid w:val="00BA6DAF"/>
    <w:rsid w:val="00BB05B2"/>
    <w:rsid w:val="00BB3A57"/>
    <w:rsid w:val="00BB3C4A"/>
    <w:rsid w:val="00BB581B"/>
    <w:rsid w:val="00BB605A"/>
    <w:rsid w:val="00BC126A"/>
    <w:rsid w:val="00BC2571"/>
    <w:rsid w:val="00BC7E4E"/>
    <w:rsid w:val="00BD071B"/>
    <w:rsid w:val="00BD1872"/>
    <w:rsid w:val="00BD2529"/>
    <w:rsid w:val="00BD405D"/>
    <w:rsid w:val="00BD4B96"/>
    <w:rsid w:val="00BD5023"/>
    <w:rsid w:val="00BD7F1F"/>
    <w:rsid w:val="00BE04ED"/>
    <w:rsid w:val="00BE057B"/>
    <w:rsid w:val="00BE1576"/>
    <w:rsid w:val="00BE1853"/>
    <w:rsid w:val="00BE21BD"/>
    <w:rsid w:val="00BE3BF7"/>
    <w:rsid w:val="00BE4490"/>
    <w:rsid w:val="00BE4CF7"/>
    <w:rsid w:val="00BE606B"/>
    <w:rsid w:val="00BE614D"/>
    <w:rsid w:val="00BF07CF"/>
    <w:rsid w:val="00BF2509"/>
    <w:rsid w:val="00BF32AE"/>
    <w:rsid w:val="00C043FB"/>
    <w:rsid w:val="00C0662B"/>
    <w:rsid w:val="00C10EA7"/>
    <w:rsid w:val="00C1164F"/>
    <w:rsid w:val="00C12B92"/>
    <w:rsid w:val="00C13323"/>
    <w:rsid w:val="00C13A87"/>
    <w:rsid w:val="00C16CC8"/>
    <w:rsid w:val="00C20415"/>
    <w:rsid w:val="00C21454"/>
    <w:rsid w:val="00C21767"/>
    <w:rsid w:val="00C2187A"/>
    <w:rsid w:val="00C21D2D"/>
    <w:rsid w:val="00C232F3"/>
    <w:rsid w:val="00C26F30"/>
    <w:rsid w:val="00C2708E"/>
    <w:rsid w:val="00C276EA"/>
    <w:rsid w:val="00C27B51"/>
    <w:rsid w:val="00C309A3"/>
    <w:rsid w:val="00C31C71"/>
    <w:rsid w:val="00C3233C"/>
    <w:rsid w:val="00C32FF6"/>
    <w:rsid w:val="00C331D4"/>
    <w:rsid w:val="00C3513D"/>
    <w:rsid w:val="00C37332"/>
    <w:rsid w:val="00C41E18"/>
    <w:rsid w:val="00C43BFF"/>
    <w:rsid w:val="00C45A47"/>
    <w:rsid w:val="00C47CB2"/>
    <w:rsid w:val="00C53779"/>
    <w:rsid w:val="00C56D03"/>
    <w:rsid w:val="00C577BD"/>
    <w:rsid w:val="00C61521"/>
    <w:rsid w:val="00C6660E"/>
    <w:rsid w:val="00C66AFE"/>
    <w:rsid w:val="00C67C5E"/>
    <w:rsid w:val="00C74CED"/>
    <w:rsid w:val="00C75256"/>
    <w:rsid w:val="00C76B0A"/>
    <w:rsid w:val="00C8046A"/>
    <w:rsid w:val="00C818CC"/>
    <w:rsid w:val="00C82A43"/>
    <w:rsid w:val="00C8453A"/>
    <w:rsid w:val="00C84896"/>
    <w:rsid w:val="00C8732A"/>
    <w:rsid w:val="00C87F5A"/>
    <w:rsid w:val="00C90942"/>
    <w:rsid w:val="00C90953"/>
    <w:rsid w:val="00C92DED"/>
    <w:rsid w:val="00C9315D"/>
    <w:rsid w:val="00C94348"/>
    <w:rsid w:val="00C95184"/>
    <w:rsid w:val="00C960DC"/>
    <w:rsid w:val="00C9645E"/>
    <w:rsid w:val="00C9673A"/>
    <w:rsid w:val="00C968D4"/>
    <w:rsid w:val="00C96F4A"/>
    <w:rsid w:val="00C97FDD"/>
    <w:rsid w:val="00CA3731"/>
    <w:rsid w:val="00CA520A"/>
    <w:rsid w:val="00CA6AB3"/>
    <w:rsid w:val="00CA6B1B"/>
    <w:rsid w:val="00CA710F"/>
    <w:rsid w:val="00CB01E6"/>
    <w:rsid w:val="00CB092F"/>
    <w:rsid w:val="00CB11F2"/>
    <w:rsid w:val="00CB528E"/>
    <w:rsid w:val="00CB5AD9"/>
    <w:rsid w:val="00CB5E36"/>
    <w:rsid w:val="00CB66C8"/>
    <w:rsid w:val="00CB7F90"/>
    <w:rsid w:val="00CC0DFF"/>
    <w:rsid w:val="00CC4E70"/>
    <w:rsid w:val="00CC5FC8"/>
    <w:rsid w:val="00CD25E6"/>
    <w:rsid w:val="00CD363E"/>
    <w:rsid w:val="00CD3B46"/>
    <w:rsid w:val="00CD3E14"/>
    <w:rsid w:val="00CD66A4"/>
    <w:rsid w:val="00CD71D7"/>
    <w:rsid w:val="00CE0577"/>
    <w:rsid w:val="00CE33C6"/>
    <w:rsid w:val="00CE52DE"/>
    <w:rsid w:val="00CE556A"/>
    <w:rsid w:val="00CE5C7E"/>
    <w:rsid w:val="00CE7B77"/>
    <w:rsid w:val="00CF0132"/>
    <w:rsid w:val="00CF52BB"/>
    <w:rsid w:val="00CF6552"/>
    <w:rsid w:val="00D01E76"/>
    <w:rsid w:val="00D02C75"/>
    <w:rsid w:val="00D047AF"/>
    <w:rsid w:val="00D05DDF"/>
    <w:rsid w:val="00D06294"/>
    <w:rsid w:val="00D0645D"/>
    <w:rsid w:val="00D07501"/>
    <w:rsid w:val="00D10E22"/>
    <w:rsid w:val="00D11640"/>
    <w:rsid w:val="00D1169B"/>
    <w:rsid w:val="00D13665"/>
    <w:rsid w:val="00D13CA0"/>
    <w:rsid w:val="00D13D2C"/>
    <w:rsid w:val="00D14BCD"/>
    <w:rsid w:val="00D14EAB"/>
    <w:rsid w:val="00D15897"/>
    <w:rsid w:val="00D16969"/>
    <w:rsid w:val="00D17483"/>
    <w:rsid w:val="00D20A9F"/>
    <w:rsid w:val="00D20EB8"/>
    <w:rsid w:val="00D22ADB"/>
    <w:rsid w:val="00D233D7"/>
    <w:rsid w:val="00D249A9"/>
    <w:rsid w:val="00D26CAC"/>
    <w:rsid w:val="00D30DFC"/>
    <w:rsid w:val="00D31D3A"/>
    <w:rsid w:val="00D34EB9"/>
    <w:rsid w:val="00D378F1"/>
    <w:rsid w:val="00D37A83"/>
    <w:rsid w:val="00D41314"/>
    <w:rsid w:val="00D44CB7"/>
    <w:rsid w:val="00D44D7F"/>
    <w:rsid w:val="00D45EBE"/>
    <w:rsid w:val="00D4690B"/>
    <w:rsid w:val="00D46B38"/>
    <w:rsid w:val="00D47961"/>
    <w:rsid w:val="00D50E7A"/>
    <w:rsid w:val="00D526C7"/>
    <w:rsid w:val="00D52DC2"/>
    <w:rsid w:val="00D53374"/>
    <w:rsid w:val="00D53C6E"/>
    <w:rsid w:val="00D54BEB"/>
    <w:rsid w:val="00D562EF"/>
    <w:rsid w:val="00D56F36"/>
    <w:rsid w:val="00D57739"/>
    <w:rsid w:val="00D57B4D"/>
    <w:rsid w:val="00D61401"/>
    <w:rsid w:val="00D615BD"/>
    <w:rsid w:val="00D6230B"/>
    <w:rsid w:val="00D62608"/>
    <w:rsid w:val="00D635A1"/>
    <w:rsid w:val="00D63A5B"/>
    <w:rsid w:val="00D64A14"/>
    <w:rsid w:val="00D65523"/>
    <w:rsid w:val="00D67703"/>
    <w:rsid w:val="00D6775E"/>
    <w:rsid w:val="00D70159"/>
    <w:rsid w:val="00D70470"/>
    <w:rsid w:val="00D70EFE"/>
    <w:rsid w:val="00D76BAC"/>
    <w:rsid w:val="00D80D19"/>
    <w:rsid w:val="00D82EE7"/>
    <w:rsid w:val="00D83867"/>
    <w:rsid w:val="00D8467D"/>
    <w:rsid w:val="00D8727C"/>
    <w:rsid w:val="00D877A4"/>
    <w:rsid w:val="00D9067B"/>
    <w:rsid w:val="00D91E1D"/>
    <w:rsid w:val="00D94278"/>
    <w:rsid w:val="00D94FCA"/>
    <w:rsid w:val="00D96F33"/>
    <w:rsid w:val="00DA0BBF"/>
    <w:rsid w:val="00DA0CD0"/>
    <w:rsid w:val="00DA5378"/>
    <w:rsid w:val="00DA739A"/>
    <w:rsid w:val="00DB0058"/>
    <w:rsid w:val="00DB0D48"/>
    <w:rsid w:val="00DB1338"/>
    <w:rsid w:val="00DB1900"/>
    <w:rsid w:val="00DB2291"/>
    <w:rsid w:val="00DB2F34"/>
    <w:rsid w:val="00DB36A7"/>
    <w:rsid w:val="00DB3EF2"/>
    <w:rsid w:val="00DB6427"/>
    <w:rsid w:val="00DC0B17"/>
    <w:rsid w:val="00DC1192"/>
    <w:rsid w:val="00DC2F94"/>
    <w:rsid w:val="00DC462A"/>
    <w:rsid w:val="00DC4977"/>
    <w:rsid w:val="00DC4A53"/>
    <w:rsid w:val="00DC50C8"/>
    <w:rsid w:val="00DC5B73"/>
    <w:rsid w:val="00DD23ED"/>
    <w:rsid w:val="00DD3D9E"/>
    <w:rsid w:val="00DD4502"/>
    <w:rsid w:val="00DD5A4B"/>
    <w:rsid w:val="00DD6CA9"/>
    <w:rsid w:val="00DD7908"/>
    <w:rsid w:val="00DE0318"/>
    <w:rsid w:val="00DE06D8"/>
    <w:rsid w:val="00DE1E8A"/>
    <w:rsid w:val="00DE2DE1"/>
    <w:rsid w:val="00DE3367"/>
    <w:rsid w:val="00DE3C8B"/>
    <w:rsid w:val="00DE50C9"/>
    <w:rsid w:val="00DE57D0"/>
    <w:rsid w:val="00DE686A"/>
    <w:rsid w:val="00DE6BDC"/>
    <w:rsid w:val="00DE7BCC"/>
    <w:rsid w:val="00DE7EAA"/>
    <w:rsid w:val="00DF0637"/>
    <w:rsid w:val="00DF0EFF"/>
    <w:rsid w:val="00DF181E"/>
    <w:rsid w:val="00DF1908"/>
    <w:rsid w:val="00DF1B09"/>
    <w:rsid w:val="00DF20AD"/>
    <w:rsid w:val="00DF3718"/>
    <w:rsid w:val="00DF3F70"/>
    <w:rsid w:val="00DF76D6"/>
    <w:rsid w:val="00DF795F"/>
    <w:rsid w:val="00E01525"/>
    <w:rsid w:val="00E026F8"/>
    <w:rsid w:val="00E02915"/>
    <w:rsid w:val="00E05094"/>
    <w:rsid w:val="00E05DBE"/>
    <w:rsid w:val="00E06B5D"/>
    <w:rsid w:val="00E11D00"/>
    <w:rsid w:val="00E11DA8"/>
    <w:rsid w:val="00E122E4"/>
    <w:rsid w:val="00E1290F"/>
    <w:rsid w:val="00E13EF2"/>
    <w:rsid w:val="00E14A11"/>
    <w:rsid w:val="00E1735A"/>
    <w:rsid w:val="00E202D0"/>
    <w:rsid w:val="00E20FA9"/>
    <w:rsid w:val="00E22261"/>
    <w:rsid w:val="00E24923"/>
    <w:rsid w:val="00E27E77"/>
    <w:rsid w:val="00E326BE"/>
    <w:rsid w:val="00E32DB4"/>
    <w:rsid w:val="00E4051D"/>
    <w:rsid w:val="00E407F6"/>
    <w:rsid w:val="00E40F6E"/>
    <w:rsid w:val="00E41654"/>
    <w:rsid w:val="00E4422E"/>
    <w:rsid w:val="00E442A4"/>
    <w:rsid w:val="00E445FC"/>
    <w:rsid w:val="00E479D3"/>
    <w:rsid w:val="00E51B28"/>
    <w:rsid w:val="00E520EB"/>
    <w:rsid w:val="00E52ABE"/>
    <w:rsid w:val="00E52B96"/>
    <w:rsid w:val="00E55391"/>
    <w:rsid w:val="00E554B8"/>
    <w:rsid w:val="00E5705F"/>
    <w:rsid w:val="00E60AB9"/>
    <w:rsid w:val="00E616D1"/>
    <w:rsid w:val="00E62839"/>
    <w:rsid w:val="00E628F0"/>
    <w:rsid w:val="00E64019"/>
    <w:rsid w:val="00E655F2"/>
    <w:rsid w:val="00E65CA4"/>
    <w:rsid w:val="00E73111"/>
    <w:rsid w:val="00E75E71"/>
    <w:rsid w:val="00E763D2"/>
    <w:rsid w:val="00E77C1C"/>
    <w:rsid w:val="00E82021"/>
    <w:rsid w:val="00E82297"/>
    <w:rsid w:val="00E84B7F"/>
    <w:rsid w:val="00E84EE8"/>
    <w:rsid w:val="00E857B1"/>
    <w:rsid w:val="00E8604C"/>
    <w:rsid w:val="00E863A4"/>
    <w:rsid w:val="00E91D00"/>
    <w:rsid w:val="00E920BF"/>
    <w:rsid w:val="00E9486A"/>
    <w:rsid w:val="00E97536"/>
    <w:rsid w:val="00EA0831"/>
    <w:rsid w:val="00EA1A5F"/>
    <w:rsid w:val="00EA53A4"/>
    <w:rsid w:val="00EA6314"/>
    <w:rsid w:val="00EA7B16"/>
    <w:rsid w:val="00EB192D"/>
    <w:rsid w:val="00EB2C14"/>
    <w:rsid w:val="00EB2D82"/>
    <w:rsid w:val="00EB6919"/>
    <w:rsid w:val="00EC0461"/>
    <w:rsid w:val="00EC19D5"/>
    <w:rsid w:val="00EC5076"/>
    <w:rsid w:val="00EC78C1"/>
    <w:rsid w:val="00ED0FFB"/>
    <w:rsid w:val="00ED14D2"/>
    <w:rsid w:val="00ED16CF"/>
    <w:rsid w:val="00ED2238"/>
    <w:rsid w:val="00ED753A"/>
    <w:rsid w:val="00ED7C91"/>
    <w:rsid w:val="00EE04DD"/>
    <w:rsid w:val="00EE4010"/>
    <w:rsid w:val="00EE53B2"/>
    <w:rsid w:val="00EE5571"/>
    <w:rsid w:val="00EE7EB1"/>
    <w:rsid w:val="00EF05A0"/>
    <w:rsid w:val="00EF1699"/>
    <w:rsid w:val="00EF1AA9"/>
    <w:rsid w:val="00EF1B64"/>
    <w:rsid w:val="00EF39FD"/>
    <w:rsid w:val="00EF550A"/>
    <w:rsid w:val="00EF67C8"/>
    <w:rsid w:val="00F00773"/>
    <w:rsid w:val="00F0136E"/>
    <w:rsid w:val="00F01F7B"/>
    <w:rsid w:val="00F046E4"/>
    <w:rsid w:val="00F0498D"/>
    <w:rsid w:val="00F04BF0"/>
    <w:rsid w:val="00F05822"/>
    <w:rsid w:val="00F0621A"/>
    <w:rsid w:val="00F06842"/>
    <w:rsid w:val="00F107FD"/>
    <w:rsid w:val="00F12F97"/>
    <w:rsid w:val="00F1353D"/>
    <w:rsid w:val="00F14C95"/>
    <w:rsid w:val="00F1501A"/>
    <w:rsid w:val="00F15F85"/>
    <w:rsid w:val="00F17795"/>
    <w:rsid w:val="00F2080D"/>
    <w:rsid w:val="00F20ACA"/>
    <w:rsid w:val="00F20B0C"/>
    <w:rsid w:val="00F20C55"/>
    <w:rsid w:val="00F20FEB"/>
    <w:rsid w:val="00F215D8"/>
    <w:rsid w:val="00F233A0"/>
    <w:rsid w:val="00F24147"/>
    <w:rsid w:val="00F242E7"/>
    <w:rsid w:val="00F269ED"/>
    <w:rsid w:val="00F26B3E"/>
    <w:rsid w:val="00F27613"/>
    <w:rsid w:val="00F323F2"/>
    <w:rsid w:val="00F34A62"/>
    <w:rsid w:val="00F37968"/>
    <w:rsid w:val="00F40029"/>
    <w:rsid w:val="00F40F2C"/>
    <w:rsid w:val="00F4246B"/>
    <w:rsid w:val="00F43BEB"/>
    <w:rsid w:val="00F43D6F"/>
    <w:rsid w:val="00F46A95"/>
    <w:rsid w:val="00F47DF2"/>
    <w:rsid w:val="00F5043C"/>
    <w:rsid w:val="00F511E8"/>
    <w:rsid w:val="00F526B0"/>
    <w:rsid w:val="00F52B63"/>
    <w:rsid w:val="00F52FC9"/>
    <w:rsid w:val="00F55E98"/>
    <w:rsid w:val="00F565E5"/>
    <w:rsid w:val="00F615DC"/>
    <w:rsid w:val="00F63F96"/>
    <w:rsid w:val="00F65838"/>
    <w:rsid w:val="00F669F2"/>
    <w:rsid w:val="00F66C6C"/>
    <w:rsid w:val="00F70147"/>
    <w:rsid w:val="00F712F3"/>
    <w:rsid w:val="00F71904"/>
    <w:rsid w:val="00F71BFF"/>
    <w:rsid w:val="00F72EF7"/>
    <w:rsid w:val="00F73836"/>
    <w:rsid w:val="00F74FBE"/>
    <w:rsid w:val="00F7665E"/>
    <w:rsid w:val="00F77423"/>
    <w:rsid w:val="00F80431"/>
    <w:rsid w:val="00F824DB"/>
    <w:rsid w:val="00F82CCC"/>
    <w:rsid w:val="00F83AC8"/>
    <w:rsid w:val="00F84288"/>
    <w:rsid w:val="00F84ECD"/>
    <w:rsid w:val="00F85332"/>
    <w:rsid w:val="00F85791"/>
    <w:rsid w:val="00F8580A"/>
    <w:rsid w:val="00F90436"/>
    <w:rsid w:val="00F93EFC"/>
    <w:rsid w:val="00F948C9"/>
    <w:rsid w:val="00F9595C"/>
    <w:rsid w:val="00F97081"/>
    <w:rsid w:val="00F975BF"/>
    <w:rsid w:val="00F975E9"/>
    <w:rsid w:val="00FA15D6"/>
    <w:rsid w:val="00FA1E6E"/>
    <w:rsid w:val="00FA22AF"/>
    <w:rsid w:val="00FA5868"/>
    <w:rsid w:val="00FA5952"/>
    <w:rsid w:val="00FA6035"/>
    <w:rsid w:val="00FA67A1"/>
    <w:rsid w:val="00FA72EF"/>
    <w:rsid w:val="00FA7BEE"/>
    <w:rsid w:val="00FA7E99"/>
    <w:rsid w:val="00FB1803"/>
    <w:rsid w:val="00FB35FB"/>
    <w:rsid w:val="00FB621F"/>
    <w:rsid w:val="00FB62CE"/>
    <w:rsid w:val="00FB64A8"/>
    <w:rsid w:val="00FC30EE"/>
    <w:rsid w:val="00FC34F3"/>
    <w:rsid w:val="00FC7A95"/>
    <w:rsid w:val="00FD0418"/>
    <w:rsid w:val="00FD1884"/>
    <w:rsid w:val="00FD2105"/>
    <w:rsid w:val="00FD3267"/>
    <w:rsid w:val="00FD3ECB"/>
    <w:rsid w:val="00FD558B"/>
    <w:rsid w:val="00FD5D1F"/>
    <w:rsid w:val="00FD6885"/>
    <w:rsid w:val="00FD792D"/>
    <w:rsid w:val="00FE3BA3"/>
    <w:rsid w:val="00FE4044"/>
    <w:rsid w:val="00FE4BB3"/>
    <w:rsid w:val="00FE678F"/>
    <w:rsid w:val="00FF41E2"/>
    <w:rsid w:val="00FF41EB"/>
    <w:rsid w:val="00FF47D4"/>
    <w:rsid w:val="00FF49D3"/>
    <w:rsid w:val="0A508CD2"/>
    <w:rsid w:val="798AF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ind w:left="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Testosegnaposto">
    <w:name w:val="Placeholder Text"/>
    <w:basedOn w:val="Carpredefinitoparagrafo"/>
    <w:uiPriority w:val="99"/>
    <w:semiHidden/>
    <w:rsid w:val="00011C66"/>
    <w:rPr>
      <w:color w:val="808080"/>
    </w:rPr>
  </w:style>
  <w:style w:type="paragraph" w:styleId="Revisione">
    <w:name w:val="Revision"/>
    <w:hidden/>
    <w:uiPriority w:val="99"/>
    <w:semiHidden/>
    <w:rsid w:val="007F766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980586">
      <w:bodyDiv w:val="1"/>
      <w:marLeft w:val="0"/>
      <w:marRight w:val="0"/>
      <w:marTop w:val="0"/>
      <w:marBottom w:val="0"/>
      <w:divBdr>
        <w:top w:val="none" w:sz="0" w:space="0" w:color="auto"/>
        <w:left w:val="none" w:sz="0" w:space="0" w:color="auto"/>
        <w:bottom w:val="none" w:sz="0" w:space="0" w:color="auto"/>
        <w:right w:val="none" w:sz="0" w:space="0" w:color="auto"/>
      </w:divBdr>
    </w:div>
    <w:div w:id="186347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25" Type="http://schemas.openxmlformats.org/officeDocument/2006/relationships/image" Target="media/image8.svg"/><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13.png"/><Relationship Id="rId29"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7.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svg"/><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21.png"/><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366C3-C949-4A1A-AE22-BCA8CF5DF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214</TotalTime>
  <Pages>6</Pages>
  <Words>2296</Words>
  <Characters>14584</Characters>
  <Application>Microsoft Office Word</Application>
  <DocSecurity>0</DocSecurity>
  <Lines>121</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5714</cp:revision>
  <cp:lastPrinted>2004-12-17T09:20:00Z</cp:lastPrinted>
  <dcterms:created xsi:type="dcterms:W3CDTF">2023-11-11T00:02:00Z</dcterms:created>
  <dcterms:modified xsi:type="dcterms:W3CDTF">2024-01-21T10:13:00Z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