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7448" w14:textId="13E25E8F" w:rsidR="0025246E" w:rsidRPr="00B4388F" w:rsidRDefault="0087669D" w:rsidP="0025246E">
      <w:pPr>
        <w:pStyle w:val="Els-Title"/>
        <w:rPr>
          <w:color w:val="000000" w:themeColor="text1"/>
        </w:rPr>
      </w:pPr>
      <w:r w:rsidRPr="0087669D">
        <w:rPr>
          <w:color w:val="000000" w:themeColor="text1"/>
        </w:rPr>
        <w:t>Hydrogen strategic planning for heat</w:t>
      </w:r>
      <w:r w:rsidR="005B53A4">
        <w:rPr>
          <w:color w:val="000000" w:themeColor="text1"/>
        </w:rPr>
        <w:t xml:space="preserve"> </w:t>
      </w:r>
      <w:r w:rsidRPr="0087669D">
        <w:rPr>
          <w:color w:val="000000" w:themeColor="text1"/>
        </w:rPr>
        <w:t>decarbonisation under uncertainty</w:t>
      </w:r>
    </w:p>
    <w:p w14:paraId="58E39498" w14:textId="39E40941" w:rsidR="0025246E" w:rsidRDefault="0003634A" w:rsidP="0025246E">
      <w:pPr>
        <w:pStyle w:val="Els-Author"/>
      </w:pPr>
      <w:r w:rsidRPr="0003634A">
        <w:t>Margarita E. Efthymiadou, Vassilis M. Charitopoulos and Lazaros G. Papageorgiou*</w:t>
      </w:r>
    </w:p>
    <w:p w14:paraId="2DC86C07" w14:textId="0FE189FA" w:rsidR="0025246E" w:rsidRDefault="007C31D8" w:rsidP="0025246E">
      <w:pPr>
        <w:pStyle w:val="Els-Affiliation"/>
      </w:pPr>
      <w:r>
        <w:t xml:space="preserve">The </w:t>
      </w:r>
      <w:r w:rsidR="001951D4">
        <w:t>S</w:t>
      </w:r>
      <w:r w:rsidR="004F1553" w:rsidRPr="004F1553">
        <w:t>argent Centre for Process Systems Engineering, Department of Chemical</w:t>
      </w:r>
      <w:r w:rsidR="001951D4">
        <w:t xml:space="preserve"> </w:t>
      </w:r>
      <w:r w:rsidR="004F1553" w:rsidRPr="004F1553">
        <w:t>Engineering</w:t>
      </w:r>
      <w:r>
        <w:t>,</w:t>
      </w:r>
      <w:r w:rsidR="001951D4">
        <w:t xml:space="preserve"> </w:t>
      </w:r>
      <w:r w:rsidR="004F1553" w:rsidRPr="004F1553">
        <w:t>University College London (UCL), Torrington Place, London WC1E 7JE, UK</w:t>
      </w:r>
    </w:p>
    <w:p w14:paraId="0CE9D4BB" w14:textId="35BCFF7C" w:rsidR="00EA77B2" w:rsidRPr="006B4E15" w:rsidRDefault="00000000">
      <w:pPr>
        <w:rPr>
          <w:i/>
          <w:noProof/>
        </w:rPr>
      </w:pPr>
      <w:hyperlink r:id="rId8" w:history="1">
        <w:r w:rsidR="006B4E15" w:rsidRPr="006B4E15">
          <w:rPr>
            <w:rStyle w:val="Hyperlink"/>
            <w:i/>
            <w:noProof/>
            <w:color w:val="auto"/>
            <w:u w:val="none"/>
          </w:rPr>
          <w:t>l.papageorgiou@ucl.ac.uk</w:t>
        </w:r>
      </w:hyperlink>
    </w:p>
    <w:p w14:paraId="7D9CCA0C" w14:textId="77777777" w:rsidR="00EA77B2" w:rsidRDefault="00EA77B2" w:rsidP="00EA77B2">
      <w:pPr>
        <w:pStyle w:val="Els-Abstract"/>
      </w:pPr>
      <w:r>
        <w:t>Abstract</w:t>
      </w:r>
    </w:p>
    <w:p w14:paraId="5F74B5F3" w14:textId="1707871F" w:rsidR="009F1A08" w:rsidRPr="007C31D8" w:rsidRDefault="007763F2" w:rsidP="009F1A08">
      <w:pPr>
        <w:pStyle w:val="Els-body-text"/>
      </w:pPr>
      <w:r>
        <w:rPr>
          <w:color w:val="000000"/>
        </w:rPr>
        <w:t>H</w:t>
      </w:r>
      <w:r w:rsidR="00B12BD7">
        <w:rPr>
          <w:color w:val="000000"/>
        </w:rPr>
        <w:t xml:space="preserve">eat decarbonisation </w:t>
      </w:r>
      <w:r w:rsidR="00B07E07">
        <w:rPr>
          <w:color w:val="000000"/>
        </w:rPr>
        <w:t xml:space="preserve">is </w:t>
      </w:r>
      <w:r w:rsidR="00341240" w:rsidRPr="00341240">
        <w:rPr>
          <w:color w:val="000000"/>
        </w:rPr>
        <w:t>indispensable</w:t>
      </w:r>
      <w:r w:rsidR="00341240">
        <w:rPr>
          <w:color w:val="000000"/>
        </w:rPr>
        <w:t xml:space="preserve"> to</w:t>
      </w:r>
      <w:r>
        <w:rPr>
          <w:color w:val="000000"/>
        </w:rPr>
        <w:t xml:space="preserve"> meet Net-Zero </w:t>
      </w:r>
      <w:r w:rsidR="003D44E7">
        <w:rPr>
          <w:color w:val="000000"/>
        </w:rPr>
        <w:t>emission target by 2050</w:t>
      </w:r>
      <w:r w:rsidR="00CF0C12">
        <w:rPr>
          <w:color w:val="000000"/>
        </w:rPr>
        <w:t>. T</w:t>
      </w:r>
      <w:r w:rsidR="00BA5F30" w:rsidRPr="00936E6C">
        <w:rPr>
          <w:color w:val="000000"/>
        </w:rPr>
        <w:t>he UK</w:t>
      </w:r>
      <w:r w:rsidR="007C7A57">
        <w:rPr>
          <w:color w:val="000000"/>
        </w:rPr>
        <w:t>, as a world leader in reducing greenhouse gas emissions, needs</w:t>
      </w:r>
      <w:r w:rsidR="00816B11">
        <w:rPr>
          <w:color w:val="000000"/>
        </w:rPr>
        <w:t xml:space="preserve"> to </w:t>
      </w:r>
      <w:r w:rsidR="00BA5F30" w:rsidRPr="00936E6C">
        <w:rPr>
          <w:color w:val="000000"/>
        </w:rPr>
        <w:t>explo</w:t>
      </w:r>
      <w:r w:rsidR="00816B11">
        <w:rPr>
          <w:color w:val="000000"/>
        </w:rPr>
        <w:t>re</w:t>
      </w:r>
      <w:r w:rsidR="00BA5F30" w:rsidRPr="00936E6C">
        <w:rPr>
          <w:color w:val="000000"/>
        </w:rPr>
        <w:t xml:space="preserve"> </w:t>
      </w:r>
      <w:r w:rsidR="00FD53BB">
        <w:rPr>
          <w:color w:val="000000"/>
        </w:rPr>
        <w:t>alternative</w:t>
      </w:r>
      <w:r w:rsidR="00BA5F30" w:rsidRPr="00936E6C">
        <w:rPr>
          <w:color w:val="000000"/>
        </w:rPr>
        <w:t xml:space="preserve"> pathways and energy carriers for the heat sector</w:t>
      </w:r>
      <w:r w:rsidR="00FD53BB">
        <w:rPr>
          <w:color w:val="000000"/>
        </w:rPr>
        <w:t xml:space="preserve"> such as hydrogen</w:t>
      </w:r>
      <w:r w:rsidR="00BA5F30" w:rsidRPr="00936E6C">
        <w:rPr>
          <w:color w:val="000000"/>
        </w:rPr>
        <w:t xml:space="preserve">. </w:t>
      </w:r>
      <w:r w:rsidR="009801D9">
        <w:rPr>
          <w:color w:val="000000"/>
        </w:rPr>
        <w:t>In this concept, a</w:t>
      </w:r>
      <w:r w:rsidR="00BA5F30" w:rsidRPr="00936E6C">
        <w:rPr>
          <w:color w:val="000000"/>
        </w:rPr>
        <w:t xml:space="preserve"> multi-period spatially-explicit </w:t>
      </w:r>
      <w:r w:rsidR="00197EDC">
        <w:rPr>
          <w:color w:val="000000"/>
        </w:rPr>
        <w:t xml:space="preserve">two-stage stochastic </w:t>
      </w:r>
      <w:r w:rsidR="00BA5F30" w:rsidRPr="00936E6C">
        <w:rPr>
          <w:color w:val="000000"/>
        </w:rPr>
        <w:t xml:space="preserve">mixed-integer linear programming (MILP) optimisation framework for hydrogen infrastructure </w:t>
      </w:r>
      <w:r w:rsidR="00197EDC">
        <w:rPr>
          <w:color w:val="000000"/>
        </w:rPr>
        <w:t xml:space="preserve">is proposed </w:t>
      </w:r>
      <w:r w:rsidR="00BA5F30" w:rsidRPr="00936E6C">
        <w:rPr>
          <w:color w:val="000000"/>
        </w:rPr>
        <w:t xml:space="preserve">to meet hydrogen heating demand in Great Britain. The mathematical </w:t>
      </w:r>
      <w:r w:rsidR="00210FC1">
        <w:rPr>
          <w:color w:val="000000"/>
        </w:rPr>
        <w:t>framework</w:t>
      </w:r>
      <w:r w:rsidR="00BA5F30" w:rsidRPr="00936E6C">
        <w:rPr>
          <w:color w:val="000000"/>
        </w:rPr>
        <w:t xml:space="preserve"> aims to minimise the total cost accounting for investment and operational decisions</w:t>
      </w:r>
      <w:r w:rsidR="00464212">
        <w:rPr>
          <w:color w:val="000000"/>
        </w:rPr>
        <w:t xml:space="preserve"> considering 10</w:t>
      </w:r>
      <w:r w:rsidR="00BA5F30" w:rsidRPr="00936E6C">
        <w:rPr>
          <w:color w:val="000000"/>
        </w:rPr>
        <w:t>-year steps 20</w:t>
      </w:r>
      <w:r w:rsidR="00464212">
        <w:rPr>
          <w:color w:val="000000"/>
        </w:rPr>
        <w:t>30</w:t>
      </w:r>
      <w:r w:rsidR="00BA5F30" w:rsidRPr="00936E6C">
        <w:rPr>
          <w:color w:val="000000"/>
        </w:rPr>
        <w:t xml:space="preserve">- 2050 and typical days with hourly resolution. </w:t>
      </w:r>
      <w:r w:rsidR="00557F96">
        <w:rPr>
          <w:color w:val="000000"/>
        </w:rPr>
        <w:t>10 scenarios are taken into account</w:t>
      </w:r>
      <w:r w:rsidR="00B90E50">
        <w:rPr>
          <w:color w:val="000000"/>
        </w:rPr>
        <w:t xml:space="preserve">, which are selected using </w:t>
      </w:r>
      <w:r w:rsidR="004D3F62">
        <w:t xml:space="preserve">backward selection in GAMS-SCENRED. </w:t>
      </w:r>
      <w:r w:rsidR="00E55092">
        <w:t xml:space="preserve">The results show that the stochastic approach provides a </w:t>
      </w:r>
      <w:r w:rsidR="00A65C5A">
        <w:t xml:space="preserve">cost-efficient </w:t>
      </w:r>
      <w:r w:rsidR="007668D7">
        <w:t xml:space="preserve">risk neutral infrastructure strategy to </w:t>
      </w:r>
      <w:r w:rsidR="007C31D8">
        <w:t>decarbonise the heat sector in the UK.</w:t>
      </w:r>
      <w:r w:rsidR="00A65C5A">
        <w:t xml:space="preserve"> </w:t>
      </w:r>
    </w:p>
    <w:p w14:paraId="6C07D395" w14:textId="77777777" w:rsidR="009F1A08" w:rsidRDefault="009F1A08" w:rsidP="009F1A08">
      <w:pPr>
        <w:pStyle w:val="Els-body-text"/>
        <w:rPr>
          <w:color w:val="000000"/>
        </w:rPr>
      </w:pPr>
    </w:p>
    <w:p w14:paraId="333DF99C" w14:textId="45E85214" w:rsidR="00EA77B2" w:rsidRDefault="00EA77B2" w:rsidP="009F1A08">
      <w:pPr>
        <w:pStyle w:val="Els-body-text"/>
        <w:rPr>
          <w:lang w:val="en-GB"/>
        </w:rPr>
      </w:pPr>
      <w:r>
        <w:rPr>
          <w:b/>
          <w:bCs/>
          <w:lang w:val="en-GB"/>
        </w:rPr>
        <w:t>Keywords</w:t>
      </w:r>
      <w:r>
        <w:rPr>
          <w:lang w:val="en-GB"/>
        </w:rPr>
        <w:t xml:space="preserve">: </w:t>
      </w:r>
      <w:r w:rsidR="00602546" w:rsidRPr="00602546">
        <w:rPr>
          <w:lang w:val="en-GB"/>
        </w:rPr>
        <w:t xml:space="preserve">Net-Zero; MILP </w:t>
      </w:r>
      <w:r w:rsidR="00251E9E">
        <w:rPr>
          <w:lang w:val="en-GB"/>
        </w:rPr>
        <w:t>M</w:t>
      </w:r>
      <w:r w:rsidR="00602546" w:rsidRPr="00602546">
        <w:rPr>
          <w:lang w:val="en-GB"/>
        </w:rPr>
        <w:t xml:space="preserve">odel; </w:t>
      </w:r>
      <w:r w:rsidR="00352F95">
        <w:rPr>
          <w:lang w:val="en-GB"/>
        </w:rPr>
        <w:t xml:space="preserve">Two-stage Stochastic; </w:t>
      </w:r>
      <w:r w:rsidR="00602546" w:rsidRPr="00602546">
        <w:rPr>
          <w:lang w:val="en-GB"/>
        </w:rPr>
        <w:t>Uncertainty; Hydrogen Infrastructure Planning;</w:t>
      </w:r>
    </w:p>
    <w:p w14:paraId="1E48429C" w14:textId="77777777" w:rsidR="00E35119" w:rsidRDefault="00E35119" w:rsidP="00E35119">
      <w:pPr>
        <w:pStyle w:val="Els-1storder-head"/>
      </w:pPr>
      <w:r>
        <w:t>Introduction</w:t>
      </w:r>
    </w:p>
    <w:p w14:paraId="36BE1628" w14:textId="3486C1C2" w:rsidR="00AA7CDC" w:rsidRDefault="0060177B" w:rsidP="00D27035">
      <w:pPr>
        <w:pStyle w:val="Els-body-text"/>
      </w:pPr>
      <w:r w:rsidRPr="0060177B">
        <w:t xml:space="preserve">Over the last decade, there has been an important increase in the frequency of extreme weather events, largely attributed to climate change.  Thus, there is a growing urgency to establish and pursue Net-Zero target, aimed at greenhouse gas emissions reduction and mitigation of adverse effects of climate change. Heating sector accounts for one third of the UK’s emissions while residential heating is responsible for 17% of the carbon footprint (Industrial Strategy Committee, 2022). Therefore, heat decarbonisation constitutes a key element to achieve Net-Zero target by 2050. Taking into account that the wide use of gas boilers is responsible for the majority of greenhouse gas emissions, the exploitation of low-carbon alternatives is crucial. In this concept, hydrogen boilers are considered as an efficient alternative low-carbon heat source (HM Government, 2021). Consequently, strategic decisions for the role of hydrogen in the heat sector will be required. Therefore, it is crucial to investigate hydrogen infrastructure planning and the uncertainties related to </w:t>
      </w:r>
      <w:r w:rsidR="00141007">
        <w:t>the energy</w:t>
      </w:r>
      <w:r w:rsidRPr="0060177B">
        <w:t xml:space="preserve"> transition</w:t>
      </w:r>
      <w:r w:rsidR="00141007">
        <w:t xml:space="preserve"> in low-carbon hydrogen investments</w:t>
      </w:r>
      <w:r w:rsidRPr="0060177B">
        <w:t xml:space="preserve">. </w:t>
      </w:r>
    </w:p>
    <w:p w14:paraId="5756B959" w14:textId="3A8F995D" w:rsidR="00717814" w:rsidRDefault="004E2B7C" w:rsidP="00766490">
      <w:pPr>
        <w:pStyle w:val="Els-body-text"/>
      </w:pPr>
      <w:r>
        <w:t>Over the last decade</w:t>
      </w:r>
      <w:r w:rsidR="00243C0C">
        <w:t>s</w:t>
      </w:r>
      <w:r w:rsidR="003A00E1">
        <w:t xml:space="preserve">, the employment of uncertainty in </w:t>
      </w:r>
      <w:r w:rsidR="0060177B" w:rsidRPr="0060177B">
        <w:t>hydrogen</w:t>
      </w:r>
      <w:r w:rsidR="00001611">
        <w:t xml:space="preserve"> supply chain</w:t>
      </w:r>
      <w:r w:rsidR="0060177B" w:rsidRPr="0060177B">
        <w:t xml:space="preserve"> has received </w:t>
      </w:r>
      <w:r w:rsidR="00C8563C">
        <w:t>significant</w:t>
      </w:r>
      <w:r w:rsidR="0060177B" w:rsidRPr="0060177B">
        <w:t xml:space="preserve"> </w:t>
      </w:r>
      <w:r w:rsidR="00243C0C">
        <w:t>by</w:t>
      </w:r>
      <w:r w:rsidR="0060177B" w:rsidRPr="0060177B">
        <w:t xml:space="preserve"> the PSE community</w:t>
      </w:r>
      <w:r w:rsidR="00243C0C">
        <w:t xml:space="preserve">. </w:t>
      </w:r>
      <w:r w:rsidR="00446910">
        <w:t>Kim et al. (2008)</w:t>
      </w:r>
      <w:r w:rsidR="00551353">
        <w:t xml:space="preserve"> introduced a two-stage stochastic </w:t>
      </w:r>
      <w:r w:rsidR="009149E1">
        <w:t>spatial</w:t>
      </w:r>
      <w:r w:rsidR="002D7F14">
        <w:t xml:space="preserve">ly-explicit </w:t>
      </w:r>
      <w:r w:rsidR="00551353">
        <w:t>framework</w:t>
      </w:r>
      <w:r w:rsidR="003B34B1">
        <w:t xml:space="preserve"> for hydrogen demand uncertainty</w:t>
      </w:r>
      <w:r w:rsidR="002D7F14">
        <w:t xml:space="preserve">. </w:t>
      </w:r>
      <w:r w:rsidR="00DD2B74">
        <w:t xml:space="preserve">A </w:t>
      </w:r>
      <w:r w:rsidR="00C979A0">
        <w:t>three</w:t>
      </w:r>
      <w:r w:rsidR="00DD2B74">
        <w:t xml:space="preserve">-stage stochastic </w:t>
      </w:r>
      <w:r w:rsidR="00247DC6">
        <w:t xml:space="preserve">multi-period </w:t>
      </w:r>
      <w:r w:rsidR="007F5E5D">
        <w:t xml:space="preserve">spatial-explicit </w:t>
      </w:r>
      <w:r w:rsidR="00F41E30">
        <w:t xml:space="preserve">model with uncertainty in hydrogen </w:t>
      </w:r>
      <w:r w:rsidR="00A340EC">
        <w:t xml:space="preserve">transportation </w:t>
      </w:r>
      <w:r w:rsidR="00F41E30">
        <w:t>demand</w:t>
      </w:r>
      <w:r w:rsidR="00A340EC">
        <w:t xml:space="preserve"> </w:t>
      </w:r>
      <w:r w:rsidR="007F0666">
        <w:t xml:space="preserve">was proposed by </w:t>
      </w:r>
      <w:r w:rsidR="007F0666" w:rsidRPr="0060177B">
        <w:t>Almansoori and Shah</w:t>
      </w:r>
      <w:r w:rsidR="007F0666">
        <w:t xml:space="preserve"> (</w:t>
      </w:r>
      <w:r w:rsidR="007F0666" w:rsidRPr="0060177B">
        <w:t>2012</w:t>
      </w:r>
      <w:r w:rsidR="007F0666">
        <w:t>).</w:t>
      </w:r>
      <w:r w:rsidR="00A27937">
        <w:t xml:space="preserve"> </w:t>
      </w:r>
      <w:r w:rsidR="00A651E2">
        <w:t xml:space="preserve">Dayhim et al. </w:t>
      </w:r>
      <w:r w:rsidR="00936A37">
        <w:t>(2014)</w:t>
      </w:r>
      <w:r w:rsidR="00A651E2">
        <w:t xml:space="preserve"> based their multi-period two-stage model </w:t>
      </w:r>
      <w:r w:rsidR="000C5E7C">
        <w:t xml:space="preserve">in </w:t>
      </w:r>
      <w:r w:rsidR="00936A37">
        <w:t xml:space="preserve">the aforementioned </w:t>
      </w:r>
      <w:r w:rsidR="00A651E2">
        <w:t xml:space="preserve">works adding emission, energy </w:t>
      </w:r>
      <w:r w:rsidR="00A651E2">
        <w:lastRenderedPageBreak/>
        <w:t>consumption and risk costs</w:t>
      </w:r>
      <w:r w:rsidR="00974459">
        <w:t xml:space="preserve"> in </w:t>
      </w:r>
      <w:r w:rsidR="007F5E5D">
        <w:t>the</w:t>
      </w:r>
      <w:r w:rsidR="000C5E7C">
        <w:t xml:space="preserve"> </w:t>
      </w:r>
      <w:r w:rsidR="00974459">
        <w:t>framewor</w:t>
      </w:r>
      <w:r w:rsidR="00FB012C">
        <w:t>k</w:t>
      </w:r>
      <w:r w:rsidR="00A651E2">
        <w:t>.</w:t>
      </w:r>
      <w:r w:rsidR="00936A37">
        <w:t xml:space="preserve"> </w:t>
      </w:r>
      <w:r w:rsidR="00A651E2" w:rsidRPr="0060177B">
        <w:t xml:space="preserve"> </w:t>
      </w:r>
      <w:r w:rsidR="00FB012C">
        <w:t>A</w:t>
      </w:r>
      <w:r w:rsidR="001A16CD">
        <w:t xml:space="preserve"> case study with hydrogen transportation uncertainty</w:t>
      </w:r>
      <w:r w:rsidR="003E1DA8">
        <w:t xml:space="preserve"> in the UK using a two-stage stochastic model</w:t>
      </w:r>
      <w:r w:rsidR="001A16CD">
        <w:t xml:space="preserve"> was </w:t>
      </w:r>
      <w:r w:rsidR="00AA1421">
        <w:t>proposed</w:t>
      </w:r>
      <w:r w:rsidR="001A16CD">
        <w:t xml:space="preserve"> by Nunes et al. (2015)</w:t>
      </w:r>
      <w:r w:rsidR="00052ABF">
        <w:t>.  Moreover</w:t>
      </w:r>
      <w:r w:rsidR="00EE493A">
        <w:t xml:space="preserve">, </w:t>
      </w:r>
      <w:r w:rsidR="0006679C">
        <w:t xml:space="preserve">uncertainty in </w:t>
      </w:r>
      <w:r w:rsidR="003F4AC4">
        <w:t>primary energy sources</w:t>
      </w:r>
      <w:r w:rsidR="00AA1421">
        <w:t xml:space="preserve"> </w:t>
      </w:r>
      <w:r w:rsidR="00A5299B">
        <w:t xml:space="preserve">was studied by </w:t>
      </w:r>
      <w:r w:rsidR="007F5E5D">
        <w:t>Camara et al. (2019)</w:t>
      </w:r>
      <w:r w:rsidR="00490A3F">
        <w:t xml:space="preserve">. The authors </w:t>
      </w:r>
      <w:r w:rsidR="006F5938">
        <w:t xml:space="preserve">developed a </w:t>
      </w:r>
      <w:r w:rsidR="005740EF">
        <w:rPr>
          <w:rFonts w:hint="eastAsia"/>
        </w:rPr>
        <w:t>ε</w:t>
      </w:r>
      <w:r w:rsidR="005740EF" w:rsidRPr="005740EF">
        <w:t>-constraint method with lexicography</w:t>
      </w:r>
      <w:r w:rsidR="00D36CE5" w:rsidRPr="00D36CE5">
        <w:rPr>
          <w:lang w:val="en-GB"/>
        </w:rPr>
        <w:t xml:space="preserve"> </w:t>
      </w:r>
      <w:r w:rsidR="00D36CE5">
        <w:rPr>
          <w:lang w:val="en-GB"/>
        </w:rPr>
        <w:t>optimisation</w:t>
      </w:r>
      <w:r w:rsidR="005740EF" w:rsidRPr="005740EF">
        <w:t xml:space="preserve"> </w:t>
      </w:r>
      <w:r w:rsidR="00645994">
        <w:t xml:space="preserve">framework to minimize </w:t>
      </w:r>
      <w:r w:rsidR="008A3C5B">
        <w:t xml:space="preserve">total system cost and </w:t>
      </w:r>
      <w:r w:rsidR="00946FEE">
        <w:t>global warming potential and meet hydrogen transportation demand</w:t>
      </w:r>
      <w:r w:rsidR="00152A10" w:rsidRPr="00152A10">
        <w:rPr>
          <w:lang w:val="en-GB"/>
        </w:rPr>
        <w:t xml:space="preserve"> </w:t>
      </w:r>
      <w:r w:rsidR="00152A10">
        <w:rPr>
          <w:lang w:val="en-GB"/>
        </w:rPr>
        <w:t>in Portugal</w:t>
      </w:r>
      <w:r w:rsidR="00946FEE">
        <w:t xml:space="preserve">. </w:t>
      </w:r>
      <w:r w:rsidR="00D909C2">
        <w:t xml:space="preserve">A </w:t>
      </w:r>
      <w:r w:rsidR="0013429A">
        <w:t xml:space="preserve">fuzzy programming </w:t>
      </w:r>
      <w:r w:rsidR="00A3276F">
        <w:t xml:space="preserve">multi-objective approach was suggested </w:t>
      </w:r>
      <w:r w:rsidR="00514EDC">
        <w:t xml:space="preserve">by Robles et al. (2020). In this work, </w:t>
      </w:r>
      <w:r w:rsidR="00211426">
        <w:t xml:space="preserve">uncertainty </w:t>
      </w:r>
      <w:r w:rsidR="00AD7CEC">
        <w:t xml:space="preserve">was incorporated </w:t>
      </w:r>
      <w:r w:rsidR="00531C36">
        <w:t xml:space="preserve">in hydrogen demand while </w:t>
      </w:r>
      <w:r w:rsidR="0039103D">
        <w:t xml:space="preserve">genetic algorithms are used for the multi-objective formulation. </w:t>
      </w:r>
      <w:r w:rsidR="009C2F29">
        <w:t xml:space="preserve">Yang et al. (2020) </w:t>
      </w:r>
      <w:r w:rsidR="00D869C8">
        <w:t>proposed</w:t>
      </w:r>
      <w:r w:rsidR="009C2F29">
        <w:t xml:space="preserve"> a spatially-explicit hydrogen supply chain model </w:t>
      </w:r>
      <w:r w:rsidR="00A33C9B">
        <w:t xml:space="preserve">for </w:t>
      </w:r>
      <w:r w:rsidR="009C2F29">
        <w:t>a typical day</w:t>
      </w:r>
      <w:r w:rsidR="00A33C9B">
        <w:t xml:space="preserve"> </w:t>
      </w:r>
      <w:r w:rsidR="00510BBC">
        <w:t xml:space="preserve">while </w:t>
      </w:r>
      <w:r w:rsidR="009C2F29">
        <w:t>uncertainty was introduced in hydrogen demand and</w:t>
      </w:r>
      <w:r w:rsidR="00766490">
        <w:t xml:space="preserve"> </w:t>
      </w:r>
      <w:r w:rsidR="009C2F29">
        <w:t xml:space="preserve">wind </w:t>
      </w:r>
      <w:r w:rsidR="00766490">
        <w:t>availability</w:t>
      </w:r>
      <w:r w:rsidR="009C2F29">
        <w:t>.</w:t>
      </w:r>
      <w:r w:rsidR="00766490">
        <w:t xml:space="preserve"> </w:t>
      </w:r>
      <w:r w:rsidR="00305410">
        <w:t>A five</w:t>
      </w:r>
      <w:r w:rsidR="00F636A0">
        <w:t xml:space="preserve">-stage stochastic </w:t>
      </w:r>
      <w:r w:rsidR="00717814">
        <w:t xml:space="preserve">multi-period spatially explicit </w:t>
      </w:r>
      <w:r w:rsidR="00183DDD">
        <w:t>model</w:t>
      </w:r>
      <w:r w:rsidR="00F636A0">
        <w:t xml:space="preserve"> </w:t>
      </w:r>
      <w:r w:rsidR="002B4961">
        <w:t xml:space="preserve">was demonstrated by </w:t>
      </w:r>
      <w:r w:rsidR="002B4961" w:rsidRPr="0060177B">
        <w:t>Ochoa Bique et al.</w:t>
      </w:r>
      <w:r w:rsidR="002B4961">
        <w:t xml:space="preserve"> (</w:t>
      </w:r>
      <w:r w:rsidR="002B4961" w:rsidRPr="0060177B">
        <w:t>2021)</w:t>
      </w:r>
      <w:r w:rsidR="00DE4BC8">
        <w:t>. Their study included 81 scenarios for hydrogen transportation demand uncertainty</w:t>
      </w:r>
      <w:r w:rsidR="00717814">
        <w:t xml:space="preserve"> in Germany.</w:t>
      </w:r>
      <w:r w:rsidR="00B666EF">
        <w:t xml:space="preserve"> </w:t>
      </w:r>
      <w:r w:rsidR="000B25DF">
        <w:t xml:space="preserve">In </w:t>
      </w:r>
      <w:r w:rsidR="00B666EF" w:rsidRPr="003C0709">
        <w:t>his work</w:t>
      </w:r>
      <w:r w:rsidR="00DE22B2">
        <w:t xml:space="preserve">, </w:t>
      </w:r>
      <w:r w:rsidR="000C1974">
        <w:t xml:space="preserve">a </w:t>
      </w:r>
      <w:r w:rsidR="00870883">
        <w:t xml:space="preserve">multi-period spatially-explicit two-stage stochastic framework is developed for hydrogen infrastructure planning </w:t>
      </w:r>
      <w:r w:rsidR="00004F19">
        <w:t xml:space="preserve">while uncertainty is considered in heat demand, natural gas price and technologies costs. </w:t>
      </w:r>
      <w:r w:rsidR="008B7461">
        <w:t xml:space="preserve">The applicability of the model is demonstrated </w:t>
      </w:r>
      <w:r w:rsidR="008B7461" w:rsidRPr="008B7461">
        <w:t>through a case study for residential heat demand in Great Britain</w:t>
      </w:r>
      <w:r w:rsidR="008B7461">
        <w:t>.</w:t>
      </w:r>
    </w:p>
    <w:p w14:paraId="212A4533" w14:textId="77777777" w:rsidR="00557455" w:rsidRDefault="00557455" w:rsidP="00557455">
      <w:pPr>
        <w:pStyle w:val="Els-1storder-head"/>
      </w:pPr>
      <w:r>
        <w:t>Problem Statement</w:t>
      </w:r>
    </w:p>
    <w:p w14:paraId="46ECE7AD" w14:textId="65FF2F78" w:rsidR="0068003C" w:rsidRDefault="0068003C" w:rsidP="0068003C">
      <w:pPr>
        <w:pStyle w:val="Els-body-text"/>
      </w:pPr>
      <w:r>
        <w:t>The goal of this work is to design optimal hydrogen supply chain investments over the planning horizon to meet hydrogen</w:t>
      </w:r>
      <w:r w:rsidR="008D5F06">
        <w:t xml:space="preserve"> residential</w:t>
      </w:r>
      <w:r>
        <w:t xml:space="preserve"> demand </w:t>
      </w:r>
      <w:r w:rsidR="00485100">
        <w:t xml:space="preserve">and satisfy </w:t>
      </w:r>
      <w:r>
        <w:t>GHG emission targets.</w:t>
      </w:r>
      <w:r w:rsidR="00BB0FA3">
        <w:t xml:space="preserve"> </w:t>
      </w:r>
    </w:p>
    <w:p w14:paraId="2CC443A9" w14:textId="02A1C56B" w:rsidR="00942BF2" w:rsidRPr="002B7E6F" w:rsidRDefault="00942BF2" w:rsidP="0068003C">
      <w:pPr>
        <w:pStyle w:val="Els-body-text"/>
      </w:pPr>
      <w:r w:rsidRPr="00C00018">
        <w:rPr>
          <w:b/>
          <w:bCs/>
        </w:rPr>
        <w:t>Given:</w:t>
      </w:r>
      <w:r w:rsidRPr="002B7E6F">
        <w:t xml:space="preserve"> (i) H2 heating demand and renewables availability in each region, year, cluster</w:t>
      </w:r>
      <w:r w:rsidR="000A47A0" w:rsidRPr="002B7E6F">
        <w:t xml:space="preserve">, </w:t>
      </w:r>
      <w:r w:rsidRPr="002B7E6F">
        <w:t>hour</w:t>
      </w:r>
      <w:r w:rsidR="000A47A0" w:rsidRPr="002B7E6F">
        <w:t xml:space="preserve"> and scenario</w:t>
      </w:r>
      <w:r w:rsidRPr="002B7E6F">
        <w:t>, (ii) capital and operating costs for production technologies, storage sites, hydrogen and CO2 pipelines and road transportation modes, (iii) minimum and maximum capacity and ramp rates as well as the lifetime of production plants and storage sites, (iv) minimum and maximum flowrate in pipelines, (v) capacity of H2 caverns and CO2 reservoirs, (vi) H2 import price, (vii) carbon tax and capture rates for CO2 emissions as well as CO2 emission targets</w:t>
      </w:r>
    </w:p>
    <w:p w14:paraId="0064745A" w14:textId="1BF0DB72" w:rsidR="00942BF2" w:rsidRPr="002B7E6F" w:rsidRDefault="00942BF2" w:rsidP="00942BF2">
      <w:pPr>
        <w:pStyle w:val="Els-body-text"/>
      </w:pPr>
      <w:r w:rsidRPr="00C00018">
        <w:rPr>
          <w:b/>
          <w:bCs/>
        </w:rPr>
        <w:t>Determine the optimal:</w:t>
      </w:r>
      <w:r w:rsidRPr="002B7E6F">
        <w:t xml:space="preserve"> (i) location and capacity of production technologies, storage sites and renewable farms, (ii) H2 production and storage rate in each region, year, cluster</w:t>
      </w:r>
      <w:r w:rsidR="00DA4C14">
        <w:t xml:space="preserve">, </w:t>
      </w:r>
      <w:r w:rsidRPr="002B7E6F">
        <w:t>hour</w:t>
      </w:r>
      <w:r w:rsidR="00DA4C14">
        <w:t xml:space="preserve"> and scenario</w:t>
      </w:r>
      <w:r w:rsidRPr="002B7E6F">
        <w:t>, (iii) H2 and CO2 transmission investments between regions, (iv) H2 and CO2 flowrates between regions in year, cluster</w:t>
      </w:r>
      <w:r w:rsidR="00A83808">
        <w:t>,</w:t>
      </w:r>
      <w:r w:rsidRPr="002B7E6F">
        <w:t xml:space="preserve"> hour</w:t>
      </w:r>
      <w:r w:rsidR="00A83808">
        <w:t xml:space="preserve"> and scenario</w:t>
      </w:r>
      <w:r w:rsidRPr="002B7E6F">
        <w:t>, (v)</w:t>
      </w:r>
      <w:r w:rsidR="00AA3C10" w:rsidRPr="002B7E6F">
        <w:t xml:space="preserve"> hydrogen and natural gas penetration in each region</w:t>
      </w:r>
      <w:r w:rsidR="00A83808">
        <w:t>,</w:t>
      </w:r>
      <w:r w:rsidR="00651313" w:rsidRPr="002B7E6F">
        <w:t xml:space="preserve"> year</w:t>
      </w:r>
      <w:r w:rsidR="00A83808">
        <w:t xml:space="preserve"> and scenario</w:t>
      </w:r>
      <w:r w:rsidR="000A47A0" w:rsidRPr="002B7E6F">
        <w:t>,</w:t>
      </w:r>
      <w:r w:rsidRPr="002B7E6F">
        <w:t xml:space="preserve"> </w:t>
      </w:r>
      <w:r w:rsidR="000A47A0" w:rsidRPr="002B7E6F">
        <w:t xml:space="preserve">(vi) </w:t>
      </w:r>
      <w:r w:rsidRPr="002B7E6F">
        <w:t>electricity generation of renewables (vi</w:t>
      </w:r>
      <w:r w:rsidR="000A47A0" w:rsidRPr="002B7E6F">
        <w:t>i</w:t>
      </w:r>
      <w:r w:rsidRPr="002B7E6F">
        <w:t>) H2 import rates in each year, cluster</w:t>
      </w:r>
      <w:r w:rsidR="00A83808">
        <w:t>,</w:t>
      </w:r>
      <w:r w:rsidRPr="002B7E6F">
        <w:t xml:space="preserve"> hour</w:t>
      </w:r>
      <w:r w:rsidR="00A83808">
        <w:t xml:space="preserve"> and scenario</w:t>
      </w:r>
    </w:p>
    <w:p w14:paraId="6A2ACB2B" w14:textId="674DFB17" w:rsidR="00141007" w:rsidRPr="002B7E6F" w:rsidRDefault="00942BF2" w:rsidP="00942BF2">
      <w:pPr>
        <w:pStyle w:val="Els-body-text"/>
      </w:pPr>
      <w:r w:rsidRPr="00C00018">
        <w:rPr>
          <w:b/>
          <w:bCs/>
        </w:rPr>
        <w:t>So as</w:t>
      </w:r>
      <w:r w:rsidRPr="002B7E6F">
        <w:t xml:space="preserve"> to minimise the total system cost</w:t>
      </w:r>
      <w:r w:rsidR="00651313" w:rsidRPr="002B7E6F">
        <w:t xml:space="preserve"> </w:t>
      </w:r>
      <w:r w:rsidR="000769C6" w:rsidRPr="002B7E6F">
        <w:t>and sati</w:t>
      </w:r>
      <w:r w:rsidR="002B7E6F" w:rsidRPr="002B7E6F">
        <w:t>sfy greenhouse gas emissions trajectory</w:t>
      </w:r>
      <w:r w:rsidRPr="002B7E6F">
        <w:t>.</w:t>
      </w:r>
    </w:p>
    <w:p w14:paraId="3F49B689" w14:textId="2CA0054F" w:rsidR="00A200C4" w:rsidRPr="00C760C6" w:rsidRDefault="00A200C4" w:rsidP="00A200C4">
      <w:pPr>
        <w:pStyle w:val="Els-1storder-head"/>
      </w:pPr>
      <w:r>
        <w:t>Optimisation</w:t>
      </w:r>
      <w:r w:rsidR="00931C51">
        <w:t xml:space="preserve"> Framework</w:t>
      </w:r>
    </w:p>
    <w:p w14:paraId="17CFDBF0" w14:textId="412A16E3" w:rsidR="007D5C15" w:rsidRDefault="004B6151" w:rsidP="007D5C15">
      <w:pPr>
        <w:pStyle w:val="Els-2ndorder-head"/>
      </w:pPr>
      <w:r>
        <w:t>Problem Description</w:t>
      </w:r>
    </w:p>
    <w:p w14:paraId="32BF7373" w14:textId="34324A6A" w:rsidR="008A1BE7" w:rsidRDefault="00C760C6" w:rsidP="008A1BE7">
      <w:pPr>
        <w:autoSpaceDE w:val="0"/>
        <w:autoSpaceDN w:val="0"/>
        <w:adjustRightInd w:val="0"/>
        <w:jc w:val="both"/>
        <w:rPr>
          <w:lang w:val="en-US"/>
        </w:rPr>
      </w:pPr>
      <w:r>
        <w:rPr>
          <w:lang w:val="en-US"/>
        </w:rPr>
        <w:t xml:space="preserve">The proposed framework </w:t>
      </w:r>
      <w:r w:rsidR="000545BB">
        <w:rPr>
          <w:lang w:val="en-US"/>
        </w:rPr>
        <w:t xml:space="preserve">aims at the decarbonisation of </w:t>
      </w:r>
      <w:r w:rsidR="00124401">
        <w:rPr>
          <w:lang w:val="en-US"/>
        </w:rPr>
        <w:t xml:space="preserve">residential heat sector </w:t>
      </w:r>
      <w:r w:rsidR="006847FE">
        <w:rPr>
          <w:lang w:val="en-US"/>
        </w:rPr>
        <w:t>taking into account two energy carriers (hydrogen and natural gas)</w:t>
      </w:r>
      <w:r w:rsidR="00AA11C4">
        <w:rPr>
          <w:lang w:val="en-US"/>
        </w:rPr>
        <w:t>.</w:t>
      </w:r>
      <w:r w:rsidR="00A15201">
        <w:rPr>
          <w:lang w:val="en-US"/>
        </w:rPr>
        <w:t xml:space="preserve"> </w:t>
      </w:r>
      <w:r w:rsidR="00AA11C4">
        <w:rPr>
          <w:lang w:val="en-US"/>
        </w:rPr>
        <w:t>S</w:t>
      </w:r>
      <w:r w:rsidR="00A15201">
        <w:rPr>
          <w:lang w:val="en-US"/>
        </w:rPr>
        <w:t xml:space="preserve">trategic decisions for hydrogen infrastructure </w:t>
      </w:r>
      <w:r w:rsidR="00AA11C4">
        <w:rPr>
          <w:lang w:val="en-US"/>
        </w:rPr>
        <w:t>are determined</w:t>
      </w:r>
      <w:r w:rsidR="00EC5214" w:rsidRPr="00EC5214">
        <w:rPr>
          <w:lang w:val="en-US"/>
        </w:rPr>
        <w:t xml:space="preserve"> includ</w:t>
      </w:r>
      <w:r w:rsidR="00AA11C4">
        <w:rPr>
          <w:lang w:val="en-US"/>
        </w:rPr>
        <w:t>ing</w:t>
      </w:r>
      <w:r w:rsidR="00EC5214" w:rsidRPr="00EC5214">
        <w:rPr>
          <w:lang w:val="en-US"/>
        </w:rPr>
        <w:t xml:space="preserve"> hydrogen production, storage and transmission technologies </w:t>
      </w:r>
      <w:r w:rsidR="00AA11C4">
        <w:rPr>
          <w:lang w:val="en-US"/>
        </w:rPr>
        <w:t xml:space="preserve">as well as </w:t>
      </w:r>
      <w:r w:rsidR="00EC5214" w:rsidRPr="00EC5214">
        <w:rPr>
          <w:lang w:val="en-US"/>
        </w:rPr>
        <w:t>a carbon capture and storage (CCS) system.</w:t>
      </w:r>
      <w:r w:rsidR="0079386F">
        <w:rPr>
          <w:lang w:val="en-US"/>
        </w:rPr>
        <w:t xml:space="preserve"> Fig</w:t>
      </w:r>
      <w:r w:rsidR="009B1E64">
        <w:rPr>
          <w:lang w:val="en-US"/>
        </w:rPr>
        <w:t xml:space="preserve">. 1 </w:t>
      </w:r>
      <w:r w:rsidR="00487B2F">
        <w:rPr>
          <w:lang w:val="en-US"/>
        </w:rPr>
        <w:t xml:space="preserve">illustrates the </w:t>
      </w:r>
      <w:r w:rsidR="00996ABE">
        <w:rPr>
          <w:lang w:val="en-US"/>
        </w:rPr>
        <w:t xml:space="preserve">superstructure of the </w:t>
      </w:r>
      <w:r w:rsidR="00936BC0">
        <w:rPr>
          <w:lang w:val="en-US"/>
        </w:rPr>
        <w:t>studied system.</w:t>
      </w:r>
      <w:r w:rsidR="00F215CA">
        <w:rPr>
          <w:lang w:val="en-US"/>
        </w:rPr>
        <w:t xml:space="preserve"> H</w:t>
      </w:r>
      <w:r w:rsidR="00EC5214" w:rsidRPr="00EC5214">
        <w:rPr>
          <w:lang w:val="en-US"/>
        </w:rPr>
        <w:t xml:space="preserve">ydrogen </w:t>
      </w:r>
      <w:r w:rsidR="00672F24">
        <w:rPr>
          <w:lang w:val="en-US"/>
        </w:rPr>
        <w:t>can be</w:t>
      </w:r>
      <w:r w:rsidR="00F215CA">
        <w:rPr>
          <w:lang w:val="en-US"/>
        </w:rPr>
        <w:t xml:space="preserve"> </w:t>
      </w:r>
      <w:r w:rsidR="00EC5214" w:rsidRPr="00EC5214">
        <w:rPr>
          <w:lang w:val="en-US"/>
        </w:rPr>
        <w:t>produ</w:t>
      </w:r>
      <w:r w:rsidR="00F215CA">
        <w:rPr>
          <w:lang w:val="en-US"/>
        </w:rPr>
        <w:t xml:space="preserve">ced </w:t>
      </w:r>
      <w:r w:rsidR="00672F24">
        <w:rPr>
          <w:lang w:val="en-US"/>
        </w:rPr>
        <w:t>through Water Electrolysis</w:t>
      </w:r>
      <w:r w:rsidR="00B85476">
        <w:rPr>
          <w:lang w:val="en-US"/>
        </w:rPr>
        <w:t xml:space="preserve"> (WE), Biomass Gasification (BG) </w:t>
      </w:r>
      <w:r w:rsidR="00941198">
        <w:rPr>
          <w:lang w:val="en-US"/>
        </w:rPr>
        <w:t xml:space="preserve">with Carbon Capture and Storage (CCS) </w:t>
      </w:r>
      <w:r w:rsidR="00B85476">
        <w:rPr>
          <w:lang w:val="en-US"/>
        </w:rPr>
        <w:t xml:space="preserve">and </w:t>
      </w:r>
      <w:r w:rsidR="00483F48">
        <w:rPr>
          <w:lang w:val="en-US"/>
        </w:rPr>
        <w:t xml:space="preserve">Reforming </w:t>
      </w:r>
      <w:r w:rsidR="00941198">
        <w:rPr>
          <w:lang w:val="en-US"/>
        </w:rPr>
        <w:t xml:space="preserve">with CCS </w:t>
      </w:r>
      <w:r w:rsidR="00483F48">
        <w:rPr>
          <w:lang w:val="en-US"/>
        </w:rPr>
        <w:t xml:space="preserve">including </w:t>
      </w:r>
      <w:r w:rsidR="00EC5214" w:rsidRPr="00EC5214">
        <w:rPr>
          <w:lang w:val="en-US"/>
        </w:rPr>
        <w:t xml:space="preserve">Steam Methane Reforming (SMR) </w:t>
      </w:r>
      <w:r w:rsidR="00483F48">
        <w:rPr>
          <w:lang w:val="en-US"/>
        </w:rPr>
        <w:t xml:space="preserve">and </w:t>
      </w:r>
      <w:r w:rsidR="00EC5214" w:rsidRPr="00EC5214">
        <w:rPr>
          <w:lang w:val="en-US"/>
        </w:rPr>
        <w:t>Autothermal</w:t>
      </w:r>
      <w:r w:rsidR="00483F48">
        <w:rPr>
          <w:lang w:val="en-US"/>
        </w:rPr>
        <w:t xml:space="preserve"> </w:t>
      </w:r>
      <w:r w:rsidR="00EC5214" w:rsidRPr="00EC5214">
        <w:rPr>
          <w:lang w:val="en-US"/>
        </w:rPr>
        <w:t xml:space="preserve">Reforming (ATR). </w:t>
      </w:r>
      <w:r w:rsidR="00941198">
        <w:rPr>
          <w:lang w:val="en-US"/>
        </w:rPr>
        <w:t>T</w:t>
      </w:r>
      <w:r w:rsidR="00EC5214" w:rsidRPr="00EC5214">
        <w:rPr>
          <w:lang w:val="en-US"/>
        </w:rPr>
        <w:t>he electricity</w:t>
      </w:r>
      <w:r w:rsidR="001F25F7">
        <w:rPr>
          <w:lang w:val="en-US"/>
        </w:rPr>
        <w:t>,</w:t>
      </w:r>
      <w:r w:rsidR="00941198">
        <w:rPr>
          <w:lang w:val="en-US"/>
        </w:rPr>
        <w:t xml:space="preserve"> which is</w:t>
      </w:r>
      <w:r w:rsidR="00EC5214" w:rsidRPr="00EC5214">
        <w:rPr>
          <w:lang w:val="en-US"/>
        </w:rPr>
        <w:t xml:space="preserve"> required for WE</w:t>
      </w:r>
      <w:r w:rsidR="001F25F7">
        <w:rPr>
          <w:lang w:val="en-US"/>
        </w:rPr>
        <w:t>,</w:t>
      </w:r>
      <w:r w:rsidR="00EC5214" w:rsidRPr="00EC5214">
        <w:rPr>
          <w:lang w:val="en-US"/>
        </w:rPr>
        <w:t xml:space="preserve"> is generated from renewable technologies</w:t>
      </w:r>
      <w:r w:rsidR="00DE5F80">
        <w:rPr>
          <w:lang w:val="en-US"/>
        </w:rPr>
        <w:t xml:space="preserve"> t</w:t>
      </w:r>
      <w:r w:rsidR="00DE1C3F">
        <w:rPr>
          <w:lang w:val="en-US"/>
        </w:rPr>
        <w:t>o reduce the environmental footprint of the system. S</w:t>
      </w:r>
      <w:r w:rsidR="00FE0305">
        <w:rPr>
          <w:lang w:val="en-US"/>
        </w:rPr>
        <w:t>olar</w:t>
      </w:r>
      <w:r w:rsidR="004F52A4">
        <w:rPr>
          <w:lang w:val="en-US"/>
        </w:rPr>
        <w:t xml:space="preserve">, </w:t>
      </w:r>
      <w:r w:rsidR="003573F7">
        <w:rPr>
          <w:lang w:val="en-US"/>
        </w:rPr>
        <w:t>W</w:t>
      </w:r>
      <w:r w:rsidR="00EC5214" w:rsidRPr="00EC5214">
        <w:rPr>
          <w:lang w:val="en-US"/>
        </w:rPr>
        <w:t xml:space="preserve">ind </w:t>
      </w:r>
      <w:r w:rsidR="003573F7">
        <w:rPr>
          <w:lang w:val="en-US"/>
        </w:rPr>
        <w:t>O</w:t>
      </w:r>
      <w:r w:rsidR="00EC5214" w:rsidRPr="00EC5214">
        <w:rPr>
          <w:lang w:val="en-US"/>
        </w:rPr>
        <w:t xml:space="preserve">nshore and </w:t>
      </w:r>
      <w:r w:rsidR="003573F7">
        <w:rPr>
          <w:lang w:val="en-US"/>
        </w:rPr>
        <w:t>W</w:t>
      </w:r>
      <w:r w:rsidR="00EC5214" w:rsidRPr="00EC5214">
        <w:rPr>
          <w:lang w:val="en-US"/>
        </w:rPr>
        <w:t xml:space="preserve">ind </w:t>
      </w:r>
      <w:r w:rsidR="003573F7">
        <w:rPr>
          <w:lang w:val="en-US"/>
        </w:rPr>
        <w:t>O</w:t>
      </w:r>
      <w:r w:rsidR="00FE0305">
        <w:rPr>
          <w:lang w:val="en-US"/>
        </w:rPr>
        <w:t>ff</w:t>
      </w:r>
      <w:r w:rsidR="00EC5214" w:rsidRPr="00EC5214">
        <w:rPr>
          <w:lang w:val="en-US"/>
        </w:rPr>
        <w:t>shore farm</w:t>
      </w:r>
      <w:r w:rsidR="00DE1C3F">
        <w:rPr>
          <w:lang w:val="en-US"/>
        </w:rPr>
        <w:t>s are consi</w:t>
      </w:r>
      <w:r w:rsidR="00802CA5">
        <w:rPr>
          <w:lang w:val="en-US"/>
        </w:rPr>
        <w:t>dered in this work. Regarding hydrogen storage,</w:t>
      </w:r>
      <w:r w:rsidR="00EC5214" w:rsidRPr="00EC5214">
        <w:rPr>
          <w:lang w:val="en-US"/>
        </w:rPr>
        <w:t xml:space="preserve"> two types of storage vessels, High Pressure</w:t>
      </w:r>
      <w:r w:rsidR="00802CA5">
        <w:rPr>
          <w:lang w:val="en-US"/>
        </w:rPr>
        <w:t xml:space="preserve"> and </w:t>
      </w:r>
      <w:r w:rsidR="00EC5214" w:rsidRPr="00EC5214">
        <w:rPr>
          <w:lang w:val="en-US"/>
        </w:rPr>
        <w:t xml:space="preserve">Storage Vessel (HPSV) and Medium Pressure </w:t>
      </w:r>
      <w:r w:rsidR="00EC5214" w:rsidRPr="00EC5214">
        <w:rPr>
          <w:lang w:val="en-US"/>
        </w:rPr>
        <w:lastRenderedPageBreak/>
        <w:t xml:space="preserve">Storage Vessel (MSPV), are </w:t>
      </w:r>
      <w:r w:rsidR="00802CA5">
        <w:rPr>
          <w:lang w:val="en-US"/>
        </w:rPr>
        <w:t>incorporated</w:t>
      </w:r>
      <w:r w:rsidR="00EC5214" w:rsidRPr="00EC5214">
        <w:rPr>
          <w:lang w:val="en-US"/>
        </w:rPr>
        <w:t>.</w:t>
      </w:r>
      <w:r w:rsidR="00802CA5">
        <w:rPr>
          <w:lang w:val="en-US"/>
        </w:rPr>
        <w:t xml:space="preserve"> </w:t>
      </w:r>
      <w:r w:rsidR="00EC5214" w:rsidRPr="00EC5214">
        <w:rPr>
          <w:lang w:val="en-US"/>
        </w:rPr>
        <w:t>Hydrogen can be transmitted between regions through pipelines</w:t>
      </w:r>
      <w:r w:rsidR="00E62B99">
        <w:rPr>
          <w:lang w:val="en-US"/>
        </w:rPr>
        <w:t xml:space="preserve"> while </w:t>
      </w:r>
      <w:r w:rsidR="00D815D4">
        <w:rPr>
          <w:lang w:val="en-US"/>
        </w:rPr>
        <w:t>3 diameter options are available (0.5m / 0.8m /1.0m)</w:t>
      </w:r>
      <w:r w:rsidR="00EC5214" w:rsidRPr="00EC5214">
        <w:rPr>
          <w:lang w:val="en-US"/>
        </w:rPr>
        <w:t>. CO</w:t>
      </w:r>
      <w:r w:rsidR="00EC5214" w:rsidRPr="00446A33">
        <w:rPr>
          <w:vertAlign w:val="subscript"/>
          <w:lang w:val="en-US"/>
        </w:rPr>
        <w:t>2</w:t>
      </w:r>
      <w:r w:rsidR="00802CA5">
        <w:rPr>
          <w:lang w:val="en-US"/>
        </w:rPr>
        <w:t xml:space="preserve"> </w:t>
      </w:r>
      <w:r w:rsidR="00EC5214" w:rsidRPr="00EC5214">
        <w:rPr>
          <w:lang w:val="en-US"/>
        </w:rPr>
        <w:t xml:space="preserve">emissions </w:t>
      </w:r>
      <w:r w:rsidR="00D815D4">
        <w:rPr>
          <w:lang w:val="en-US"/>
        </w:rPr>
        <w:t>which are</w:t>
      </w:r>
      <w:r w:rsidR="00EC5214" w:rsidRPr="00EC5214">
        <w:rPr>
          <w:lang w:val="en-US"/>
        </w:rPr>
        <w:t xml:space="preserve"> captured from the production units</w:t>
      </w:r>
      <w:r w:rsidR="00D815D4">
        <w:rPr>
          <w:lang w:val="en-US"/>
        </w:rPr>
        <w:t>,</w:t>
      </w:r>
      <w:r w:rsidR="00EC5214" w:rsidRPr="00EC5214">
        <w:rPr>
          <w:lang w:val="en-US"/>
        </w:rPr>
        <w:t xml:space="preserve"> are transmitted to CO</w:t>
      </w:r>
      <w:r w:rsidR="00EC5214" w:rsidRPr="00D815D4">
        <w:rPr>
          <w:vertAlign w:val="subscript"/>
          <w:lang w:val="en-US"/>
        </w:rPr>
        <w:t>2</w:t>
      </w:r>
      <w:r w:rsidR="00D815D4">
        <w:rPr>
          <w:lang w:val="en-US"/>
        </w:rPr>
        <w:t xml:space="preserve"> </w:t>
      </w:r>
      <w:r w:rsidR="00EC5214" w:rsidRPr="00EC5214">
        <w:rPr>
          <w:lang w:val="en-US"/>
        </w:rPr>
        <w:t>reservoirs</w:t>
      </w:r>
      <w:r w:rsidR="00453280">
        <w:rPr>
          <w:lang w:val="en-US"/>
        </w:rPr>
        <w:t>,</w:t>
      </w:r>
      <w:r w:rsidR="00EC5214" w:rsidRPr="00EC5214">
        <w:rPr>
          <w:lang w:val="en-US"/>
        </w:rPr>
        <w:t xml:space="preserve"> </w:t>
      </w:r>
      <w:r w:rsidR="0074422A">
        <w:rPr>
          <w:b/>
          <w:bCs/>
          <w:noProof/>
        </w:rPr>
        <mc:AlternateContent>
          <mc:Choice Requires="wpg">
            <w:drawing>
              <wp:anchor distT="0" distB="0" distL="114300" distR="114300" simplePos="0" relativeHeight="251660288" behindDoc="0" locked="0" layoutInCell="1" allowOverlap="1" wp14:anchorId="65670189" wp14:editId="7862BD10">
                <wp:simplePos x="0" y="0"/>
                <wp:positionH relativeFrom="margin">
                  <wp:align>left</wp:align>
                </wp:positionH>
                <wp:positionV relativeFrom="paragraph">
                  <wp:posOffset>762335</wp:posOffset>
                </wp:positionV>
                <wp:extent cx="4486275" cy="2165985"/>
                <wp:effectExtent l="0" t="0" r="9525" b="5715"/>
                <wp:wrapTight wrapText="bothSides">
                  <wp:wrapPolygon edited="0">
                    <wp:start x="0" y="0"/>
                    <wp:lineTo x="0" y="21467"/>
                    <wp:lineTo x="21554" y="21467"/>
                    <wp:lineTo x="21554" y="0"/>
                    <wp:lineTo x="0" y="0"/>
                  </wp:wrapPolygon>
                </wp:wrapTight>
                <wp:docPr id="518976244" name="Group 1"/>
                <wp:cNvGraphicFramePr/>
                <a:graphic xmlns:a="http://schemas.openxmlformats.org/drawingml/2006/main">
                  <a:graphicData uri="http://schemas.microsoft.com/office/word/2010/wordprocessingGroup">
                    <wpg:wgp>
                      <wpg:cNvGrpSpPr/>
                      <wpg:grpSpPr>
                        <a:xfrm>
                          <a:off x="0" y="0"/>
                          <a:ext cx="4486275" cy="2165985"/>
                          <a:chOff x="0" y="0"/>
                          <a:chExt cx="4486275" cy="2166605"/>
                        </a:xfrm>
                      </wpg:grpSpPr>
                      <pic:pic xmlns:pic="http://schemas.openxmlformats.org/drawingml/2006/picture">
                        <pic:nvPicPr>
                          <pic:cNvPr id="1549537905" name="Picture 1" descr="A diagram of a gas pipelin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1943100"/>
                          </a:xfrm>
                          <a:prstGeom prst="rect">
                            <a:avLst/>
                          </a:prstGeom>
                          <a:noFill/>
                          <a:ln>
                            <a:noFill/>
                          </a:ln>
                        </pic:spPr>
                      </pic:pic>
                      <wps:wsp>
                        <wps:cNvPr id="333842788" name="Text Box 1"/>
                        <wps:cNvSpPr txBox="1"/>
                        <wps:spPr>
                          <a:xfrm>
                            <a:off x="0" y="1943101"/>
                            <a:ext cx="4486275" cy="223504"/>
                          </a:xfrm>
                          <a:prstGeom prst="rect">
                            <a:avLst/>
                          </a:prstGeom>
                          <a:solidFill>
                            <a:prstClr val="white"/>
                          </a:solidFill>
                          <a:ln>
                            <a:noFill/>
                          </a:ln>
                        </wps:spPr>
                        <wps:txbx>
                          <w:txbxContent>
                            <w:p w14:paraId="59197AD5" w14:textId="7EF61965" w:rsidR="0039038E" w:rsidRPr="00B94F31" w:rsidRDefault="0039038E" w:rsidP="0039038E">
                              <w:pPr>
                                <w:pStyle w:val="Caption"/>
                                <w:rPr>
                                  <w:noProof/>
                                  <w:sz w:val="20"/>
                                </w:rPr>
                              </w:pPr>
                              <w:r w:rsidRPr="00475D98">
                                <w:rPr>
                                  <w:b/>
                                  <w:bCs/>
                                </w:rPr>
                                <w:t xml:space="preserve">Figure </w:t>
                              </w:r>
                              <w:r w:rsidR="0079386F">
                                <w:rPr>
                                  <w:b/>
                                  <w:bCs/>
                                </w:rPr>
                                <w:t>1</w:t>
                              </w:r>
                              <w:r w:rsidRPr="00475D98">
                                <w:rPr>
                                  <w:b/>
                                  <w:bCs/>
                                </w:rPr>
                                <w:t>:</w:t>
                              </w:r>
                              <w:r>
                                <w:t xml:space="preserve"> </w:t>
                              </w:r>
                              <w:r w:rsidRPr="008B6AD6">
                                <w:t>Model superstructure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670189" id="Group 1" o:spid="_x0000_s1026" style="position:absolute;left:0;text-align:left;margin-left:0;margin-top:60.05pt;width:353.25pt;height:170.55pt;z-index:251660288;mso-position-horizontal:left;mso-position-horizontal-relative:margin;mso-height-relative:margin" coordsize="44862,2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gas pipeline&#10;&#10;Description automatically generated" style="position:absolute;width:44862;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">
                  <v:imagedata r:id="rId10" o:title="A diagram of a gas pipeline&#10;&#10;Description automatically generated"/>
                </v:shape>
                <v:shapetype id="_x0000_t202" coordsize="21600,21600" o:spt="202" path="m,l,21600r21600,l21600,xe">
                  <v:stroke joinstyle="miter"/>
                  <v:path gradientshapeok="t" o:connecttype="rect"/>
                </v:shapetype>
                <v:shape id="_x0000_s1028" type="#_x0000_t202" style="position:absolute;top:19431;width:4486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" stroked="f">
                  <v:textbox inset="0,0,0,0">
                    <w:txbxContent>
                      <w:p w14:paraId="59197AD5" w14:textId="7EF61965" w:rsidR="0039038E" w:rsidRPr="00B94F31" w:rsidRDefault="0039038E" w:rsidP="0039038E">
                        <w:pPr>
                          <w:pStyle w:val="Caption"/>
                          <w:rPr>
                            <w:noProof/>
                            <w:sz w:val="20"/>
                          </w:rPr>
                        </w:pPr>
                        <w:r w:rsidRPr="00475D98">
                          <w:rPr>
                            <w:b/>
                            <w:bCs/>
                          </w:rPr>
                          <w:t xml:space="preserve">Figure </w:t>
                        </w:r>
                        <w:r w:rsidR="0079386F">
                          <w:rPr>
                            <w:b/>
                            <w:bCs/>
                          </w:rPr>
                          <w:t>1</w:t>
                        </w:r>
                        <w:r w:rsidRPr="00475D98">
                          <w:rPr>
                            <w:b/>
                            <w:bCs/>
                          </w:rPr>
                          <w:t>:</w:t>
                        </w:r>
                        <w:r>
                          <w:t xml:space="preserve"> </w:t>
                        </w:r>
                        <w:r w:rsidRPr="008B6AD6">
                          <w:t>Model superstructure</w:t>
                        </w:r>
                      </w:p>
                    </w:txbxContent>
                  </v:textbox>
                </v:shape>
                <w10:wrap type="tight" anchorx="margin"/>
              </v:group>
            </w:pict>
          </mc:Fallback>
        </mc:AlternateContent>
      </w:r>
      <w:r w:rsidR="00C86368">
        <w:rPr>
          <w:lang w:val="en-US"/>
        </w:rPr>
        <w:t xml:space="preserve">located in </w:t>
      </w:r>
      <w:r w:rsidR="00453280">
        <w:rPr>
          <w:lang w:val="en-US"/>
        </w:rPr>
        <w:t>North and Irish Sea</w:t>
      </w:r>
      <w:r w:rsidR="00EC5214" w:rsidRPr="00EC5214">
        <w:rPr>
          <w:lang w:val="en-US"/>
        </w:rPr>
        <w:t xml:space="preserve">. </w:t>
      </w:r>
      <w:r w:rsidR="00CD7698">
        <w:rPr>
          <w:lang w:val="en-US"/>
        </w:rPr>
        <w:t xml:space="preserve">Finally, </w:t>
      </w:r>
      <w:r w:rsidR="000245B3">
        <w:rPr>
          <w:lang w:val="en-US"/>
        </w:rPr>
        <w:t xml:space="preserve">hydrogen and gas </w:t>
      </w:r>
      <w:r w:rsidR="007C08B3">
        <w:rPr>
          <w:lang w:val="en-US"/>
        </w:rPr>
        <w:t>boilers can be used to satisfy the residential heat demand.</w:t>
      </w:r>
    </w:p>
    <w:p w14:paraId="508B70D3" w14:textId="6DC6A886" w:rsidR="00BE3A18" w:rsidRPr="008A1BE7" w:rsidRDefault="00CA1C4F" w:rsidP="008A1BE7">
      <w:pPr>
        <w:autoSpaceDE w:val="0"/>
        <w:autoSpaceDN w:val="0"/>
        <w:adjustRightInd w:val="0"/>
        <w:jc w:val="both"/>
        <w:rPr>
          <w:lang w:val="en-US"/>
        </w:rPr>
      </w:pPr>
      <w:r>
        <w:rPr>
          <w:lang w:val="en-US"/>
        </w:rPr>
        <w:t xml:space="preserve">The </w:t>
      </w:r>
      <w:r w:rsidR="00BE3A18">
        <w:rPr>
          <w:lang w:val="en-US"/>
        </w:rPr>
        <w:t xml:space="preserve">multi-period </w:t>
      </w:r>
      <w:r>
        <w:rPr>
          <w:lang w:val="en-US"/>
        </w:rPr>
        <w:t xml:space="preserve">optimisation framework </w:t>
      </w:r>
      <w:r w:rsidR="006D4D49">
        <w:rPr>
          <w:lang w:val="en-US"/>
        </w:rPr>
        <w:t xml:space="preserve">takes into </w:t>
      </w:r>
      <w:r w:rsidR="0074422A">
        <w:rPr>
          <w:lang w:val="en-US"/>
        </w:rPr>
        <w:t>consideration</w:t>
      </w:r>
      <w:r w:rsidR="006D4D49">
        <w:rPr>
          <w:lang w:val="en-US"/>
        </w:rPr>
        <w:t xml:space="preserve"> three 10-year time bins from 2030 to 2050. </w:t>
      </w:r>
      <w:r w:rsidR="00014BAE">
        <w:rPr>
          <w:lang w:val="en-US"/>
        </w:rPr>
        <w:t>H</w:t>
      </w:r>
      <w:r w:rsidR="00871967">
        <w:rPr>
          <w:lang w:val="en-US"/>
        </w:rPr>
        <w:t>ourly resolution is incorporated to explore operating decisions. Due to the</w:t>
      </w:r>
      <w:r w:rsidR="00BC3F73">
        <w:rPr>
          <w:lang w:val="en-US"/>
        </w:rPr>
        <w:t xml:space="preserve"> h</w:t>
      </w:r>
      <w:r w:rsidR="005307EA">
        <w:rPr>
          <w:lang w:val="en-US"/>
        </w:rPr>
        <w:t xml:space="preserve">igh </w:t>
      </w:r>
      <w:r w:rsidR="009D4F88">
        <w:rPr>
          <w:lang w:val="en-US"/>
        </w:rPr>
        <w:t xml:space="preserve">combinatorial complexity of the model, </w:t>
      </w:r>
      <w:r w:rsidR="00DE0E81">
        <w:rPr>
          <w:lang w:val="en-US"/>
        </w:rPr>
        <w:t xml:space="preserve">k-means </w:t>
      </w:r>
      <w:r w:rsidR="009D4F88">
        <w:rPr>
          <w:lang w:val="en-US"/>
        </w:rPr>
        <w:t xml:space="preserve">clustering method </w:t>
      </w:r>
      <w:r w:rsidR="00DE0E81">
        <w:rPr>
          <w:lang w:val="en-US"/>
        </w:rPr>
        <w:t>is</w:t>
      </w:r>
      <w:r w:rsidR="009D4F88">
        <w:rPr>
          <w:lang w:val="en-US"/>
        </w:rPr>
        <w:t xml:space="preserve"> employed</w:t>
      </w:r>
      <w:r w:rsidR="00DE0E81">
        <w:rPr>
          <w:lang w:val="en-US"/>
        </w:rPr>
        <w:t xml:space="preserve"> to reduce the model size</w:t>
      </w:r>
      <w:r w:rsidR="000E0718">
        <w:rPr>
          <w:lang w:val="en-US"/>
        </w:rPr>
        <w:t xml:space="preserve">. </w:t>
      </w:r>
      <w:r w:rsidR="00A73D4D">
        <w:rPr>
          <w:lang w:val="en-US"/>
        </w:rPr>
        <w:t xml:space="preserve">To preserve the peak heat </w:t>
      </w:r>
      <w:r w:rsidR="00BF086A">
        <w:rPr>
          <w:lang w:val="en-US"/>
        </w:rPr>
        <w:t xml:space="preserve">day, it is excluded from </w:t>
      </w:r>
      <w:r w:rsidR="007065D7">
        <w:rPr>
          <w:lang w:val="en-US"/>
        </w:rPr>
        <w:t>clustering,</w:t>
      </w:r>
      <w:r w:rsidR="00D66F75">
        <w:rPr>
          <w:lang w:val="en-US"/>
        </w:rPr>
        <w:t xml:space="preserve"> and added in the </w:t>
      </w:r>
      <w:r w:rsidR="00CD26B1">
        <w:rPr>
          <w:lang w:val="en-US"/>
        </w:rPr>
        <w:t xml:space="preserve">final stage </w:t>
      </w:r>
      <w:r w:rsidR="00BF086A">
        <w:rPr>
          <w:lang w:val="en-US"/>
        </w:rPr>
        <w:t>(Charitopoulos et al., 2023).</w:t>
      </w:r>
      <w:r w:rsidR="00CD26B1">
        <w:rPr>
          <w:lang w:val="en-US"/>
        </w:rPr>
        <w:t xml:space="preserve"> In this study, 4 typical days</w:t>
      </w:r>
      <w:r w:rsidR="00CA153A">
        <w:rPr>
          <w:lang w:val="en-US"/>
        </w:rPr>
        <w:t xml:space="preserve"> which</w:t>
      </w:r>
      <w:r w:rsidR="007065D7">
        <w:rPr>
          <w:lang w:val="en-US"/>
        </w:rPr>
        <w:t xml:space="preserve"> represent each season, and the peak demand day are considered. Moreover, Great Bri</w:t>
      </w:r>
      <w:r w:rsidR="003A169E">
        <w:rPr>
          <w:lang w:val="en-US"/>
        </w:rPr>
        <w:t>tain is divided into 13 regions according to local gas distribution zones (LDZ).</w:t>
      </w:r>
    </w:p>
    <w:p w14:paraId="0D6B8A65" w14:textId="28111781" w:rsidR="002F301D" w:rsidRPr="002F301D" w:rsidRDefault="002F301D" w:rsidP="002F301D">
      <w:pPr>
        <w:pStyle w:val="Els-2ndorder-head"/>
      </w:pPr>
      <w:r>
        <w:t>Mathematical Modelling</w:t>
      </w:r>
    </w:p>
    <w:p w14:paraId="0094294A" w14:textId="34E143C6" w:rsidR="00765582" w:rsidRDefault="002D0589" w:rsidP="002D0589">
      <w:pPr>
        <w:jc w:val="both"/>
        <w:rPr>
          <w:b/>
          <w:bCs/>
        </w:rPr>
      </w:pPr>
      <w:r>
        <w:t>The cost optimal hydrogen infrastructure planning framework is formulated as a multi-period spatially-explicit two-stage stochastic mixed integer linear programming (MILP) model</w:t>
      </w:r>
      <w:r w:rsidR="00B77DEA">
        <w:t xml:space="preserve"> based on the</w:t>
      </w:r>
      <w:r w:rsidR="0034007E">
        <w:t xml:space="preserve"> work of Efthymiadou et al. (2023)</w:t>
      </w:r>
      <w:r w:rsidR="00B77DEA">
        <w:t>.</w:t>
      </w:r>
      <w:r w:rsidR="0034007E">
        <w:t xml:space="preserve"> </w:t>
      </w:r>
      <w:r w:rsidR="00775302">
        <w:t xml:space="preserve">The objective function of the problem is the minimisation of the </w:t>
      </w:r>
      <w:r w:rsidR="006C740D">
        <w:t>system</w:t>
      </w:r>
      <w:r w:rsidR="00714D8C">
        <w:t xml:space="preserve"> cost </w:t>
      </w:r>
      <w:r w:rsidR="003F74F8">
        <w:t>(</w:t>
      </w:r>
      <w:r w:rsidR="006C740D">
        <w:t>S</w:t>
      </w:r>
      <w:r w:rsidR="003F74F8">
        <w:t xml:space="preserve">C) </w:t>
      </w:r>
      <w:r w:rsidR="00714D8C">
        <w:t xml:space="preserve">formulated as </w:t>
      </w:r>
      <w:r w:rsidR="003F74F8">
        <w:t>in Eq. (1):</w:t>
      </w:r>
    </w:p>
    <w:tbl>
      <w:tblPr>
        <w:tblStyle w:val="TableGrid"/>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99"/>
        <w:gridCol w:w="284"/>
      </w:tblGrid>
      <w:tr w:rsidR="00B117B7" w14:paraId="11FF2AE6" w14:textId="77777777" w:rsidTr="000A3B2A">
        <w:trPr>
          <w:trHeight w:val="454"/>
        </w:trPr>
        <w:tc>
          <w:tcPr>
            <w:tcW w:w="6799" w:type="dxa"/>
            <w:vAlign w:val="center"/>
          </w:tcPr>
          <w:p w14:paraId="70EF493F" w14:textId="16A72629" w:rsidR="00B117B7" w:rsidRDefault="00000000" w:rsidP="001B5D0F">
            <w:pPr>
              <w:pStyle w:val="Els-body-text"/>
              <w:jc w:val="center"/>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SC</m:t>
                    </m:r>
                  </m:e>
                </m:func>
                <m:r>
                  <w:rPr>
                    <w:rFonts w:ascii="Cambria Math" w:hAnsi="Cambria Math"/>
                  </w:rPr>
                  <m:t>=</m:t>
                </m:r>
                <m:nary>
                  <m:naryPr>
                    <m:chr m:val="∑"/>
                    <m:limLoc m:val="undOvr"/>
                    <m:supHide m:val="1"/>
                    <m:ctrlPr>
                      <w:rPr>
                        <w:rFonts w:ascii="Cambria Math" w:hAnsi="Cambria Math"/>
                        <w:i/>
                      </w:rPr>
                    </m:ctrlPr>
                  </m:naryPr>
                  <m:sub>
                    <m:r>
                      <w:rPr>
                        <w:rFonts w:ascii="Cambria Math" w:hAnsi="Cambria Math"/>
                      </w:rPr>
                      <m:t>k ϵK</m:t>
                    </m:r>
                  </m:sub>
                  <m:sup/>
                  <m:e>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k</m:t>
                        </m:r>
                      </m:sub>
                    </m:sSub>
                  </m:e>
                </m:nary>
              </m:oMath>
            </m:oMathPara>
          </w:p>
        </w:tc>
        <w:tc>
          <w:tcPr>
            <w:tcW w:w="284" w:type="dxa"/>
            <w:vAlign w:val="center"/>
          </w:tcPr>
          <w:p w14:paraId="26D9F0FF" w14:textId="77777777" w:rsidR="00B117B7" w:rsidRDefault="00B117B7" w:rsidP="001B5D0F">
            <w:pPr>
              <w:pStyle w:val="Els-body-text"/>
              <w:ind w:right="-3"/>
              <w:jc w:val="right"/>
            </w:pPr>
            <w:r>
              <w:t>(1)</w:t>
            </w:r>
          </w:p>
        </w:tc>
      </w:tr>
    </w:tbl>
    <w:p w14:paraId="679396C2" w14:textId="21368195" w:rsidR="00765582" w:rsidRDefault="00FA557B" w:rsidP="00B36F6C">
      <w:pPr>
        <w:jc w:val="both"/>
      </w:pPr>
      <w:r>
        <w:t xml:space="preserve">where </w:t>
      </w:r>
      <w:r w:rsidRPr="00D36D5D">
        <w:rPr>
          <w:i/>
          <w:iCs/>
        </w:rPr>
        <w:t>pb</w:t>
      </w:r>
      <w:r w:rsidR="00D36D5D" w:rsidRPr="00D36D5D">
        <w:rPr>
          <w:i/>
          <w:iCs/>
          <w:vertAlign w:val="subscript"/>
        </w:rPr>
        <w:t>k</w:t>
      </w:r>
      <w:r w:rsidR="00D36D5D">
        <w:rPr>
          <w:i/>
          <w:iCs/>
          <w:vertAlign w:val="subscript"/>
        </w:rPr>
        <w:softHyphen/>
      </w:r>
      <w:r w:rsidR="00D36D5D">
        <w:t xml:space="preserve"> is the probability of occurrence of each scenario </w:t>
      </w:r>
      <w:r w:rsidR="00D36D5D" w:rsidRPr="00D36D5D">
        <w:rPr>
          <w:i/>
          <w:iCs/>
        </w:rPr>
        <w:t>k</w:t>
      </w:r>
      <w:r w:rsidR="00D36D5D">
        <w:t xml:space="preserve"> and </w:t>
      </w:r>
      <w:r w:rsidR="00D36D5D" w:rsidRPr="00963AAF">
        <w:rPr>
          <w:i/>
          <w:iCs/>
        </w:rPr>
        <w:t>TC</w:t>
      </w:r>
      <w:r w:rsidR="00D36D5D" w:rsidRPr="00963AAF">
        <w:rPr>
          <w:i/>
          <w:iCs/>
          <w:vertAlign w:val="subscript"/>
        </w:rPr>
        <w:t>k</w:t>
      </w:r>
      <w:r w:rsidR="00D36D5D">
        <w:t xml:space="preserve"> is th</w:t>
      </w:r>
      <w:r w:rsidR="00963AAF">
        <w:t xml:space="preserve">e total cost in each scenario </w:t>
      </w:r>
      <w:r w:rsidR="00963AAF" w:rsidRPr="00E56CF1">
        <w:rPr>
          <w:i/>
          <w:iCs/>
        </w:rPr>
        <w:t>k</w:t>
      </w:r>
      <w:r w:rsidR="00963AAF">
        <w:t xml:space="preserve">. </w:t>
      </w:r>
      <w:r w:rsidR="00BF213F">
        <w:t xml:space="preserve">The total cost consists of </w:t>
      </w:r>
      <w:r w:rsidR="00B36F6C">
        <w:t xml:space="preserve">hydrogen </w:t>
      </w:r>
      <w:r w:rsidR="003405D0">
        <w:t xml:space="preserve">production, </w:t>
      </w:r>
      <w:r w:rsidR="00B36F6C">
        <w:t>storage and transmission capital and operating costs</w:t>
      </w:r>
      <w:r w:rsidR="0066040A">
        <w:t xml:space="preserve">, </w:t>
      </w:r>
      <w:r w:rsidR="008078C4">
        <w:t xml:space="preserve">hydrogen boiler installation cost, hydrogen </w:t>
      </w:r>
      <w:r w:rsidR="00B318C0">
        <w:t>import cost</w:t>
      </w:r>
      <w:r w:rsidR="008078C4">
        <w:t xml:space="preserve">, </w:t>
      </w:r>
      <w:r w:rsidR="00F12CD7">
        <w:t>carbon emission cost</w:t>
      </w:r>
      <w:r w:rsidR="008078C4">
        <w:t xml:space="preserve"> and natural gas transmission cost.</w:t>
      </w:r>
      <w:r w:rsidR="001C2E56">
        <w:t xml:space="preserve"> The objective function is minimised in respect with </w:t>
      </w:r>
      <w:r w:rsidR="00BF28B1">
        <w:t xml:space="preserve">mass and energy balances, </w:t>
      </w:r>
      <w:r w:rsidR="00540738">
        <w:t>production, storage and transmission</w:t>
      </w:r>
      <w:r w:rsidR="006B5522">
        <w:t xml:space="preserve">, </w:t>
      </w:r>
      <w:r w:rsidR="00091407">
        <w:t xml:space="preserve">emissions, renewable generation and import constraints. </w:t>
      </w:r>
    </w:p>
    <w:p w14:paraId="16C5EBFA" w14:textId="1C8E386A" w:rsidR="008078C4" w:rsidRPr="00D36D5D" w:rsidRDefault="00723CD8" w:rsidP="00B36F6C">
      <w:pPr>
        <w:jc w:val="both"/>
      </w:pPr>
      <w:r>
        <w:t xml:space="preserve">The heat demand can be met </w:t>
      </w:r>
      <w:r w:rsidR="00C14CC2">
        <w:t xml:space="preserve">by hydrogen or natural </w:t>
      </w:r>
      <w:r w:rsidR="00DE3B14">
        <w:t>gas</w:t>
      </w:r>
      <w:r w:rsidR="00810D50">
        <w:t xml:space="preserve">. The </w:t>
      </w:r>
      <w:r w:rsidR="00BF28B1">
        <w:t>energy</w:t>
      </w:r>
      <w:r w:rsidR="00810D50">
        <w:t xml:space="preserve"> balances are demonstrated in</w:t>
      </w:r>
      <w:r w:rsidR="00DE3B14">
        <w:t xml:space="preserve"> the following Eq. (2)-(4):</w:t>
      </w:r>
    </w:p>
    <w:tbl>
      <w:tblPr>
        <w:tblStyle w:val="TableGrid"/>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99"/>
        <w:gridCol w:w="284"/>
      </w:tblGrid>
      <w:tr w:rsidR="00DE3B14" w14:paraId="5B666630" w14:textId="77777777" w:rsidTr="00806081">
        <w:trPr>
          <w:trHeight w:val="47"/>
        </w:trPr>
        <w:tc>
          <w:tcPr>
            <w:tcW w:w="6799" w:type="dxa"/>
            <w:vAlign w:val="center"/>
          </w:tcPr>
          <w:p w14:paraId="1E562865" w14:textId="25D432AD" w:rsidR="00DE3B14" w:rsidRDefault="00EC1D23" w:rsidP="001B5D0F">
            <w:pPr>
              <w:pStyle w:val="Els-body-text"/>
              <w:jc w:val="center"/>
            </w:pPr>
            <m:oMathPara>
              <m:oMath>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gtchk</m:t>
                    </m:r>
                  </m:sub>
                </m:sSub>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gtk</m:t>
                    </m:r>
                  </m:sub>
                  <m:sup>
                    <m:r>
                      <w:rPr>
                        <w:rFonts w:ascii="Cambria Math" w:hAnsi="Cambria Math"/>
                      </w:rPr>
                      <m:t>H</m:t>
                    </m:r>
                  </m:sup>
                </m:sSubSup>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gtchk</m:t>
                    </m:r>
                  </m:sub>
                </m:sSub>
              </m:oMath>
            </m:oMathPara>
          </w:p>
        </w:tc>
        <w:tc>
          <w:tcPr>
            <w:tcW w:w="284" w:type="dxa"/>
            <w:vAlign w:val="center"/>
          </w:tcPr>
          <w:p w14:paraId="6A585FF7" w14:textId="516CEA6F" w:rsidR="00DE3B14" w:rsidRDefault="00DE3B14" w:rsidP="001B5D0F">
            <w:pPr>
              <w:pStyle w:val="Els-body-text"/>
              <w:ind w:right="-3"/>
              <w:jc w:val="right"/>
            </w:pPr>
            <w:r>
              <w:t>(</w:t>
            </w:r>
            <w:r w:rsidR="00CB26EE">
              <w:t>2</w:t>
            </w:r>
            <w:r>
              <w:t>)</w:t>
            </w:r>
          </w:p>
        </w:tc>
      </w:tr>
      <w:tr w:rsidR="00806081" w14:paraId="17634B94" w14:textId="77777777" w:rsidTr="00806081">
        <w:trPr>
          <w:trHeight w:val="47"/>
        </w:trPr>
        <w:tc>
          <w:tcPr>
            <w:tcW w:w="6799" w:type="dxa"/>
            <w:vAlign w:val="center"/>
          </w:tcPr>
          <w:p w14:paraId="197266FF" w14:textId="70251341" w:rsidR="00806081" w:rsidRDefault="00806081" w:rsidP="00806081">
            <w:pPr>
              <w:pStyle w:val="Els-body-text"/>
              <w:jc w:val="center"/>
            </w:pPr>
            <m:oMathPara>
              <m:oMath>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gtchk</m:t>
                    </m:r>
                  </m:sub>
                </m:sSub>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gtk</m:t>
                    </m:r>
                  </m:sub>
                  <m:sup>
                    <m:r>
                      <w:rPr>
                        <w:rFonts w:ascii="Cambria Math" w:hAnsi="Cambria Math"/>
                      </w:rPr>
                      <m:t>G</m:t>
                    </m:r>
                  </m:sup>
                </m:sSubSup>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gtchk</m:t>
                    </m:r>
                  </m:sub>
                </m:sSub>
              </m:oMath>
            </m:oMathPara>
          </w:p>
        </w:tc>
        <w:tc>
          <w:tcPr>
            <w:tcW w:w="284" w:type="dxa"/>
            <w:vAlign w:val="center"/>
          </w:tcPr>
          <w:p w14:paraId="54E60539" w14:textId="438236E7" w:rsidR="00806081" w:rsidRDefault="00806081" w:rsidP="00806081">
            <w:pPr>
              <w:pStyle w:val="Els-body-text"/>
              <w:ind w:right="-3"/>
              <w:jc w:val="right"/>
            </w:pPr>
            <w:r>
              <w:t>(</w:t>
            </w:r>
            <w:r w:rsidR="00CB26EE">
              <w:t>3</w:t>
            </w:r>
            <w:r>
              <w:t>)</w:t>
            </w:r>
          </w:p>
        </w:tc>
      </w:tr>
      <w:tr w:rsidR="00806081" w14:paraId="76202E1B" w14:textId="77777777" w:rsidTr="00806081">
        <w:trPr>
          <w:trHeight w:val="47"/>
        </w:trPr>
        <w:tc>
          <w:tcPr>
            <w:tcW w:w="6799" w:type="dxa"/>
            <w:vAlign w:val="center"/>
          </w:tcPr>
          <w:p w14:paraId="48FAC2F3" w14:textId="4AE7773A" w:rsidR="00806081" w:rsidRDefault="00000000" w:rsidP="00806081">
            <w:pPr>
              <w:pStyle w:val="Els-body-text"/>
              <w:jc w:val="center"/>
            </w:pPr>
            <m:oMathPara>
              <m:oMath>
                <m:sSubSup>
                  <m:sSubSupPr>
                    <m:ctrlPr>
                      <w:rPr>
                        <w:rFonts w:ascii="Cambria Math" w:hAnsi="Cambria Math"/>
                        <w:i/>
                      </w:rPr>
                    </m:ctrlPr>
                  </m:sSubSupPr>
                  <m:e>
                    <m:r>
                      <w:rPr>
                        <w:rFonts w:ascii="Cambria Math" w:hAnsi="Cambria Math"/>
                      </w:rPr>
                      <m:t>L</m:t>
                    </m:r>
                  </m:e>
                  <m:sub>
                    <m:r>
                      <w:rPr>
                        <w:rFonts w:ascii="Cambria Math" w:hAnsi="Cambria Math"/>
                      </w:rPr>
                      <m:t>gtk</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gtk</m:t>
                    </m:r>
                  </m:sub>
                  <m:sup>
                    <m:r>
                      <w:rPr>
                        <w:rFonts w:ascii="Cambria Math" w:hAnsi="Cambria Math"/>
                      </w:rPr>
                      <m:t>G</m:t>
                    </m:r>
                  </m:sup>
                </m:sSubSup>
                <m:r>
                  <w:rPr>
                    <w:rFonts w:ascii="Cambria Math" w:hAnsi="Cambria Math"/>
                  </w:rPr>
                  <m:t>=1</m:t>
                </m:r>
              </m:oMath>
            </m:oMathPara>
          </w:p>
        </w:tc>
        <w:tc>
          <w:tcPr>
            <w:tcW w:w="284" w:type="dxa"/>
            <w:vAlign w:val="center"/>
          </w:tcPr>
          <w:p w14:paraId="5715B07A" w14:textId="7429A546" w:rsidR="00806081" w:rsidRDefault="00806081" w:rsidP="00806081">
            <w:pPr>
              <w:pStyle w:val="Els-body-text"/>
              <w:ind w:right="-3"/>
              <w:jc w:val="right"/>
            </w:pPr>
            <w:r>
              <w:t>(</w:t>
            </w:r>
            <w:r w:rsidR="00CB26EE">
              <w:t>4</w:t>
            </w:r>
            <w:r>
              <w:t>)</w:t>
            </w:r>
          </w:p>
        </w:tc>
      </w:tr>
    </w:tbl>
    <w:p w14:paraId="1A755D9B" w14:textId="2D51E96E" w:rsidR="000661CE" w:rsidRPr="008F0F11" w:rsidRDefault="00806081" w:rsidP="008F0F11">
      <w:pPr>
        <w:jc w:val="both"/>
      </w:pPr>
      <w:r>
        <w:t>where</w:t>
      </w:r>
      <w:r w:rsidR="00F223E9">
        <w:t xml:space="preserve"> </w:t>
      </w:r>
      <w:r w:rsidR="00F223E9" w:rsidRPr="00F223E9">
        <w:rPr>
          <w:i/>
          <w:iCs/>
        </w:rPr>
        <w:t>TD</w:t>
      </w:r>
      <w:r w:rsidR="00F223E9" w:rsidRPr="00F223E9">
        <w:rPr>
          <w:i/>
          <w:iCs/>
          <w:vertAlign w:val="subscript"/>
        </w:rPr>
        <w:t>gtchk</w:t>
      </w:r>
      <w:r w:rsidR="00F223E9">
        <w:t xml:space="preserve"> stands for the </w:t>
      </w:r>
      <w:r w:rsidR="00ED12E9">
        <w:t xml:space="preserve">total demand </w:t>
      </w:r>
      <w:r w:rsidR="00722ED4">
        <w:t>for</w:t>
      </w:r>
      <w:r w:rsidR="00ED12E9">
        <w:t xml:space="preserve"> each region </w:t>
      </w:r>
      <w:r w:rsidR="00ED12E9" w:rsidRPr="00ED12E9">
        <w:rPr>
          <w:i/>
          <w:iCs/>
        </w:rPr>
        <w:t>g</w:t>
      </w:r>
      <w:r w:rsidR="00ED12E9">
        <w:t xml:space="preserve">, time period </w:t>
      </w:r>
      <w:r w:rsidR="00ED12E9" w:rsidRPr="00ED12E9">
        <w:rPr>
          <w:i/>
          <w:iCs/>
        </w:rPr>
        <w:t>t</w:t>
      </w:r>
      <w:r w:rsidR="00ED12E9">
        <w:t xml:space="preserve">, cluster </w:t>
      </w:r>
      <w:r w:rsidR="00ED12E9" w:rsidRPr="00ED12E9">
        <w:rPr>
          <w:i/>
          <w:iCs/>
        </w:rPr>
        <w:t>c</w:t>
      </w:r>
      <w:r w:rsidR="00ED12E9">
        <w:t xml:space="preserve">, hour </w:t>
      </w:r>
      <w:r w:rsidR="00ED12E9" w:rsidRPr="00ED12E9">
        <w:rPr>
          <w:i/>
          <w:iCs/>
        </w:rPr>
        <w:t>h</w:t>
      </w:r>
      <w:r w:rsidR="00ED12E9">
        <w:t xml:space="preserve"> and scenario </w:t>
      </w:r>
      <w:r w:rsidR="00ED12E9" w:rsidRPr="00ED12E9">
        <w:rPr>
          <w:i/>
          <w:iCs/>
        </w:rPr>
        <w:t>k</w:t>
      </w:r>
      <w:r w:rsidR="00ED12E9">
        <w:t xml:space="preserve">. </w:t>
      </w:r>
      <w:r w:rsidR="000237E3">
        <w:rPr>
          <w:i/>
          <w:iCs/>
        </w:rPr>
        <w:t>H</w:t>
      </w:r>
      <w:r w:rsidR="000237E3" w:rsidRPr="00F223E9">
        <w:rPr>
          <w:i/>
          <w:iCs/>
        </w:rPr>
        <w:t>D</w:t>
      </w:r>
      <w:r w:rsidR="000237E3" w:rsidRPr="00F223E9">
        <w:rPr>
          <w:i/>
          <w:iCs/>
          <w:vertAlign w:val="subscript"/>
        </w:rPr>
        <w:t>gtchk</w:t>
      </w:r>
      <w:r w:rsidR="000237E3">
        <w:rPr>
          <w:i/>
          <w:iCs/>
        </w:rPr>
        <w:t xml:space="preserve"> </w:t>
      </w:r>
      <w:r w:rsidR="000237E3">
        <w:t xml:space="preserve">and </w:t>
      </w:r>
      <w:r w:rsidR="00722ED4">
        <w:rPr>
          <w:i/>
          <w:iCs/>
        </w:rPr>
        <w:t>G</w:t>
      </w:r>
      <w:r w:rsidR="00722ED4" w:rsidRPr="00F223E9">
        <w:rPr>
          <w:i/>
          <w:iCs/>
        </w:rPr>
        <w:t>D</w:t>
      </w:r>
      <w:r w:rsidR="00722ED4" w:rsidRPr="00F223E9">
        <w:rPr>
          <w:i/>
          <w:iCs/>
          <w:vertAlign w:val="subscript"/>
        </w:rPr>
        <w:t>gtchk</w:t>
      </w:r>
      <w:r w:rsidR="000237E3">
        <w:t xml:space="preserve"> are the </w:t>
      </w:r>
      <w:r w:rsidR="00B205CF">
        <w:t>hydrogen and gas</w:t>
      </w:r>
      <w:r w:rsidR="00722ED4">
        <w:t xml:space="preserve"> demand for each region </w:t>
      </w:r>
      <w:r w:rsidR="00722ED4" w:rsidRPr="00A73235">
        <w:rPr>
          <w:i/>
          <w:iCs/>
        </w:rPr>
        <w:t>g</w:t>
      </w:r>
      <w:r w:rsidR="00722ED4">
        <w:t xml:space="preserve">, time period </w:t>
      </w:r>
      <w:r w:rsidR="00722ED4" w:rsidRPr="00ED12E9">
        <w:rPr>
          <w:i/>
          <w:iCs/>
        </w:rPr>
        <w:t>t</w:t>
      </w:r>
      <w:r w:rsidR="00722ED4">
        <w:t xml:space="preserve">, cluster </w:t>
      </w:r>
      <w:r w:rsidR="00722ED4" w:rsidRPr="00ED12E9">
        <w:rPr>
          <w:i/>
          <w:iCs/>
        </w:rPr>
        <w:t>c</w:t>
      </w:r>
      <w:r w:rsidR="00722ED4">
        <w:t xml:space="preserve">, hour </w:t>
      </w:r>
      <w:r w:rsidR="00722ED4" w:rsidRPr="00ED12E9">
        <w:rPr>
          <w:i/>
          <w:iCs/>
        </w:rPr>
        <w:t>h</w:t>
      </w:r>
      <w:r w:rsidR="00722ED4">
        <w:t xml:space="preserve"> and scenario </w:t>
      </w:r>
      <w:r w:rsidR="00722ED4" w:rsidRPr="00ED12E9">
        <w:rPr>
          <w:i/>
          <w:iCs/>
        </w:rPr>
        <w:t>k</w:t>
      </w:r>
      <w:r w:rsidR="00722ED4">
        <w:rPr>
          <w:i/>
          <w:iCs/>
        </w:rPr>
        <w:t>.</w:t>
      </w:r>
      <w:r w:rsidR="00722ED4">
        <w:t xml:space="preserve"> </w:t>
      </w:r>
      <w:r w:rsidR="00EC772A" w:rsidRPr="00EC772A">
        <w:rPr>
          <w:i/>
          <w:iCs/>
        </w:rPr>
        <w:t>L</w:t>
      </w:r>
      <w:r w:rsidR="00EC772A" w:rsidRPr="00EC772A">
        <w:rPr>
          <w:i/>
          <w:iCs/>
          <w:vertAlign w:val="superscript"/>
        </w:rPr>
        <w:t>H</w:t>
      </w:r>
      <w:r w:rsidR="00EC772A" w:rsidRPr="00EC772A">
        <w:rPr>
          <w:i/>
          <w:iCs/>
          <w:vertAlign w:val="subscript"/>
        </w:rPr>
        <w:t>gtk</w:t>
      </w:r>
      <w:r w:rsidR="00EC772A">
        <w:t xml:space="preserve"> and </w:t>
      </w:r>
      <w:r w:rsidR="00EC772A" w:rsidRPr="00EC772A">
        <w:rPr>
          <w:i/>
          <w:iCs/>
        </w:rPr>
        <w:t>L</w:t>
      </w:r>
      <w:r w:rsidR="00EC772A">
        <w:rPr>
          <w:i/>
          <w:iCs/>
          <w:vertAlign w:val="superscript"/>
        </w:rPr>
        <w:t>G</w:t>
      </w:r>
      <w:r w:rsidR="00EC772A" w:rsidRPr="00EC772A">
        <w:rPr>
          <w:i/>
          <w:iCs/>
          <w:vertAlign w:val="subscript"/>
        </w:rPr>
        <w:t>gtk</w:t>
      </w:r>
      <w:r w:rsidR="007220B3">
        <w:t xml:space="preserve"> constitute the </w:t>
      </w:r>
      <w:r w:rsidR="008F0F11">
        <w:t xml:space="preserve">demand </w:t>
      </w:r>
      <w:r w:rsidR="00DA129A">
        <w:t xml:space="preserve">penetration of </w:t>
      </w:r>
      <w:r w:rsidR="008F0F11">
        <w:t>hydrogen and natural gas, respectively.</w:t>
      </w:r>
    </w:p>
    <w:p w14:paraId="277B04DC" w14:textId="158D58EC" w:rsidR="002F301D" w:rsidRPr="002F301D" w:rsidRDefault="002F301D" w:rsidP="002F301D">
      <w:pPr>
        <w:pStyle w:val="Els-2ndorder-head"/>
      </w:pPr>
      <w:r>
        <w:lastRenderedPageBreak/>
        <w:t xml:space="preserve">Uncertainty </w:t>
      </w:r>
    </w:p>
    <w:p w14:paraId="5294D487" w14:textId="75CC4209" w:rsidR="00C07AC8" w:rsidRDefault="00524494" w:rsidP="00BE214C">
      <w:pPr>
        <w:jc w:val="both"/>
      </w:pPr>
      <w:r>
        <w:rPr>
          <w:noProof/>
        </w:rPr>
        <mc:AlternateContent>
          <mc:Choice Requires="wpg">
            <w:drawing>
              <wp:anchor distT="0" distB="0" distL="114300" distR="114300" simplePos="0" relativeHeight="251678720" behindDoc="1" locked="0" layoutInCell="1" allowOverlap="1" wp14:anchorId="2EE3A0E6" wp14:editId="3E4E3110">
                <wp:simplePos x="0" y="0"/>
                <wp:positionH relativeFrom="column">
                  <wp:posOffset>1130</wp:posOffset>
                </wp:positionH>
                <wp:positionV relativeFrom="paragraph">
                  <wp:posOffset>739946</wp:posOffset>
                </wp:positionV>
                <wp:extent cx="4486275" cy="1486601"/>
                <wp:effectExtent l="0" t="0" r="9525" b="0"/>
                <wp:wrapTight wrapText="bothSides">
                  <wp:wrapPolygon edited="0">
                    <wp:start x="0" y="0"/>
                    <wp:lineTo x="0" y="21314"/>
                    <wp:lineTo x="9355" y="21314"/>
                    <wp:lineTo x="21554" y="19653"/>
                    <wp:lineTo x="21554" y="0"/>
                    <wp:lineTo x="0" y="0"/>
                  </wp:wrapPolygon>
                </wp:wrapTight>
                <wp:docPr id="159646932" name="Group 2"/>
                <wp:cNvGraphicFramePr/>
                <a:graphic xmlns:a="http://schemas.openxmlformats.org/drawingml/2006/main">
                  <a:graphicData uri="http://schemas.microsoft.com/office/word/2010/wordprocessingGroup">
                    <wpg:wgp>
                      <wpg:cNvGrpSpPr/>
                      <wpg:grpSpPr>
                        <a:xfrm>
                          <a:off x="0" y="0"/>
                          <a:ext cx="4486275" cy="1486601"/>
                          <a:chOff x="0" y="0"/>
                          <a:chExt cx="4486275" cy="1486601"/>
                        </a:xfrm>
                      </wpg:grpSpPr>
                      <wps:wsp>
                        <wps:cNvPr id="298786949" name="Text Box 1"/>
                        <wps:cNvSpPr txBox="1"/>
                        <wps:spPr>
                          <a:xfrm>
                            <a:off x="0" y="1357576"/>
                            <a:ext cx="1929776" cy="129025"/>
                          </a:xfrm>
                          <a:prstGeom prst="rect">
                            <a:avLst/>
                          </a:prstGeom>
                          <a:solidFill>
                            <a:prstClr val="white"/>
                          </a:solidFill>
                          <a:ln>
                            <a:noFill/>
                          </a:ln>
                        </wps:spPr>
                        <wps:txbx>
                          <w:txbxContent>
                            <w:p w14:paraId="1DE3E123" w14:textId="1FA2B2DD" w:rsidR="00B25320" w:rsidRPr="00B94F31" w:rsidRDefault="00B25320" w:rsidP="00524494">
                              <w:pPr>
                                <w:pStyle w:val="Caption"/>
                                <w:spacing w:before="0" w:after="0"/>
                                <w:rPr>
                                  <w:noProof/>
                                  <w:sz w:val="20"/>
                                </w:rPr>
                              </w:pPr>
                              <w:r w:rsidRPr="00475D98">
                                <w:rPr>
                                  <w:b/>
                                  <w:bCs/>
                                </w:rPr>
                                <w:t xml:space="preserve">Figure </w:t>
                              </w:r>
                              <w:r w:rsidR="0079386F">
                                <w:rPr>
                                  <w:b/>
                                  <w:bCs/>
                                </w:rPr>
                                <w:t>2</w:t>
                              </w:r>
                              <w:r w:rsidRPr="00475D98">
                                <w:rPr>
                                  <w:b/>
                                  <w:bCs/>
                                </w:rPr>
                                <w:t>:</w:t>
                              </w:r>
                              <w:r>
                                <w:t xml:space="preserve"> </w:t>
                              </w:r>
                              <w:r w:rsidR="00B5486B">
                                <w:t>Scenario reduction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30579001"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275" cy="1358265"/>
                          </a:xfrm>
                          <a:prstGeom prst="rect">
                            <a:avLst/>
                          </a:prstGeom>
                          <a:noFill/>
                          <a:ln>
                            <a:noFill/>
                          </a:ln>
                        </pic:spPr>
                      </pic:pic>
                    </wpg:wgp>
                  </a:graphicData>
                </a:graphic>
              </wp:anchor>
            </w:drawing>
          </mc:Choice>
          <mc:Fallback>
            <w:pict>
              <v:group w14:anchorId="2EE3A0E6" id="Group 2" o:spid="_x0000_s1029" style="position:absolute;left:0;text-align:left;margin-left:.1pt;margin-top:58.25pt;width:353.25pt;height:117.05pt;z-index:-251637760" coordsize="44862,1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BcgAAAAlwSFlzAAAuIwAALiMBeKU/dgAAIABJREFUeAEA0IkvdgAA&#10;AAAAAAAAAAAAAAAAAAAAAAAAAAAAAAAAAAAAAAAAAAAAAAAAAAAAABhMGkhQGVBQBg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GGVBQGUg/TA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xMFAY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GSD8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BQZ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d1J2i8AAAgAElEQVQ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GFB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RQY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YS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S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GRgAAAAAAAAAAAAAAAAAAAAAAAAAAAAAAAAAAAAAAAAAAAAAAAAA&#10;AAAAAAAAAAAAAAAAAAAAAAAAAAAAAAAAAAAAAAAAAAAAAAAAAAAAAAAAAAAAAAAAAAAAAAAAAAAA&#10;AAAAAAAAAAAAAAAAAAAAAAAAAAAAAAAAAAAAANY1Mn0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U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xl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U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Z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SUr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Y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C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LLS8M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iS92AAAAAAAAAAAA&#10;AAAAAAAAAAAAAAAACgg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XAJQ8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G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GQ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C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FPe0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g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sXD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C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g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HQDy4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C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CJL3YAAAAAAAAAAAAAAABQ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fItJ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Th4j&#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g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D4LOwAACAA&#10;SURBV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x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QtAhsQAAIABJREFU&#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IkvdgAAAAAAAF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xYAAAAAAAAAAAAAAAAAAAAAAAAAAAAAAAAAAAAAAAAAAAAAAADGVaRa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ZNIU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H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oNf7A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tlG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4KFg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S92AAAQ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wLxC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jALI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CcjPg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P7FDA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I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CJL3YAGQ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DycEAAAgAElEQVQAAAAAAAAAAAAAAAAAAAAAAAAAAAAAAAAAAAAAAAAAAAAAAAAAAAAA&#10;AAAAAAAAAAAAAAAAAAAAAAAAAAAAAAAAAAAAAAAAAAAAAAAAAAAAAAAAAAAAAAAAAAAAAAAAAAAA&#10;AAAAAAAAAAAAAAAAAAAAAAAAAAAAAAAAAAAAAAAAAAAZ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&#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6P/IUMAACAASURBV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AAAAAAAAA&#10;AAAAAAAAAAAAAAAtPSMjIyMjIyMjI4U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GANjYkNCMjIyMjIyMjIy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AAAAAAAAAAAAAAAgNiMj&#10;IyMjIyMjhSg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AkIyMjIyMj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oiuz&#10;HwAAIABJREFUBwcHBwcHBwcHBwcHBwcHBwcHBwcHBwcHBwcHAAAAAAAAAAAAAAAAAAAAAAAAAAAA&#10;AAAAAAAAAAAAAAAAAAAAAAAAAAAAAAAAAAAAAAAAAAAAAAAAAAAAAAAAAAAAAAAAAAAAAAAAAAAA&#10;AAAAAAAAAAAAAAAAAAAAAAAAAAAAAAAAAAAAAAAAAAAAAAAAAAAAAAAAAAAAAAAAAAAAgCMjIyMj&#10;IyM0g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QjIz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0IyMjIyOF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00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AAAAAAAAAAAAAAAAA&#10;AAAAAAAAAAAAAAAAAAAAAAAAAAAAAAAAAC2FIyM5gAAAAAAAAAAAAAAAAAAAAAAAAAAAAAAAAAAA&#10;AAAAAAAAAAAAAAAAAAAAAAAAAAAAAAAAAAAAAAAAAAAAAAAAAAAAAAAAAAAAAAAAAAAAAAAAAAAA&#10;AAAAAAAAAAAAAAAAAAAAAAAAAAAAAAAAAAAAAAAAAAAAAAAAAAAAAAAAAAAAAAAAAAAAAAAAAAAA&#10;AAAAAAAAAAAAAAAAAAAAAAAAAAAAAAAAAAAAAAAAAAAAAAAAAAAAAAAAAAAAAAAAAABFrJfG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AAAAAAAAAAAAAAAAAAA&#10;AAAAAAAAAAAAAAAAAAAAAAAAAAAAAAAAAC0jK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kvdg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AAAAAAAAAAAAAAAAAAA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lqm/0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cdWv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OF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QjIyM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NBCt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SMjIyN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AAAAAAAAAAAAA&#10;AAAAAAAAAAAAAAAAAAAAAAAAAAAALS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SMjIyM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WR9w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ABEIz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OSMjIz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AAAAAAAAAAAAAAAAAAAAAAAAAAAA&#10;AAAAAAAALSMjIy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IyMjIz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sNn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iS92A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AAAAAD0jIyM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QjIy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AAAAxIyMj&#10;I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SMjIyM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y64m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AAAAAACQjIyO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SMjIzk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AAAAAAxIyMjIy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IyMjIz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ijhg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AADYjIyO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EIyMj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hSMjIz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E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Yxt3AAAIABJREFU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ACAjIyMj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UjIyM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0gQAAAAEBoHBwcHBwcHBwcHBwcHBwcHBwcHBwcHBwcHBwcHBwcHBwcHBwcHBwcHBwcH&#10;BwcHBwcHBw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AKCMjIy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iMjI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fRtH39AAAgAElEQVQ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gAAAAAAAA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AAA0IyMj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zQo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JL3YA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x0A&#10;AAAAAAAHBwcHBwcHBwcHBwcHBwcHBwcHBwcHBwcHBwcHBwcHBwcHBwcHBwcHBw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g&#10;IyMjI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BwcHBwcHBwcHBwcH&#10;BwcHBwcHCEFBQUFBQUFBQUFBQUEI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HBwcHBwcHBwcHBwcHBwcHBwcHBwcHBwcHBwcHBwcHBwcH&#10;BwcHBxoAAAAAAAAAAAAAAAAAAAAAAAABHRJB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dAAAAAAAABwcHBwcHBwcH&#10;BwcHBwcHBwc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gCMjIz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BwcHBwcHBwcHBwcHBwcHBwdBAAAAAAAAAAAA&#10;AAAAAAAAAAAAAAAAAAAAHRQ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x0AAAAAAAA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oIyMjRAAAAAAAAAAAAAAAAAAAAAAAAAAAAAAA&#10;AAAAAAAAAAAAAAAAAAAAAAAAAAAAAAAAAAAAAAAAAAAAAAAAAAAAAAAAAAAAAAAAAAAAAAAAAAAA&#10;AAAAAAAAAAAAAAAAAAAAAAAAAAAAAAAAAAAAAAAAAAAAAAAAAAAAAAAAAAAAAAAAAAAAAAAAAAAA&#10;AAAAAAAAUUUpAA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wcHBwcHBwcHBwcHBwcHBxQAAAAAAAAAAAAA&#10;AAAAAAAAAAAAAAAAAAAAAAAUC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HQAAAAAAAA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AAAIS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GgAAAAAAAAAAAAAAAAAAAAAAAAAAAAAA&#10;AAAAAAAAF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dAAAAAAAA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zIsn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UAAAAAAAAAAAAAAAAAAAAAAAAAAAAAAAA&#10;AAAAAAAAAQg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0AAAAAAAA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wcHBwcHBwcHBwcHBwcH&#10;BwcHBwcHBwcHBwcHBwcHBwcHBxoAAAAAAAAdGhoSGhoSGgodHQEAAAAAAAAAAAAAAAAAHBY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HQAAAAAAAA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Du&#10;0vs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EgAAAAAAABoHBwcHBwcHBwcHBwcWFAEAAAAAAAAAAAAAAEs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d&#10;AAAAAAAA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kvdgAHBwcHBwcHBwcHBwcHBwcHBwcHBwcHBwcHBwcHBwcHBwcHBwcHBwcH&#10;BwcHBwcHBwcHBwcHBwcHBwcHBwcHBwcHBwcHBwcHBwcHBwcHBwcHBwcHBwcHBwcHBwcHBwcHBwcH&#10;BwcHBwcHBwcHBwcHBwcHBwcHBwcHBwcHBwcHBwcHBwcHBwcHBwcHBwcHBwcHBwcHBwcHBwcHBwcH&#10;BwcHBwcHBwcHBxoAAAAAAAASBwcHBwcHBwcHBwcHBwcHCAoAAAAAAAAAAAAAQQ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HQAAAAAAAAcH&#10;BwcHBwcHBwcHBwc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6mbM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FAAAAAAAABoHBwcHBwcHBwcHBwcHBwcHB0EdAAAAAAAAAAAg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dAAAAAAAABwcH&#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aAAAA&#10;AAAAEgcHBwcHBwcHBwcHBwcHBwcHBwcKAAAAAAAAAAAK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0AAAAAAAAHBwcHBw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2NjY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bRIS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xIAAAAA&#10;AAAaBwcHBwcHBwcHBwcHBwcHBwcHBwcaAAAAAAAAAAAU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HQAAAAAAAAcHBwcHBwcH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GgAAAAAAABIHBwcHBwcHBwcH&#10;BwcHBwcHBwcHBwcfAAAAAAAAAAE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dAAAAAAAABwcHBwcHBwcHBwcH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6Xr5w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UAAAAAAAAGgcHBwcHBwcHBwcH&#10;BwcHBwcHBwcHBwcQAAAAAAAAAEs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x0AAAAAAAAHBwcH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wKs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IyM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tJLU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2hpwA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CMjIyMAAAAAAAAAAAAA&#10;AAAAAAAAAAAAAAAAAAAAAAAAAAAAAAAAAAAAAAAAAAAAAAAAAAAAAAAAAAAAAAAAAAAAAAAAAAAA&#10;AAAAAAAAAAAAAAAAAAAAAAAAACdv9iM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2KDY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agPg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aP8d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ZdgnY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W7j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&#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b&#10;n1AY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bpzHo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2N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V95M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NSHzh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hISEhISEhISEg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IAj&#10;IyMjIyMjIyMjIyMjIzkkKCEAAAAAAAAAAAAAAAAAAAAAAAAAAAAAAA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AAAAAAAAAAAAAAAAAAAAAAAAAAAAAAAAAAAAAAAAAAAAAAAA&#10;AAA0IyMjIyMjIyMjIyMjIyMjIyMjNzYtAAAAAAA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CMjIyMjIyMjIyMj&#10;IyMjIyMjIyMjIyM2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AAAAAAAAAAAAAAAAAAAAAAAAAAAAAAAAAAAAAAAAAAAAAAAAAAAAAAAAAAAAIyMjIyMjIyMjIyMj&#10;IyMjIyMjIyMjIyM0LQAA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jIyMjIyMjIyMjIyMjIyMjIyMjIyMjIyMj&#10;LQ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AAAA&#10;AAAAAAAAAAAAAAAAAAAAAAAAAAAAAAAAAAAAAAAAAAAAAAAAAAAAAAAAAAAAAAAAAAAAADEhAAAA&#10;AAAAAAAAAAAAAAAAAAAAAAAAIyMjIyMjIyAAAAAAAAAALUQjIyMjIyMjIyM9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&#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ITYkOSMjIyMjIyM0JjgtAAAAAAAAAAAA&#10;AAAAAAAjIyMjIyMjLQAAAAAAAAAAACE5IyMjIyMjIyMxAAAAAAAAAAAAAAAAAAAAAAAAAAAAAAAA&#10;AAAAAAAAAAAAAAAAAAAAAAAAAAAAAAAAAAAAAAAAAAAAAAAAAAAAAAAAAAAAAAAAAAAAAAAAAAAA&#10;AAAAAAAAAAAAAAAAAAAAAAAAAAAAAAAAAAAAAAAAAAAAAAAAAAAAAAAAAAAAAAAAAAAAAAAAAAAA&#10;AAAAIyMjIwAAAAAAAAAAAAAAAAAAAAAAAAAAAM76nVI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AAAAAAAAA&#10;AAAAAAAAAAAAAAAAAAAAAAAAAAAAAAAAAAAAAAAtRDkjIyMjIyMjIyMjIyMjIyMkgCUAAAAAAAAA&#10;AAAAACMjIyMjIyMtAAAAAAAAAAAAAC2FIyMjIyMjIyQ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gNiMjIyMjIyMjIyMjIyMjIyMjIyMjOYAAAAAAAAAAAAAAIyMjIyMjIy0A&#10;AAAAAAAAAAAAAC0jIyMjIyMjIzEAAAAAAAAAAAAAAAAAAAAAAAAAAAAAAAAAAA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OnuuQAAIABJREFUAAAAAAAAAAAAAAAAAAAAAAAAAAAA&#10;AAAAAAAAAAAAAAAAAAAAAAAAAAAAAAAAAAAAAAAAAAAAAAAAAAAAAAAAAAAAAAAAAAAAAOCDH3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xhSMjIyMjIyMjIyMjIyMjIyMjIyMjIyMjOAAAAAAAAAAAACMjIyMj&#10;IyMtAAAAAAAAAAAAAAAAJCMjIyMjIyM2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AMSMjIyMjIyMjIyMjIyMjIyMjIyMjIyMjIyMkAAAAAAAAAAAAIyMjIyMjIy0AAAAAAAAAAAAA&#10;AAAtIyMjIyMjIzQAAAAAAAAAAAAAAAAAAAAAAAAAAAAAAAAAAAAAAAAAAAAAAAAAAAAAAAAAAAAA&#10;AAAAAAAAAAAAAAAAAAAAAAAAAAAAAAAAAAAAAAAAAAAAAAAAAAAAAAAAAAAAAAAAAAAAAAAAAAAA&#10;AAAAAAAAAAAAAAAAAAAAAAAAAAAAAAAAAAAAAAAAAAAAAAAAADYoN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A6ar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DEjIyMjIyMjIyMjIyMjIyMjIyMjIyMjIyMjI4UAAAAAAAAAAAAjIyMjIyMjLQAAAAAAAAAAAAAA&#10;AAAkIyMj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hSMjIyMjIyMjIyMj&#10;IyMjIyMjIyMjIyMjIyMjOQAAAAAAAAAAACMjIyMjIyMtAAAAAAAAAAAAAAAAADYjIyMjIyMj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jYH/k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DYjIyMjIyMjIyMjIyMj&#10;IyMjIyMjIyMjIyMjIyOFAAAAAAAAAAAAIyMjIyMjIy0AAAAAAAAAAAAAAAAAgCMjIyMjIyM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gIyMjIyMjIyMjIyMjOUSAISExKDYkIyMjIyMj&#10;IzkAAAAAAAAAAAAjIyMjIyMjLQAAAAAAAAAAAAAAAAAxIyMjIyMjIz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B8N9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gjIyMjIyMjIyMjI0QgAAAAAAAAAAAggIUjIyMj&#10;hQAAAAAAAAAAACMjIyMjIyMtAAAAAAAAAAAAAAAAACAjIyMjIyMj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MjIyMjIyMjIyM9AAAAAAAAAAAAAAAAADE0IyMkAAAAAAAAAAAAIyMj&#10;IyMjIy0AAAAAAAAAAAAAAAAAACMjIyMjIy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3gPG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JL3Y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SMjIyMjIyMjIyM5AAAAAAAAAAAAAAAAAAAAACFELQAAAAAAAAAA&#10;ACMjIyMjIyMtAAAAAAAAAAAAAAAAAC0jIyMjIyMj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RlyWM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KUXU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LIMO&#10;AAAgAElEQVQAAAAAAAAAAAAAAAAA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1zcRGcAACAA&#10;SURBV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Ikvdg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MfAQ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jIyMjIyMjIyMjIyMjIyMjIyMjIyOFgCMjIyMA&#10;AAAAAAAAAAAAAAAAAAAAAAAAAAAAAAAAAAAAAAAAAAAAAAAAAAAAAAAAAAAAAAAAAAAAAAAAAAAA&#10;AAAAAAAAAAAAAAAAAAAAAAAAAAAAAAAAAAAAAAAAAAAAAAAAAAAAAAAAAAAAAAAAAAAAAAAAAAAA&#10;AAAAAAAAAAAAAAAAAAAAAAAAAAAAAAAAAAAAAAAAAABEIyMjIyMjIyMjIyMjIyMjIyMjIyMjPSAA&#10;AAAAAAAAAAAANCMjIyMjIyMjIyMjIyMjIyMjIzm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urSCA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iS92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9f1K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6+ptE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Ce0O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XsxL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AAAAAAAAAAAAAAAAAAAAAAAAAAAAAAAA&#10;AAAAAAAA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ISMjIyMjIyMjIyMjAAAAAAAAAAAAAAAAAAAAAAAA&#10;AAAAAAAAAAAAAAAAAAAAAAAAAAAAAAAAAAAAAAAAAAAAAAAAAAAAAAAAAAAAAAAAAAAAAAAAAAAA&#10;AAAAAAAAAAAAAAAAAAAAAAAAAAAAAAAAAAAAAAAAAAAAAAAAAAAAAAAAAAAAAAAAAAAAAAAAAAAA&#10;AAAAAAAAAAAAAAAAAAAAAAAAAAAAAAAAAAAAAAAAAAAAAAAAAAAAAAAAAAAAAACAI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HNH4I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J&#10;L3Y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EjIyMjIyMjIyMjOQAAAAAAAAAAAAAAAAAA&#10;AAAAAAAAAAAAAAAAAAAAAAAAAAAAAAAAAAAAAAAAAAAAAAAAAAAAAAAAAAAAAAAAAAAAAAAAAAAA&#10;AAAAAAAAAAAAAAAAAAAAAAAAAAAAAAAAAAAAAAAAAAAAAAAAAAAAAAAAAAAAAAAAAAAAAAAAAAAA&#10;AAAAAAAAAAAAAAAAAAAAAAAAAAAAAAAAAAAAAAAAAAAAAAAAAAAAAAAAAAAAAAAAAAAAACMj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SMjIyMjIyMjIyM0AAAAAAAAAAAAAAAAAAAAAAAAAAAAAAAAAAAA&#10;AAAAAAAAAAAAAAAAAAAAAAAAAAAAAAAAAAAAAAAAAAAAAAAAAAAAAAAAAAAAAAAAAAAAAAAAAAAA&#10;AAAAAAAAAAAAAAAAAAAAAAAAAAAAAAAAAAAAAAAAAAAAAAAAAAAAAAAAAAAAAAAAAAAAAAAAAAAA&#10;AAAAAAAAAAAAAAAAAAAAAAAAAAAAAAAAAAAAAAAAAAAAAAAAAAAANCM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SkdgAAIABJREFU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IyMjIyMjIyMjIyQAAAAAAAAAAAAAAAAAAAAAAAAAAAAAAAAAAAAA&#10;AAAAAAAAAAAAAAAAAAAAAAAAAAAAAAAAAAAAAAAAAAAAAAAAAAAAAAAAAAAAAAAAAAAAAAAAAAAA&#10;AAAAAAAAAAAAAAAAAAAAAAAAAAAAAAAAAAAAAAAAAAAAAAAAAAAAAAAAAAAAAAAAAAAAAAAAAAAA&#10;AAAAAAAAAAAAAAAAAAAAAAAAAAAAAAAAAAAAAAAAAAAAAAAAAAAoIz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d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D04AAAAAAAAAAAAAAAAAAAA&#10;AAAAACQjIyMjIyMjIyMjNgAAAAAAAAAAAAAAAAAAAAAAAAAAAAAAAAAAAAAAAAAAAAAAAAAAAAAA&#10;AAAAAAAAAAAAAAAAAAAAAAAAAAAAAAAAAAAAAAAAAAAAAAAAAAAAAAAAAAAAAAAAAAAAAAAAAAAA&#10;AAAAAAAAAAAAAAAAAAAAAAAAAAAAAAAAAAAAAAAAAAAAAAAAAAAAAAAAAAAAAAAAAAAAAAAAAAAA&#10;AAAAAAAAAAAAAAAAAAAAAAAAAAAAAAAAADEjh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8ZWsdAAAgAElEQVQ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M0MQAAAAAAAAAAAAAAAAAA&#10;AACAIyMjIyMjIyMjIyMxAAAAAAAAAAAAAAAAAAAAAAAAAAAAAAAAAAAAAAAAAAAAAAAAAAAAAAAA&#10;AAAAAAAAAAAAAAAAAAAAAAAAAAAAAAAAAAAAAAAAAAAAAAAAAAAAAAAAAAAAAAAAAAAAAAAAAAAA&#10;AAAAAAAAAAAAAAAAAAAAAAAAAAAAAAAAAAAAAAAAAAAAAAAAAAAAAAAAAAAAAAAAAAAAAAAAAAAA&#10;AAAAAAAAAAAAAAAAAAAAAAAAAAAAAAAAADkj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E42Z4U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3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jIyMjIyMjIyMjIzk0PTZENIUjIyMjIyMjIyMjIyMjOQAAAAAAAAAAAAAAAAAA&#10;AAAAAAAAAAAAAAAAAAAAAAAAAAAAAAAAAAAAAAAAAAAAAAAAAAAAAAAAAAAAAAAAAAAAAAAAAAAA&#10;AAAAAAAAAAAAAAAAAAAAAAAAAAAAAAAAAAAAAAAAAAAAAAAAAAAAAAAAAAAAAAAAAAAAAAAAAAAA&#10;AAAAAAAAAAAAAAAAAAAAAAAAAAAAAAAAAAAAAAAAAAAAAAAAAAAAAAAAAAAAAAAAACMjIyMAAAA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SMj&#10;IyMjIyMjIyMjIyMjIyMjIyMjIyMjIyMjIyMjIyM4AAAAAAAAAAAAAAAAAAAAAAAAAAAAAAAAAAAA&#10;AAAAAAAAAAAAAAAAAAAAAAAAAAAAAAAAAAAAAAAAAAAAAAAAAAAAAAAAAAAAAAAAAAAAAAAAzQge&#10;EAAAIABJREFUAAAAAAAAAAAAAAAAAAAAAAAAAAAAAAAAAAAAAAAAAAAAAAAAAAAAAAAAAAAAAAAA&#10;AAAAAAAAAAAAAAAAAAAAAAAAAAAAAAAAAAAAAAAAAAAAAAAAAAAAAAAAAAAAAAAAIyMjIwAAACQj&#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Ikvdg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jIyMjIyMjIyMjIyMjIyMjIyMjIyMjIyMjIyMjIyMkAAAAAAAAAAAAAAAAAAAAAAAAAAAAAAAA&#10;AAAAAAAAAAAAAAAAAAAAAAAAAAAAAAAAAAAAAAAAAAAAAAAAAAAAAAAAAAAAAAAAAAAAAAAAAAAA&#10;AAAAAAAAAAAAAAAAAAAAAAAAAAAAAAAAAAAAAAAAAAAAAAAAAAAAAAAAAAAAAAAAAAAAAAAAAAAA&#10;AAAAAAAAAAAAAAAAAAAAAAAAAAAAAAAAAAAAAAAAAAAAAAAAAAAAACMjIyMAAAAoIz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yMjIyMjIyMj&#10;IyMjIyMjIyMjIyMjIyMjIyMjJAAAAAAAAAAAAAAAAAAAAAAAAAAAAAAAAAAAAAAAAAAAAAAAAAAA&#10;AAAAAAAAAAAAAAAAAAAAAAAAAAAAAAAAAAAAAAAAAAAAAAAAAAAAAAAAAAAAAAAAAAAAAAAAAAAA&#10;AAAAAAAAAAAAAAAAAAAAAAAAAAAAAAAAAAAAAAAAAAAAAAAAAAAAAAAAAAAAAAAAAAAAAAAAAAAA&#10;AAAAAAAAAAAAAAAAAAAAAAAAAAAAAAAAAAAAIyMjIwAAAC0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tQHq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UEhISFg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2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AAAAAAARCMjIyMjIyMjIyMj&#10;IyMjIyMjIyMjIyMjIyMjIyQAAAAAAAAAAAAAAAAAAAAAAAAAAAAAAAAAAAAAAAAAAAAAAAAAAAAA&#10;AAAAAAAAAAAAAAAAAAAAAAAAAAAAAAAAAAAAAAAAAAAAAAAAAAAAAAAAAAAAAAAAAAAAAAAAAAAA&#10;AAAAAAAAAAAAAAAAAAAAAAAAAAAAAAAAAAAAAAAAAAAAAAAAAAAAAAAAAAAAAAAAAAAAAAAAAAAA&#10;AAAAAAAAAAAAAAAAAAAAAAAAAAAAAAAAAAAjIyMjAAAAAIUj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dBdgAA&#10;AAAAF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gRCMjIyMjIyMjIyMjIyMjIyMjIyMjIyMj&#10;IyOAAAAAAAAAAAAAAAAAAAAAAAAAAAAAAAAAAAAAAAAAAAAAAAAAAAAAAAAAAAAAAAAAAAAAAAAA&#10;AAAAAAAAAAAAAAAAAAAAAAAAAAAAAAAAAAAAAAAAAAAAAAAAAAAAAAAAAAAAAAAAAAAAAAAAAAAA&#10;AAAAAAAAAAAAAAAAAAAAAAAAAAAAAAAAAAAAAAAAAAAAAAAAAAAAAAAAAAAAAAAAAAAAAAAAAAAA&#10;AAAAAAAAAAAAAAAAACMjIyMAAAAARCM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3l5w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EAAAAA&#10;AAB2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ODQjIyMjIyMjIyMjIyMjIyMjIyMjIyM9&#10;IAAAAAAAAAAAAAAAAAAAAAAAAAAAAAAAAAAAAAAAAAAAAAAAAAAAAAAAAAAAAAAAAAAAAAAAAAAA&#10;AAAAAAAAAAAAAAAAAAAAAAAAAAAAAAAAAAAAAAAAAAAAAAAAAAAAAAAAAAAAAAAAAAAAAAAAAAAA&#10;AAAAAAAAAAAAAAAAAAAAAAAAAAAAAAAAAAAAAAAAAAAAAAAAAAAAAAAAAAAAAAAAAAAAAAAAAAAA&#10;AAAAAAAAAAAAAAAAIyMjIwAAAAAhI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JQAAAAAAAAAI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LY00A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EE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3Y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yAAAAAAAAAAC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jIwAAAAAAgCM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0wdE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QAAAAAAACU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t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iS92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EcAAAAACVK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jIwAAAAAAAIUj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lEOZs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hBPj5BC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d2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MjAAAAAAAANiN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jIyMAAAAAAAAxI4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HmtS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jIwAAAAAAACAjIy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2Nig2AAAAAAAAAD0j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itaNI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3Y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CM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ZZggAACAASURBV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Iz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j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Iz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Iz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Qj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CM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LcgAACAASURBVAAAAAAAAAAAAAAAAAAAAAAAAAAAAAAAAAAAAAAAAAAAAAAA&#10;AAAAAAAAAAAAAAAAAAAAAAAAAAAAAAAAAAAAAAAAAAAAAAAAAAAAAAAAAAAAAAAAAAAAAAAAAAAA&#10;AAAAAAAAAAAAAAAAAAAAAAAAAAAAAAAAAAAAAAAAAAAAAAAAAAAAAAAAAAAAAAAAAAAAAAAAAAAA&#10;AAAAAAAAAAAAAAAAAAAAAAAAAAAAAAAgIy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I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gj&#10;RAAAAAAAAAAAAAAAAAAAAAAAAAAAAAAAAAAAAAAAAAAAAAAAAAAAAAAAAAAAAAAAAAAAAAAAAAAA&#10;AAAAAAAAAAAAAAAAAAAAAAAAAAAAAAAAAAAAAAAAAAAAAAAAAAAAAAAAAAAAAAAAAAAAAAAAAAAA&#10;AAAAAAAAAAAAAAAAAAAAAAAAAAAAAAAAAAAAAAAAAAAAAAAAAAAAAAAAAAAAAAAAAAAAAAAAAAAA&#10;AAAAAAAADx/xA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Y2NjYAAAAAAAAAAAAAMS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MjIwAAAAAAAAAAAAAAOiM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waxF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EQj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jIwAAAAAAAAAAAAAAOCM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qv&#10;MoY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jAAAAAAAAAAAAAAAAIy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jIyMAAAAAAAAAAAAAAAAkI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ixZN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&#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yMjIwAAAAAAAAAAAAAAAIAj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IyMjAAAAAAAA&#10;AAAAAAAALSM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fOr6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yMAAAAAAAAA&#10;AAAAAAAAhSM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jIwAAAAAAAAAAAAAAAAA2Iz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ugJHg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MjAAAAAAAAAAAAAAAAACEj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IyM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8IdF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MjAAAAAAAAAAAAAAAAAAA9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jIyMAAAAAAAAAAAAAAAAAAIAj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T7q5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yMjIwAAAAAAAAAAAAAAAAAAIC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IyMj&#10;AAAAAAAAAAAAAAAAAAAAhSM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Y2KDYA&#10;AAAAAAAAAAAAAAAAAAAoI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j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j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SM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jIyMjAAAAAAAAAAAAAAAAAAAAAAAAAAAAAAAAAAAAAAAAAAAAAAAAAAAAAAAAAAAAAAAA&#10;AAAAAAAAAAAAAAAAAAAAAAAAAAAAAAAAAAAAAAAAAAAAAAAAAAAAAAAAAAAAAAAAAAAAAAAAAAAA&#10;AAAAAAAAAAAAAAAAAAAAAAAAAAAAAABimIfo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gj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C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CM4AAAAAAAAAAAAAAAAAAAAAAAAAAAAAAAAAAAAAAAA&#10;AAAAAAAAAAAAAAAAAAAAAAAAAAAAAAAAAAAAAAAAAAAAAAAAAAAAAAAAAAAAAAAAAAAAAAAAAAAA&#10;AAAAAAAAAAAAAAAAAAAAAAAAAI8F3aA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2Iz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0jO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YsZj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jM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xNjY0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CM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FYrT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DgjIyM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Iz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LS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MCgxAAAAAAAAAAAAAAAAAAAAAAAAAAAjI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QjVoA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IyMjIyAAAAAAAAAAAAAAAAAAAAAAAAAAJ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ADYj&#10;IyM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jIyM0AAAAAAAAAAAAAAAAAAAAAAAAAAAoIz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Opz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MSMj&#10;I4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CMjI4AAAAAAAAAAAAAAAAAAAAAAAAAAAC0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g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AAAOSMjI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jIyMjIAAA&#10;AAAAAAAAAAAAAAAAAAAAAAAAAIUj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xJ75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dgAAAAAAAAAAAAAAAAAAAAAA&#10;AAAAAAAAAAAAAAAAAAAAAAAAAAAAAAAAAAAAAAAAAAAAAAAAAAAAAAAAAAAAAAAAAAAAAAAAAAAA&#10;AAAAAAAAAAAAAAAAAAAAAAAAAAAAAAAAAAAAAAAAAAAAAAAAAAAAAABEIyMj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CMjIzQAAAAA&#10;AAAAAAAAAAAAAAAAAAAAAAAARCM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AACEjIyMj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IyMjKAAAAAAAAAAAAAAAAAAAAAAA&#10;AAAAAAAxI4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1WC8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AAAAAAAIDkjIyM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iMjIyMgAAAAAAAAAAAAAAAAAAAAAAAA&#10;AAAAACAjI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AAAAISMjIyM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jIyMjRAAAAAAAAAAAAAAAAAAAAAAAAAAAAAAAAD0j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TLw7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2AAAAAAAAAAAAAAAAAAAAAAAAAAAAAAAAAAAAAAAAAAAAAAAAAAAAAAAAAAAA&#10;AAAAAAAAAAAAAAAAAAAAAAAAAAAAAAAAAAAAAAAAAAAAAAAAAAAAAAAAAAAAAAAAAAAAAAAAAAAA&#10;AAAAAAAAAAAAAAAAAAAAhSMjI4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CMjIzkAAAAAAAAAAAAAAAAAAAAAAAAAAAAAAAAAgCM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S92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AAAAAAAAAAAAAAAAAAAAAAAAAAA&#10;AAAAAAAAADEjIyMj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SMjIyMoAAAAAAAAAAAAAAAAAAAAAAAAAAAAAAAAACAj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dj826MAAAgAElEQVQ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AAAAAAAAAAAAAAAAAAAAAAAAAAAA&#10;AAAAAAAAACQjIyO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0IyMjOQAAAAAAAAAAAAAAAAAAAAAAAAAAAAAAAAAAAIUj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AAAAAAAAAAAAAAAAAAAAAAAAAAAAAAAAAAAAALSMjI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CMjIyMh&#10;AAAAAAAAAAAAAAAAAAAAAAAAAAAAAAAAAAAAKCN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0jIyMjLgAA&#10;AAAAAAAAAAAAAAAAAAAAAAAAAAAAAAAAAAAhIz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AAAAA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0I4UgAAAAAAAAAAAAAAAAAAAA&#10;AAAAAAAAAAAAAAAAAAA5Iy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AAAAAAAAAAAAAAAAAAAAAAAAAAAAAAAAAAAAAAAAAAAAAAAAAAA&#10;AAAAAAAAAAAAAAAAAAAAAAAAAAAAAAAAAAAAAAAAAAAAAAAASoZdI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MQAAAAAAAAAAAAAAAAAAAAAA&#10;AAAAAAAAAAAAAAAAAD0j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yM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IyMAAAAAAAAAAAAA&#10;AAAAAAAAAAAAAAAAAAAAAAAAAAAAAAAAAAAAAAAAAABANizF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I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CGn3k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AAAA&#10;AAAAAAAAAAAAAAAAAAA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CN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hFE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AAAAAAAOCM9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LQAAAAAAAAAA&#10;AAAAAAAAAAAAAAAAAAAAAAAAAAAAAAAAAAAAAAAAAAAAAAAxIz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dgAAAAAAAAAAAAAAAAAAAAAA&#10;AAAAAAAAAAAAAAAAAAAAAAAAAAAAAAAAAAAAAAAAAAAAAAAAAAAAAAAAAAAAAAAAAAAAAAAAAAAA&#10;AAAAAAAAAAAAAAAAAAAAAAAAAAAAAAAAAAAAAAAAAAAAAAAAAAAAAAAAAAAAAAAAAAAAAAAAACA5&#10;IyMjR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KCMsAAAAAAAAAAAAAAAAAAAAAAAAAAAA&#10;AAAAAAAAAAAAAAAAAAAAAAAAAAAAAAA5Iz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4b1v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AAAAAAAAAAAAAAAAAAAAAAAAAgCMj&#10;IyMjIzY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DkjIyMhAAAAAAAAAAAAAAAAAAAAAAAAAAAA&#10;AAAAAAAAAAAAAAAAAAAAAAAAAAAAAEQj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AAAAAAAAAAAAAAAAAAAAAAAAAAhhSMjIyMjIyOFKD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oJCMjIyMjI4UAAAAAAAAAAAAAAAAAAAAAAAAAAAAAAAAAAAAAAAAAAAAA&#10;AAAAAAAAAAAAOCM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JbTsr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AAAAAAAAAAAAAAAAAAAAAAAAOIUjIyMjIyMjI4VENi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SEhLzaFIyMjIyMjIyM5KCUAAAAAAAAAAAAAAAAAAAAAAAAAAAAAAAAAAAAAAAAAAAAA&#10;AAAAAAAAAAAAIy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gvVCA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NlDQAAIABJREFUAAAAAAAAAAAAAAAAAAAAAAAAAAAAAAAAAAAAAAAAAAAA&#10;AAAAAAAAAAAAAAAAAAAAAAAAAAAAAAAAAAAAAAAAAAAAAAAAAAAAAAAAAAAAAAAAAAAAAAAAAAAA&#10;AAAAAAAAAAAAAAAAAAAAAAAAAAAAAAAAAAAAAAAAAAAAAAAAAAAAAAAAAAAAAAAAAAAAAABAjb9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Q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Yj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rf2F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SO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P1DXw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I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j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QcHBwcHBwcHBwcHBwcHBwcHBwcHBwcHBwcH&#10;k4DWiQAAIABJREFU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C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SM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n56ci&#10;AAAgAElEQVQ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2I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S92AAAAC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SO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L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IAAAAAAAAAAAAAAAAAAAAAAAAAAAA&#10;AAAAAAAAAAAAAAAAAAAAAAAAAAAAAAAAAAAAAAAAAAAAAAAAAAAAAAAAAAAAAAAAAAAAAAAAAAAA&#10;AAAAAAAAAAAAAAAAAAAAAAAAAAAAAAAAAAAAAAAAAAAAAAAAAAAAAAAAAAAAAAAAACn2Rng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S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I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i90gAAIABJREFU&#10;AAAAAAAAAAAAAAAAAAAAAAAAAAAAAAAAAIAj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0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M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zIT8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I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Ej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yDI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h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j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JL3YA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Iz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ou8b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I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gj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0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D+7D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o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CM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Q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I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IB0bA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0j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0p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Uj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xcBx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CM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2C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I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BD3B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kvdgAAAAAAAAAAAAAAACU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lDQAACAASURBVAAAAAAAAAAAAAAAAAAAAAAAAAAAAAAAAAAAAAAAAAAA&#10;AAAAAAAAAAAAAAAAAAAAABo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Iz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o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0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0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DP1LKwAAIABJREFU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d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Uj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o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iM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I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12AAAAAAAAAAAAAAAAAAAAAAAAAAAA&#10;AAAAAAAAAAAAAAAAAAAAAAAAAAAAAAAAAAAAAAAAAAAAAAAAAAAAAAAAAAAAAAAAAAAAAAAAAAAA&#10;AAAAAAAUnnO5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I4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ZB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I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d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6H8NwAACAASURBVAAAAAAAAAAAAAAAAAAAAAAAAAAAAAAAAAAAAAAAAAAAAAAAAAAAAAAAAAAA&#10;AAAAAAAAAAAAAAAAAAAAAAAAAAAAAAAAAAAAAAAAAAAAAAAAAAAAAAAAAAAAACQj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iS92AAAAAAAAAAAAAAAAAAAAAAAAAAAAABo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B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I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6G3&#10;pg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j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g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Pn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iM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NU1G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oI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En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Iz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QQ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ICi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I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jq4E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oI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gU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Qj&#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koI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Sh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C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kxD+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HRo+QQ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B&#10;PhIK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J&#10;L3YAAAAAAAAAAAAAAAAAAAAAAAAAAAAAAAAAAAAAAAAAAAAAAAAAAAAAAAAAAAAAdgAAdgB2AAB2&#10;AHYAAHYAdgAAdgB2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HYAAHYAdgAAdgB2AAB2AHYAAHYAdgAAdgB2AAB2AHYAAHYAdgAAdgB2AAB2&#10;AHYAAHYAdgAAdgB2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j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HY9x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CM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I4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Ydmf0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Iz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Qj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RrV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CM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iEJQ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I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j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Ikv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5kN84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I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RWxi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Yj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S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jERWAAAgAElEQVQAAAAAAAAAAAAAAAAAAAAAAAAAAAAAAAAAAAAAAAAA&#10;AAAAAAAAAAAAAAAAAAAAAAAAAAAAAAAAAAAAAAAAAAAAAAAAAAAAAAAAAAAAAAAAAAAAAAAAAAAA&#10;AAAAAAAAAAAAAAAAAAAAAAAAAAAAAAAAAAAAAAAAAAAAAAAAAAAAAAAAAAAAAAAAAAAAAAAAAAAA&#10;AAAAAAAAAAAAAAAAAAAAIy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I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jJAAAAAAAAAAA&#10;AAAAAAAAAAAAAAAAAAAAAAAAAAAAAAAAAAAAAAAAAAAAAAAAAAAAAAAAAAAAAAAAAAAAAAAAAAAA&#10;AAAAAAAAAAAAAAAAAAAAAAAAAAAAAAAAAAAAAAAAAAAAAAAAAAAAAAAAAAAAAAAAAAAAAAAAAAAA&#10;AAAAAAAAAAAAAAAAAAAAAAAAAAAAAAAAAAAAAAAAAAAAAAAAAAAAAAAAAAAAAAAAAAAAAAAAAAAA&#10;AAAAAAAAAAAAAEso0Dg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SM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CM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MO5k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S9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j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SO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d/eL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hyU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j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C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bj2lQ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CM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I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edBf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Ej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JL3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SM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pAK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j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Tx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CFC6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Iz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0jO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P0v8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jM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iM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kv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pMhoA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Ej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j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M4AAAAAAAAAAAAAAAAAAAAAAAAAAAAAAAAAAAAAAAAAAAAAAAAAAAA&#10;AAAAAAAAAAAAAAAAAAAAAAAAAAAAAAAAAAAAAAAAAAAAAAAAAAAAAAAAAAAAAAAAAAAAAAAAAAAA&#10;AAAAAAAAAAAAAAAAAAAAAAAAAAAAAAChTVJP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Iz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0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wpMA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j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iM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4lDDQ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4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Um4V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iS9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S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Iy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pfP74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Qj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KYClQ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CN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Iz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5rOX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I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Qj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2eo7E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CM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CJL3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nVA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j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CM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gc0M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Iz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Iz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XAY8k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Qj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SM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yMgAAAAAAAAAAAAAAAAAAAAAAAA&#10;AAAAAAAAAAAAAAAAAAAAAAAAAAAAAAAAAAAAAAAAAAAAAAAAfFND2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I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IYv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M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zf1b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Iz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Iy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7r68I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Yj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SO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SE9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y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I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TYz58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j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sqzLQ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jC9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Iy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j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iJbu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SO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iM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Ek/5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j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Fgt60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C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CM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2/6Bg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I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CJL3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SM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qCOI&#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SM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VotoYAACAA&#10;SURBVAAAAAAAAAAAAAAAADgj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j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z3BS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Iz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j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rtJLL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j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kv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2Iz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WTq4M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j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O9X4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S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Iz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2Qby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0j&#10;I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QjM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3dks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iN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I4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GsH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iS9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j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9dUE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Iy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pw728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Qj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iN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8x5R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Iz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I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Z7pVAAAgAElEQVQAAAAAAAAAAAAAAAAAAAAAAAAAAAAAAAAAAAAAAAAAAAAAAAAAAAAA&#10;AAAAAAAAAAAAAAAAAAAAAAAAAAAAAAAAAAAAAAAAAAAAAAAAAEQj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JL3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Iy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P8s+Y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Qj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CM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PTt&#10;A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Iz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Iz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1Gmh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Qj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SM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xnJk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y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kv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rfF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CM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1aqw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Iy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Yj&#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04tg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SO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SM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nt0x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I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gj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iS9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Nt1S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0I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HAPs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j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SM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V5twAAIABJREFUAAAAAAAAAAAAAAAAAAAAAAAAAAAAAAAAAAAA&#10;AAAAAAAAAAAAAAAAAAAAAAAAAAAAAAAAAAAAAAAAAAAAAAAAAAAAAAAAAAAAAAAAAAAAAAAAAAAA&#10;AAAAAAAAAAAAAAAAAAAAAAAAAAAAAAAAAAAAAAAAAAAAAAAAAAAAAAAAAAAAAAAAAAAAAAAAAAAA&#10;AAAAAAAAOS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E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jNAAAAAAAAAAAAAAAAAAAAAAA&#10;AAAAAAAAAAAAAAAAAAAAAAAAAAAAAAAAAAAAAAAAAAAAAAAAAAAAAAAAAAAAAAAAAAAAAAAAAAAA&#10;AAAAAAAAAAAAAAAAAAAAAAAAAAAAAAAAAAAAAAAAAAAAAAAAAAAAAAAAAAAAAAAAAAAAAAAAAAAA&#10;AAAAAAAAAAAAAAAAAAAAAAAAAAAAAAAAAAAAAAAAAAAAAAAAAAAAAAAAAAAAAAAAAAAAAAAAAAAA&#10;AAAAAAAAAAAAAAAAAADnmo4P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CM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d8z04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JL3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j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S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ZnA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SM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6qE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j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zQ&#10;seo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CM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Iz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oA7n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kv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SM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vJEA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2Iz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j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LLeaI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j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2bVe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Iy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KFEtBQUFB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QUFBQUEaGh1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j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H5neWlpaWl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ZnlmeWlnf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oUS0FBQUEI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FBQUFLFB8dAAAAAAAAAAAAAAAAAAAAAAAAAAAAAAAAAAAAAAAAAAAA&#10;AAAAAAAAAAAAAAAAAAAAAAAAAAAAAAAAAAAAAAAAAAAAAAAAAAAAAAAAAAAAACAaS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SxodAAAAAAAAAAAAAAAAAAAAAAAAAAAAAAAAAAAAAAAtegMe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Uj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H55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eWB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pLG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0saHQAAAAAAAAAAAAAAAAAAAAAAAAAAAAAAAAAAAAAA&#10;AAAAAAAAAAAAAAAAAAAAAAAAAAAAAAAAAAAAAAAAAAAAAAAAAAAAAAAACkoI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Sw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CN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eVZ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SAg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sfAAAAAAAAAAAAAAAAAAAAAAAAAAAAAAAAAAAAAAAAAAAAAADQiS92&#10;AAAAAAAAAAAAAAAAAAAAAAAAAAAAAAAAAAAAAAAAACAUC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g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FGrI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Ej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dW&#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2d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QI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UHQAAAAAAAAAAAAAAAAAAAAAAAAAAAAAAAAAAAAAAAAAA&#10;AAAAAAAAAAAAAAAAAAAAAAAAAAAAAAAAAAAAAB1L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W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j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Hl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m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V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FgoAAAAAAAAAAAAAAAAAAAAAAAAAAAAAAAAAAAAAAAAAAAAAAAAAAAAAAAAA&#10;AAAAAAAAAAAAAAAAAB1B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F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CMvAAAAAAAAAAAAAAAAAAAAAAAAAAAAAAAAAAAAAAAAAAAAAAAAAAAAAAAAAAAAAAAA&#10;AAAAAAAAAAAAAAAAAAAAAAAAAAAAAAAAAAAAAAAAAAAAAAAAAAAAAAAAAAAAAAAAAAAAAAAAAAAA&#10;AAAAAAAAAAAAAAAAAAAAAAAAAAAAAAAAAAAA1PpB4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Gl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Z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UE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YaAAAAAAAAAAAAAAAAAAAAAAAAAAAAAAAAAAAAAAAAAAAAAAAAAAAAAAAA&#10;AAAAAAAAAAAAAAFB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g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I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GZ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2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E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IAQAAAAAAAAAAAAAAAAAAAAAAAAAAAAAAAAAAAAAAAAAAAAAAAAAAAAAAAAAAAAAAAAAU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d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33s+o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e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Q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SCAAAAAAAAAAAAAAAAAAAAAAAAAAAAAAAAAAAAAAAAAAAAAAAAAAAAAAAAAAAAAKC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I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j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xW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W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I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CAoAAAAAAAAA&#10;AAAAAAAAAAAAAAAAAAAAAAAAAAAAAAAAAAAAAAAAAAAAAAAAGgg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CM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uCAw8AACAASURBVAAAAAAAAAAAAAAAAAAAAAAAAAAAAAAAAAAA&#10;AAAAAAAAAAAAAAAAAAAAAAAAAAAAAAAAAAAAAAAAAAAAAAAAAAAAAAAAAAAAAAAAAAAAAAAAAAAA&#10;AABg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xQAAAAAAAAA&#10;AAAAAAAAAAAAAAAAAAAAAAAAAAAAAAAAAAAAAAAAAAAAAEo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S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I4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l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eV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0sQAAAAAAAAAAAAAAAAAAAAAAAA&#10;AAAAAAAAAAAAAAAAAAAAAAAAAHZB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D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Iz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l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IAQAyQAAIABJREFU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Zl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EE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YgAAAAAAAAAAAAAAAAAAAAAAAA&#10;ANCJL3YAAAAAAAAAAAAAAAAAAAAAAAEI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CM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GZ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W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Y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x0AAAAAAAAAAAAAAAAAAAAAAAAAAAAAAAAA&#10;AAAAAAAAAAAKC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Iz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JW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YAAAAAAAAAAAAAAAAAAA&#10;AAAAAAAAAAAAAAAAAAAAAAAAAAAAAAAAAAAAAAAAAAAAAAAAAAAAAAAAAAAAAAAAAAAAAAAAAAAA&#10;AAAAAAAAAAAAAADxVV+3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I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xoAAAAAAAAAAAAAAAAAAAAAAAAAAAAAAAAA&#10;AAAAAAAAGg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X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xQAAAAAAAAAAAAAAAAAAAAAAAAAAAAAAAAAAAAAAB0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Qj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l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2WCJA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Q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xQAAAAAAAAAAAAAAAAAAAAAAAAAAAAAAAAAAAABC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N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x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Y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I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x0AAAAAAAAAAAAAAAAAAAAAAAAAAAAAAAAAdgg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I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l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cHBwcHBwcHBwcHBwcHBwcHBwcHBwcHBwcHBwcH&#10;BwcHBwcHBwcHBwcHBwcHBwcHBwcHBwcHBwcHBwcHBwcHBwcHBwcHBwcHBwcHBwcHBwcHBwcHBwcH&#10;BwcHBwcHBwcHBwcHBwcHBwcHBwcHBwcHBwcHBwcHBwcHBwcHBwcHBwcHBwcHBwcHBwcHBwcHBwcH&#10;BwcHBn558QAAIABJREFU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AEAAAAAAAAAAAAAAAAAAAAAAAAAAAAAABxB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I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Iz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Gl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W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k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CAAAAAAA&#10;AAAAAAAAAAAAAAAAAAAAAAAAF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B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Qj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n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BwcHBwcHBwcHBwcHBwcHBwcHBwcHBwcHBwcHBwcHBwcHBwcHBwcHBwcHBwcH&#10;BwcHBwcHBwcHBwcHBwcHBwcHBwcHBwcHBwcHBwcHBwcHBwcHBwcHBwcHBwcHBwcHBwcHBwcHBwcH&#10;BwcHBwcHBwcHBwcHBwcHBwcHBwcHBwcHBwcHBwcHBwcHBwcHBwcHBwcHBwcHBwdLHx0dCho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SM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cHBwcHBwcHBwcHBwcHBwcHBwcHBwcHBwcHBwcHBwcHBwcHBwcHBwcHBwcHBwcH&#10;BwcHBwcHBwcHBwcHBwcHBwcHBwcHBwcHBwcHBwcHBwcHBwcHBwcHBwcHBwcHBwcHBwcHBwcHBwcH&#10;BwcHBwcHBwcHBwcHBwcHBwcHBwcHBwcHBwcHBwcHBwcHBwcHBwcHBwcHBwcHBwAAAAAAABo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G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FAAAAAAAAAAAAAAA0IkvdgAA&#10;AAAAAAAAAB0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x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F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2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QcHBwcHBwcHBwcHBwcHBwcHBwcHBwcHBwcHBwcHBwcHBwcHBwcHBwcHBwcHBwcHBwcHBwcHBwcH&#10;BwcHBwcHBwcHBwcHBwcHBwcHBwcHBwcHBwcHBwcHBwcHBwcHBwcHBwcHBwcHBwcHBwcHBwcHBwcH&#10;BwcHBwcHBwcHBwcHBwcHBwcHBwcHBwcHBwcHBwcHBwcHBwcHBwgAAAAAAAAK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AAAAAAAAAo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lCAcHBwcH&#10;BwcHBwcHBwcHBwcHBwcHBwcHBwcHBwcHBwcHBwcHBwcHBwcHBwcHBwcHBwcHBwcHBwcHBwcHBwcH&#10;BwcHBwcHBwcHBwcHBwcHBwcHBwcHBwcHBwcHBwcHBwcHBwcHBwcHBwcHBwcHBwcHBwcHBwcHBwcH&#10;BwcHBwcHBwcHBwcHBwcHBwcHBwcHBwcHBwcHBwcHBwcHBwcHBwcHBwcHBwcHBwcHBwcHBz7N+8kA&#10;ACAASURBV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Q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ZW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UI&#10;BwcHBwcHBwcHBwcHBwcHBwcHBwcHBwcHBwcHBwcHBwcHBwcHBwcHBwcHBwcHBwcHBwcHBwcHBwcH&#10;BwcHBwcHBwcHBwcHBwcHBwcHBwcHB0FBFBQaQUEIBwcHBwcHBwcHBwcHBwcHBwcHBwcHBwcHBwcH&#10;BwcHBwcHBwcHBwcHBwcHBwcHBwcHBwcHBwcHBwcHBwcHBwcHCAAAAAAAAB8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CM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cHBwcHBwcHBwcHBwcH&#10;BwcHBwcHBwcHBwcHBwcHBwcHBwcHBwcHBwcHBwcHBwcHBwcHBwcHBwcHBwcHBwcHBwcHBwcHBwcH&#10;BwcHBwcWHx0AAAAAAAAAAAAgCj4HBwcHBwcHBwcHBwcHBwcHBwcHBwcHBwcHBwcHBwcHBwcHBwcH&#10;BwcHBwcHBwcHBwcHBwcHBwcHBwcHBwcIAAAAAAAAGg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vACscAAAIABJ&#10;REFUBwcHBwcHBwcHBwcHBwcHBwcHBwcHBwcHBwcHBwcHBwcHBwcHBwcHBwcHBwcHBwcHBwcHBwcH&#10;BwcHBwcHBwcH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h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HBwcHBwcHBwcHBwcHBwcH&#10;BwcHBwcHBwcHBwcHBwcHBwcHBwcHBwcHBwcHBwcHBwcHBwcHBwcHBwcHBwcHBwcHBwcHBwcHBwcH&#10;BwdBAQAAAAAAAAAAAAAAAAAAAAAaQQcHBwcHBwcHBwcHBwcHBwcHBwcHBwcHBwcHBwcHBwcHBwcH&#10;BwcHBwcHBwcHBwcHBwcHBwcHBwcHBwgAAAAAAAAK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I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Iy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m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QcHBwcHBwcHBwcHBwcHBwcHBwcHBwcHBwcHBwcH&#10;BwcHBwcHBwcHBwcHBwcHBwcHBwcHBwcHBwcHBwcHBwcHBwcHBwcHBwcHBwcHHwAAAAAAAAAAAAAA&#10;AAAAAAAAAAAAHwcHBwcHBwcHBwcHBwcHBwcHBwcHBwcHBwcHBwcHBwcHBwcHBwcHBwcHBwcHBwcH&#10;BwcHBwcHBwcHCAAAAAAAAB8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y/a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Yj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J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HBwcHBwcHBwcHBwcHBwcHBwcHBwcHBwcHBwcHBwcH&#10;BwcHBwcHBwcHBwcHBwcHBwcHBwcHBwcHBwcHBwcHBwcHBwcHBwcHBwcHCCAAAAAAAAAAAAAAAAAA&#10;AAAAAAAAAAAAGgcHBwcHBwcHBwcHBwcHBwcHBwcHBwcHBwcHBwcHBwcHBwcHBwcHBwcHBwcHBwcH&#10;BwcHBwcHBwcWAAAAAAAAH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SO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l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Z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x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MtAAAAAAAAAAAAAAAAAAAAAAAAAAAAAAAAAAAA&#10;AAAAAAAAAAAAAAAAAAAAAAAAAAAAAAAAAAAAAAAAAAAAAAAAAAAAAM5/dHs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J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2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Q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I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V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Z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CM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s/VL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F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0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n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3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I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I8M7uAAAgAElEQVQAAAAAAAAAAAAAAAAA&#10;AAAAAAAAAAAAAAAAAAAAAAAAAAAAAAAAAAAAAAAAAAAAAAAAAAAAAAAAAAAAAAAAAAAAAAAAAAAA&#10;AAAAAAAAAAAAAAAAAAAAAAAAAAAAAAAAAAAAAAAAAAAAAAAAAAAAAAAAAAAAAAAAAAAAAAAAAAAA&#10;AAAAAF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j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d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SM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l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xlRwtEAACAASURBVF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SM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h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2IAAAAAAAAAAAAAxeS4D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j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F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Z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d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Lsu1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Iz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j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SM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l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x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SM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2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S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2&#10;Iz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&#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0ohfa0AACAASURBVA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AAAAAAAAAAAAAAAAAC09IyMjIyMjIyMjhS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TEgAAAAAAAAAAAAAABEIzQhAAAAAAAAAAAAAAAAAAAAAAAAAAAAAAAAAAAAAAAAAAAAAAAAAAAA&#10;AAAAAAAAAAAAAAAAAAAAAAAAAAAAAAAAAAAAAAAAAAAAAAAAAAAAAAAAAAAAAAAAAAAAAAAAAAAA&#10;AAAAAAAAAAAAAAAAAAAAAAAAAAAAAAAAAAAAAAAAAAAAAAAAAAAAAAAAAAAAAAAAAAAAAAAAAAAA&#10;AFZ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wAA&#10;AAAAAAAAAAAAAAAAAAAAAAAAAAAAAAAAAAAAAAAAAAAAAAAAAAAAAAAAAAAAAAAAAAAAAAAAAAAA&#10;AAAAAAAAAAAAAAAAAAAAAAAAAAAAAAAAAAAAAAAAAAAAAAAAAAAAAAAAAAAAAAAAAAAAAAAAAAAA&#10;AAAAAAAAAAAAAAAAAAAAAAAAAAAAAAAAAAAAAAAtPSMjIyMjIyMjI4U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AAAAAAAAAAAAAAAAAAA&#10;AAAAAAAAAAAAAAAAAAAAAAAAAAAAACA2IyMjIyMjIyOFKC0AAAAAAAAAAAAAAAAAAAAAAAAAAAAA&#10;AAAAAAAAAAAAAAAAAAAAAAAAAAAAAAAAAAAAAAAAAAAAAAAAAAAAAAAAAAAAAAAAAAAAAAAAAAAA&#10;TvUcH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MjIyMkLQAAAAAAAAAAAAAAAAAAAAA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AAAAAAAAAAAAAAAAAAAAAAgNiMjIyMjIyMjhS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AAAAAAAAAAAAAAACAIyMjIyMjIzS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IyMjIyMjNgAAAAAAAAAAAAAAAAAAAAAAAAAAAAAAAAAAAAAAAAAAAAAAAAAAAAAAAAAAAAAAAAAA&#10;AAAAAAAAAAAAAAAAAAAAAAAAAAAAAAAAAAAAAAAAAAAAAAAAAAAAAAAAAAAAAAAAAAAAAAAAAAAA&#10;AAAAAAAAAAAAAAAAAAAAAAAAAAAAAAAAAAAAAAAAAAAAAAAAAAAAAAAAAAB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cAAAAAAAAAAAAAAAAAAAAA&#10;AAAAAAAAAAAAAAAAAAAAAAAAAAAAAAAAAAAAAAAAAAAAAAAAAAAAAAAAAAAAAAAAAAAAAAAAAAAA&#10;AAAAAAAAAAAAAAAAAAAAAAAAAAAAAAAAAAAAAAAAAAAAAAAAAAAAAAAAAAAAAAAAAAAAAAAAAAAA&#10;AAAAAAAAAAAAAAAAgCMjIyMjIyM0g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QjIzk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DQjIyMjI4U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09&#10;IyMjIyMjJCAAAAAAAAAAAAAAAAAAAAAAAAAAAAAAAAAAAAAAAAAAAAAAAAAAAAAAAAAAAAAAAAAA&#10;AAAAAAAAAAAAAAAAAAAAAAAAAAAAAAAAAAAAAAAAAAAAAAAAAAAAAAAAAAAAAAAAAAAAAAAAAAAA&#10;AAAAAAAAAAAAAAAAAAAAAAAAAAAAAAAAAAAAAAAAAAAAAAAAAAAAAAAAAF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wAAAAAAAAAAAAAAAAAAAAAA&#10;AAAAAAAAAAAAAAAAAAAAAAAAAAAAAAAAAAAAAAAAAAAAAAAAAAAAAAAAAAAAAAAAAAAAAAAAAAAA&#10;AAAAAAAAAAAAAAAAAAAAAAAAAAAAAAAAAAAAAAAAAAAAAAAAAAAAAAAAAAAAAAAAAAAAAAAAAAAA&#10;AAAAAAAAAAAAAAA0IyMjIyOF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kK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AAAAAAAA&#10;AAAAAAAALTojIz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IAAA&#10;AAAAAAAAAAAAAAAAAAAAAAAAAAAAAAAAAAAAAAAAAAAAAAAAAAAAAAAAAAAAAAAAAAAAAAAAAAAA&#10;AAAAAAAAAAAAAAAAAAAAAAAAAAAAAAAAAAAAAAAAAAAAAAAAAAAAAAAAAAAAAAAAAAAAAAAAAAAA&#10;AAAAAAAAAAAAAAAAAAAAAAAAAAAAAAAAAAAAAAAAAAAAAAAAAAAAAAAAAAAAAAAAAAAAAAAAAAAA&#10;AAAAAAAAAAAAAAAAAAAAAAAAAAAAAAAAAC2FIz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NCMjIyMjhS0AAAAA&#10;AAAAAAAAAAAAAAAAAAAAAAAAAAAAAAAAAAAAAAAAAAAAAAAAAAAAAAAAAAAAAAAAAAAAAAAAAAAA&#10;AAAAAAAAAAAAAAAAAAAAAAAAAAAAAAAAAAAAAAAAAAAAAAAAAAAAAAAAAAAAAAAAAAAAAAAAAAAA&#10;AAAAAAAAAAAAAAAAAAAAAAAAAAAAAAAAAAAAAAAA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AAAAAAAAAAAAAAAAAAAAAAAAAAAAAAAAAAAAAAAA&#10;AAAAAAAAAAAAAAAAAAAAAAAAAAAAAAAAAAAAAAAAAAAAAAAAAAAAAAAAAAAAAAAAAAAAAAAAAAAA&#10;AAAAAAAAAAAAAAAAAAAAAAAAAAAAAAAAAAAAAAAAAAAAAAAAAAAAAAAAAAAAAAAAAAAAAAAAAC05&#10;IyM5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AAAAAAAAAAAAAAAAAAAAALSMo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TkjIyMjIyEAAAAA&#10;AAAAAAAAAAAAAAAAAAAAAAAAAAAAAAAAAAAAAAAAAAAAAAAAAAAAAAAAAAAAAAAAAAAAAAAAAAAA&#10;AAAAAAAAAAAAAAAAAAAAAAAAAAAAAAAAAAAAAAAAAAAAAAAAAAAAAAAAAAAAAAAAAAAAAAAAAAAA&#10;AAAAAAAAAAAAAAAAAAAAAAAAAAAAAAAAAAAAAAB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cAAAAAAAAAAAAAAAAAAAAAAAAAAAAAAAAAAAAAAAAA&#10;AAAAAAAAAAAAAAAAAAAAAAAAAAAAAAAAAAAAAAAAAAAAAAAAAAAAAAAAAAAAAAAAAAAAAAAAAAAA&#10;AAAAAAAAAAAAAAAAAAAAAAAAAAAAAAAAAAAAAAAAAAAAAAAAAAAAAAAAAAAAAAAAAAAAAAAAAC05&#10;K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AAAAAAAA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DQjIyMjI4AAAAAAAAAAAAAAAAAAAAAA&#10;AAAAAAAAAAAAAAAAAAAAAAAAAAAAAAAAAAAAAAAAAAAAAAAAAAAAAAAAAAAAAAAAAAAAAAAAAAAA&#10;AAAAAAAAAAAAAAAAAAAAAAAAAAAAAAAAAAAAAAAAAAAAAAAAAAAAAAAAAAAAAAAAAAAAAAAAAAAA&#10;AAAAAAAAAAAAAAAAAAAAAF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wAAAAAAAAAAAAAAAAAAAAAAAAAAAAAAAAAAAAAAAAAAAAAAAAAAAAAAAAAA&#10;AAAAAAAAAAAAAAAAAAAAAAAAAAAAAAAAAAAAAAAAAAAAAAAAAAAAAAAAAAAAAAAAAAAAAAAAAAAA&#10;AAAAAAAAAAAAAAAAAAAAAAAAAAAAAAAAAAAAAAAAAAAAAAAAAAAAAA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AAAAAAAAAAAAAAAAAAAAAAAAAAAAAAAAAAAAA&#10;AAAAAAAAAAAAAAAAAAAAAAAAAAAAAAAAAAAAAAAAAAAAAAAAAAAAAAAAAAAAAAAAAAAAAAAAAAAA&#10;AAAAAAAAAAAAAAAAAAAAAAAAAAAAAAAAAAA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6rzQAAIABJREFU&#10;AAAAAAAAAAAAAAAAAAAAAAAAAAAAAAAAAAAAAAAAAAAAAEQjIyMjIzgAAAAAAAAAAAAAAAAAAAAA&#10;AAAAAAAAAAAAAAAAAAAAAAAAAAAAAAAAAAAAAAAAAAAAAAAAAAAAAAAAAAAAAAAAAAAAAAAAAAAA&#10;AAAAAAAAAAAAAAAAAAAAAAAAAAAAAAAAAAAAAAAAAAAAAAAAAAAAAAAAAAAAAAAAAAAAAAAAAAAA&#10;AAAAAAAAAAAAAAAAAAAA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kOS0AAAAAAAAAAAAAAAAAAAAAAAAAAAAAAAAAAAAA&#10;AAAAAAAAAAAAAAAAAAAAAAAAAAAAAAAAAAAAAAAAAAAAAAAAAAAAAAAAAAAAAAAAAAAAAAAAAAAA&#10;AAAAAAAAAAAAAAAAAAAAAAAAAAAAAAAAADQj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jIyMjIzEAAAAAAAAAAAAAAAAAAAAAAAAAAAAAAAAAAAAA&#10;AAAAAAAAAAAAAAAAAAAAAAAAAAAAAAAAAAAAAAAAAAAAAAAAAAAAAAAAAAAAAAAAAAAAAAAAAAAA&#10;AAAAAAAAAAAAAAAAAAAAAAAAAAAAAAAAAAAAAAAAAAAAAAAAAAAAAAAAAAAAAAAAAAAAAAAAAAAA&#10;AAB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0wIyOFIAAAAAAAAAAAAAAAAAAAAAAAAAAAAAAAAAAAAAAAAAAAAAAA&#10;AAAAAAAAAAAAAAAAAAAAAAAAAAAAAAAAAAAAAAAAAAAAAAAAAAAAAAAAAAAAAAAAAAAAAAAAAAAA&#10;AAAAAAAAAAAAAAAAAAAAAAAoI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CM0I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CMjIyMsAAAAAAAAAAAAAAAAAAAAAAAAAAAAAAAAAAAAAAAAAAAAAAAA&#10;AAAAAAAAAAAAAAAAAAAAAAAAAAAAAAAAAAAAAAAAAAAAAAAAAAAAAAAAAAAAAAAAAAAAAAAAAAAA&#10;AAAAAAAAAAAAAAAAAAAAADEj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CMjOTEAAAAAAAAAAAAAAAAAAAAAAAAAAAAAAAAAAAAAAAAAAAAAAAAA&#10;AAAAAAAAAAAAAAAAAAAAAAAAAAAAAAAAAAAAAAAAAAAAAAAAAAAAAAAAAAAAAAAAAAAAAAAAAAAA&#10;AAAAAAAAAAAAAAAAAAAAAAAAAAAAAAAAAAAAAAAAAAAAAAAAAAAAAAAAAAAAAAAAAAB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QjIyMkAAAAAAAAAA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oUtAAAAAAAAAAAAAAAAAAAAAAAAAAAAAAAAAAAAAAAAAAAAAAAAAAAAAAAAAAAAAAAAAAAA&#10;AAAAAAAAAAAAAAAAAAAAAAAAAAAAAAAAAAAAAAAAAAAAAAAAAAAAAAAAAAAAAAAAAAAAAAAAAAAA&#10;AAAAAAAAAAAAAAAAAAAAAAAAAAAAAAAAAAAAAAAAAAAAAAAAAF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7aXVHIAACAASURBVFdXV1dXV1dX&#10;V1dXV1dXV1dXV1dXV1dXV1dXV1dXV1dXV1dXV1dXV1dXV1dXV1dXV1dXV1dX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MjIyM2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tK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AAAAAAAAAAAAAAAAAAAAAAAAAAAAAAAAAAAAAAAAAAAAAAAAAAAAAAAAAAAAAAAAAAAAA&#10;AAAAAAAAAAAAAAAAAAAAAAAAAAAAAAAAAAAAAAAAAAAAAAAAAAAAAAAAAAAAAAAAAAAAAAAAAAAA&#10;AAAAAAAAAAAAAAAAAAAAAAAAAAAAAAAAAAAAAAAAAAAAAAAA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AAAAAAAAAAAAAAAAAAAAAAAAAAAAAAAA&#10;AAAAAAAAAAAAAAAAAAAAAAAAAAAAAAAAAAAAAAAAAAAAAAAAAAAAAAAAAAAAAAAAAAAAAAAAAAAA&#10;AAAAAAAAAAAAAAAAAAAAAAAAAAAAAAAAAAAAAAAAAAAAAAAAAAAAAAAAAAAAAAAAAAAALSg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hSMjIyMx&#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EQjO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tIyMjI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wAAAAAAAAAAAAAAAAAAAAAAAAAAAAAAAAAAAAAAAAAAAAAAAAAA&#10;AAAAAAAAAAAAAAAAAAAAAAAAAAAAAAAAAAAAAAAAAAAAAAAAAAAAAAAAAAAAAAAAAAAAAAAAAAAA&#10;AAAAAAAAAAAAAAAAAAAAAAAAAAAAAAAAAAAAAAAAAAAAAAAALSMjIy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IyMjIzg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AAAAACwjIyM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AAAAAAAAAAAAAAAAAAAAAAAAAAAAAAAAAAAAAAAAAAAAAAAAAAAAAAAAAAAAAAAAAAAA&#10;AAAAAAAAAAAAAAAAAAAAAAAAAAAAAAAAAAAAAAAAAAAAAAAAAAAAAAAAAAAAAAAAAAAAAAAAAAAA&#10;AAAAAAAAAAAAAAAAAAAAAAAAAAAAAAAkIyMjO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xIyMjI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cAAAAAAAAAAAAAAAAAAAAAAAAAAAAAAAAAAAAAAAAAAAAAAAAAAAAAAAAAAAAAAAAAAAAA&#10;AAAAAAAAAAAAAAAAAAAAAAAAAAAAAAAAAAAAAAAAAAAAAAAAAAAAAAAAAAAAAAAAAAAAAAAAAAAA&#10;AAAAAAAAAAAAAAAAAAAAAAAAAAAAMSMjIy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EjIyMjg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AAAAAAAAAAAAA&#10;AAAAAAAAAAAAAAAAAAAAACQjIyO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wAAAAAAAAAA&#10;AAAAAAAAAAAAAAAAAAAAAAAAAAAAAAAAAAAAAAAAAAAAAAAAAAAAAAAAAAAAAAAAAAAAAAAAAAAA&#10;AAAAAAAAAAAAAAAAAAAAAAAAAAAAAAAAAAAAAAAAAAAAAAAAAAAAAAAAAAAAAAAAAAAAAAAAAAAA&#10;AAAAAAAAAAAkIyMj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jIyM5I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DEjIyMj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AAAxIyMjIy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NiMjI4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wAAAAAAAAAAAAAAAAAAAAAA&#10;AAAAAAAAAAAAAAAAAAAAAAAAAAAAAAAAAAAAAAAAAAAAAAAAAAAAAAAAAAAAAAAAAAAAAAAAAAAA&#10;AAAAAAAAAAAAAAAAAAAAAAAAAAAAAAAAAAAAAAAAAAAAAAAAAAAAAAAAAAAAAAAAAAAAAAAAADYj&#10;IyO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CFIyMj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AAAA&#10;AAAAAAAAAAAAAAAAAAAAAAAAAAAAAAAAAAAAAAAAAAAAAAAAAAAAAAAAAAAAAAAAAAAAAAAAAAAA&#10;AAAAAAAAAAAAAAAAAAAAAAAAAAAAAAAAAAAAAAAAAAAAAAAAAAAAAAAA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AAAAAAAAAAAAAAAAAAAAAAAA&#10;AAAAAAAAAAAAAAAAAAAAAAAAAAAAAAAAAAAAAAAAAAAAAAAAAAAAAAAAAAAAAAAAAAAAAAAAAAAA&#10;AAAAAAAAAAAAAAAAAAAAAAAAAAAAAAAAAAAAAAAAAAAAAAAAAAAAAAAAAAAAAAAAAAAAAAAAhSMj&#10;I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LSMjIy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KyOAAAAAAAAAAAAAAAAAAAAAAAAAAAAAAAAAAAAAAAAAAAAAAAAAAAAAAAAAAAAAAAAAAAAA&#10;AAAAAAAAAAAAAAAAAAAAAAAAAAAAAAAAAAAAAAAAAAAAAAAAAAAAAAAAAAAAAAAAAAAAAAAAAAAA&#10;AAAAAAAAAAAAAAAAAAAAAAAAAAAAAAAAAAAAAAB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cAAAAAAAAAAAAAAAAAAAAAAAAAAAAAAAAAAAAAAAAA&#10;AAAAAAAAAAAAAAAAAAAAAAAAAAAAAAAAAAAAAAAAAAAAAAAAAAAAAAAAAAAAAAAAAAAAAAAAAAAA&#10;AAAAAAAAAAAAAAAAAAAAAAAAAAAAAAAAAAAAAAAAAAAAAAAAAAAAAC0jIyM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fxxbr/AAAgAElEQVQHBwcHBwcHBwcHBwcHBwcHBwcHBwcHBwcHBwcH&#10;BwcHBwcHBwcHBwc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oIyMj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CMjIyQAAAAAAAAAAAAAAAAAAAAAAAAAAAAAAAAAAAAAAAAAAAAAAAAAAAAAAAAAAAAAAAAAAAAA&#10;AAAAAAAAAAAAAAAAAAAAAAAAAAAAAAAAAAAAAAAAAAAAAAAAAAAAAAAAAAAAAAAAAAAAAAAAAAAA&#10;AAAAAAAAAAAAAAAAAAAAAAAAAAAAAAAAAAAAAF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wAAAAAAAAAAAAAAAAAAAAAAAAAAAAAAAAAAAAAAAAAA&#10;AAAAAAAAAAAAAAAAAAAAAAAAAAAAAAAAAAAAAAAAAAAAAAAAAAAAAAAAAAAAAAAAAAAAAAAAAAAA&#10;AAAAAAAAAAAAAAAAAAAAAAAAAAAAAAAAAAAAAAAAAAAAAAAAAAAAKCMjIy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CQjIyM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IyMjI3YAAAAAAAAA&#10;AAAAAAAAAAAAAAAAAAAAAAAAAAAAAAAAAAAAAAAAAAAAAAAAAAAAAAAAAAAAAAAAAAAAAAAAAAAA&#10;AAAAAAAAAAAAAAAAAAAAAAAAAAAAAAAAAAAAAAAAAAAAAAAAAAAAAAAAAAAAAAAAAAAAAAAAAAAA&#10;AAAAAAAAAAAAAAAAAAAA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AAAAAAAAAAAAAAAAAAAAAAAAAAAAAAAAAAAAAAAAAAAAAAAAAAAAAAAAAAAA&#10;AAAAAAAAAAAAAAAAAAAAAAAAAAAAAAAAAAAAAAAAAAAAAAAAAAAAAAAAAAAAAAAAAAAAAAAAAAAA&#10;AAAAAAAAAAAAAAAAAAAAAAAAAAAAAAAAAAAkIyMj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tIyMjIyAAAAAAAAAAAAAAAAAAAAAAAAAAAAAAAAAAAAAAAAAA&#10;AAAAAAAAAAAAAAAAABjU8Qw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IzkAAAAAAAAAAAAAAAAA&#10;AAAAAAAAAAAAAAAAAAAAAAAAAAAAAAAAAAAAAAAAAAAAAAAAAAAAAAAAAAAAAAAAAAAAAAAAAAAA&#10;AAAAAAAAAAAAAAAAAAAAAAAAAAAAAAAAAAAAAAAAAAAAAAAAAAAAAAAAAAAAAAAAAAAAAAAAAAAA&#10;AAAAAAAAAAAAAAAAAAAAAAAAAAAAAAAAAAAAAAAAAAAAAAAAAAAAAAAAAAAAAAAAAAAgIyMjI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CEjIyO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IzEAAAAAAAAAAAAAAAAAAAAAAAAAAAAAAAAA&#10;AAAAAAAAAAAAAAAAAAAAAAAAAAAAAAAAAAAAAAAAAAAAAAAAAAAAAAAAAAAAAAAAAAAAAAAAAAAA&#10;AAAAAAAAAAAAAAAAAAAAAAAAAAAAAAAAAAAAAAAAAAAAAAAAAAAAAAAAAAAAAAAAAAAAAAAAAAAA&#10;AAAAAAAAAAAAAAAAAAAAAAAAAAAAAAAAAAAAAAAAAAAAAAAAACEjIyO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AAAAAAAAAAAAAAAAAAA&#10;AAAAAAAAgCMjI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CMjIzY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IAjIyM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CgjIyN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IzQAAAAAAAAAAAAAAAAAAAAAAAAAAAAAAAAAAAAAAAAAAAAA&#10;AAAAAAAAAAAAAAAAAAAAAAAAAAAAAAAAAAAAAAAAAAAAAAAAAAAAAAAAAAAAAAAAAAAAAAAAAAAA&#10;AAAAAAAAAAAAAAAAAAAAAAAAAAAAAAAAAAAAAAAAAAAAAAAAAAAAAAAAAAAAAAAAAAAAAAAAAAAA&#10;AAAAAAAAAAAAAAAAAAAAAAAAAAAAAAAAAAAAAC0xgCg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h&#10;IS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9T5m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IzQ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AAAIS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j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M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Iy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BwcH&#10;BwcHBwcHBwcHBwcHBwcHBwcHBwcHBwcHBwcHBwcHBwcHBwcHBwcHBwcHBwcHBwcHBwcHBwcHBwcH&#10;BwcHBwcHBwcHBwcHBwcHBwcHBwcHBwcHBwcHBwcHBwcHBwcHBwcHBwcHBwcHBwcHBwcHBwcHBwcH&#10;BwcHBwcHBwcHBwcHBwcHBwcHBwcHBwcHBwcHBwcHBwcHBwcHBwcgAAAAAAAAAAAACggHBwcHBwcH&#10;BwcHBwcHBwcHSgEAAAAAAB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Iz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AAAAAAAAAAAAAAAAAAAA&#10;AAAAAAAAAABXV1dXV1dXV1dXV1dXV1dXV1dXV1dXV1dXV1dXV1dXV1dXV1dXV1dXV1dXV1dXV1dX&#10;V1dXV1dXV1dXV1dXV1dXV1dXV1dXV1dXV1dXV1dXV1dXV1dXV1dXV1dXV1dXV1dXV1dXV1dXEMbK&#10;AgAAIABJREFUV1dXV1dXV1dXV1dXV1dXV1dXV1dXV1dXV1dXV1dXV1dXV1dXV1dXV1dnAAAAAAAA&#10;AGBXV1dXV1dXV1dXV1dXZmIAAAB5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HBwcH&#10;BwcHBwcHBwcHBwcHBwcHBwcHBwcHBwcHBwcHBwcHBwcHBwcHBwcHBwcHBwcHBwcHBwcHBwcHBwcH&#10;BwcHBwcHBwcHBwcHBwcHBwcHBwcHBwcHBwcHBwcHBwcHBwcHBwcHBwcHBwcHBwcHBwcHBwcHBwcH&#10;BwcHBwcHBwcHBwcHBwcHBwcHBwcHBwcHBwcHBwcHBwcHBwcHGgAAAAAAAAAAAUEHBwcHBwcHBwcH&#10;BwcHBwcHBwcHB0EdAAAAE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j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FdXV1dXV1dXV1dXV1dXV1dXV1dXV1dXV1dXV1dXV1dXV1dXV1dXV1dXV1dXV1dXV1dX&#10;V1dXV1dXV1dXV1dXV1dXV1dXV1dXV1dXV1dXV1dXV1dXV1dXV1dXV1dXV1dXV1dXV1dXV1dXV1dX&#10;V1dXV1dXV1dXV1dXV1dXV1dXV1dXV1dXV1dXV1dXV1dXV1dXV1wAAAAAAABcV1dXV1dXV1dXV1dX&#10;V1dXV2lSXF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cHBwcHBwcHBwcHBwcHBwcH&#10;BwcHBwcHBwcHBwcHBwcHBwcHBwcHBwcHBwcHBwcHBwcHBwcHBwcHBwcHBwcHBwcHBwcHBwcHBwcH&#10;BwcHBwcHBwcHBwcHBwcHBwcHBwcHBwcHBwcHBwcHBwcHBwcHBwcHBwcHBwcHBwcHBwcHBwcHBwcH&#10;BwcHBwcHBwcHBwcHBwcHBwcHBwcHB0oAAAAAAAAAAAoHBwcHBwcHBwcHBwcHBwcHBwcHBwcHBwdI&#10;EAAK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Y2NjYAAAAAAAAAAAAAAAAAAAAAAAAAAAAAAAAAAAAA&#10;AAAAAAAAAAAAAAAAAAAAAAAAAAAAAAAAAAAAAAAAAAAAAAAAAAAAAAAAAAAAAAAAAAAAAAAAAAAA&#10;AAAAAAAAAAAAAAAAAAAAAAAAAAAAAAAAMSO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V1dXV1dX&#10;V1dXV1dXV1dXV1dXV1dXV1dXV1dXV1dXV1dXV1dXV1dXV1dXV1dXV1dXV1dXV1dXV1dXV1dXV1dX&#10;V1dXV1dXV1dXV1dXV1dXV1dXV1dXV1dXV1dXV1dXV1dXV1dXV1dXV1dXV1dXV1dXV1dXV1dXV1dX&#10;V1dXV1dXV1dXV1dXV1dXV1dXV1dXV1dXAAAAAAAAAGZ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fUcokbAAAg&#10;AElEQVRXV1dXV1dXV1dXV1dXV1dXV1dXV1dXV1dXV1dXV1dXV1dXV1dXV1dXV1dXV1dXV1dXV1dX&#10;V1dXV1dXV1dXV1dXV1dXV1dXV1dXV1dXV1dXV1dXV1dXV1dXV1dXV1dXV1dXV1dXV1dXV1dXV1dX&#10;V1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3YABwcHBwcHBwcHBwcHBwcHBwcH&#10;BwcHBwcHBwcHBwcHBwcHBwcHBwcHBwcHBwcHBwcHBwcHBwcHBwcHBwcHBwcHBwcHBwcHBwcHBwcH&#10;BwcHBwcHBwcHBwcHBwcHBwcHBwcHBwcHBwcHBwcHBwcHBwcHBwcHBwcHBwcHBwcHBwcHBwcHBwcH&#10;BwcHBwcHBwcHBwcHBwcHBwcHBwcIAAAAAAAAAAAfBwcHBwcHBwcHBwcHBwcHBwcHBwcHBwcHBwcH&#10;FAg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OSM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BXV1dXV1dX&#10;V1dXV1dXV1dXV1dXV1dXV1dXV1dXV1dXV1dXV1dXV1dXV1dXV1dXV1dXV1dXV1dXV1dXV1dXV1dX&#10;V1dXV1dXV1dXV1dXV1dXV1dXV1dXV1dXV1dXV1dXV1dXV1dXV1dXV1dXV1dXV1dXV1dXV1dXV1dX&#10;V1dXV1dXV1dXV1dXV1dXV1dXV1dXV14AAAAAAABc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Y2NgAAAAAAAAAAAAAAAAAAAAAAAAAAAAAAAAAAAAAAAAAAAAAAAAAA&#10;AAAAAAAAAAAAAAAAAAAAAAAAAAAAAAAAAAAAAAAAAAAAAAAAAAAAAAAAAAAAAAAAAAAAAAAAAAAA&#10;AAAAAAAAAAAAAAAAAAAAAAAAAAAAAAAAAAAAAAAAAHY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DQiS92AAcHBwcHBwcHBwcHBwcHBwcHBwcHBwcHBwcH&#10;BwcHBwcHBwcHBwcHBwcHBwcHBwcHBwcHBwcHBwcHBwcHBwcHBwcHBwcHBwcHBwcHBwcHBwcHBwcH&#10;BwcHBwcHBwcHBwcHBwcHBwcHBwcHBwcHBwcHBwcHBwcHBwcHBwcHBwcHBwcHBwcHBwcHBwcHBwcH&#10;BwcHBwcHBwcHBwcHAQAAAAAAAAAf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D0j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V1dXV1dXV1dXV1dXV1dX&#10;V1dXV1dXV1dXV1dXV1dXV1dXV1dXV1dXV1dXV1dXV1dXV1dXV1dXV1dXV1dXV1dXV1dXV1dXV1dX&#10;V1dXV1dXV1dXV1dXV1dXV1dXV1dXV1dXV1dXV1dXV1dXV1dXV1dXV1dXV1dXV1dXV1dXV1dXV1dX&#10;V1dXV1dXV1dXV1dXV1dnAAAAAAAAYl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uub/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cHBwcHB0sAAAAAAAAAI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OCM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g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CiZKgAAIABJREFUAAAA&#10;AAAAAAAAAAAAAAAAAAAAAAAAAAA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kIzgAAAAAAAAAAAAAAAAAAAAAAAAAAAAAAAAAAAAAAAAAAAAAAAAAAAAAAAAAAAAAAAAAAAAA&#10;AAAAAAAAAAAAAAAAAAAAAAAAAAAAAAAAAAAAAAAAAAAAAAAAAAAAAAAAAAAAAAAAAAAAAAAAAAAA&#10;AAAAAAAAAAAAAAAAAAAAAAAAAAAAAAAAAAAAAAAAAAAAAAAAAAAAAAAAAAAAAAAAAAAAAAAAAAAA&#10;AAAAAAAANDQ0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B2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&#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CgjNg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eeWRgLAAAgAElEQVQ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MSM5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OiMt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BEIygA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HY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DgjNAAAAAA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OSMgAAAAAAAAAAAAAAAAAAA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kIyEAAAAAAAAAAAAAAAAAAAAAAAAAAAAAAAAAAAAAAAAAAAAAAAAAAAAAAAAA&#10;AAAAAAAAAAAAAAAAAA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CrPNWAAAgAElEQVQAAAAAAAAAAAAAAAAAIyM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IAjPQAAAAAAAAAAAAAAAAAAAAAAAAAAAAAAAAAAAAAAAAAAAAAAAAAAAAAAAAAA&#10;AAAAAAAAAAAAAAAA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B2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LSM5&#10;AAAAAAAAAAAAAAAAAAAAAAAAAAAAAAAAAAAAAA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2KDYAAAAAAAAAAAAAAAAAAAAA&#10;AAAAAAAAAAAAAAAAAAAAAAAAAAAAAAAAAAAAAAAAAAAAAAAAAAAAAAAAAAAAAAAAAAAAAAAAAAAA&#10;AAAAAAAAAAAAAAAAAAAAAAAAAAAAAAAAAAAAAAAAAAAAAAAAAAAAAABEIzYAAAAAAAAAAAAAAAAA&#10;AAAAAAAAAAAAAAAAAAAAAAAAAAAAAAAAAAAAAAAAAAAAAAAAAAAAAAAA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jIyM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EjNAAAAAAAAAA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iF69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ig2NgAAAAAAAAAAAAAAAAAAAAAAAAAAAAAAAAAA&#10;AAAAAAAAAAAAAAAAAAAAAAAAAAAAAAAAAAAAAAAAAAAAAAAAAAAAAAAAAAAAAAAAAAAAAAAAAAAA&#10;AAAAAAAAAAAAAAAAAAAAAAAAAAAAAAAAAAAAAAAAAAAAAAAAAAAAAAAAAHY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MjAAAAAAAAAAAAAAAAAAAAAAAAAAAAAAAAAAAA&#10;AAAAAAAAAAAAAAAAAAAAAAAAAAAAAAAAAAAAAAAAAAAAAAAAAAAAAAAAAAAAAAAAAAAAAAAAAAAA&#10;AAAAAAAAAAAAAAAAAAAAAAAAAAAAAAAAAAAAAAAAAAAAAAAAAAAAAAAAAAAAAAAAAAAAAAAAAAAA&#10;AAAAAAAAAAAAAAAAAAAAAAAAAAAAAAAAAAAAACMjIy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SOAAAAAAAAAAAAAAAAA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ypanAAAgAElEQVQ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jPQAAAAAAAAAAAAA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CMjAAAAAAAAAAAAAAAAAAAAAAAAAAAAAAAAAAAAAAAAAAAAAAAAAAAAAAAAAAAAAAAA&#10;AAAAAAAAAAAAAAAAAAAAAAAAAAAAAAAAAAAAAAAAAAAAAAAAAAAAAAAAAAAAAAAAAAAAAAAAAAAA&#10;AAAAAAAAAAAAAAAAAAAAAAAAAAAAAAAAAAAAAAAAAAAAAAAAAAAAAAAAAAAAAAAAAAAAAAAAAAAA&#10;AAAAAAAAISEh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2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SM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Iz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j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LQAAAAAAAAAAAAAx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AAAAAAAAAAAAAAAAAAAAAAAAAAAAAAAAAAAAAAAAAAAAAAAAAAAAAAAAAAAAAAAA&#10;AACY017U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COAAAAAAAAAIDg9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IyQAAAAxKCQjIyMj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4&#10;h54AACAASURBV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Y2NgAAAAAAAAAAAAAAAAAAAAAAAAAAAAAAAAAAAAAAAAAAAAAAAAAA&#10;AAAAAAAAAAAAAAAAAAAAAAAAAAAAAAAAAAAAAAAAAAAAAAAAAAAAAAAAAAAAAAAAAAAAAAAAAAAA&#10;AAAAAAAAAAAAAAAAAAAAAAAAAAAAACAjIyFEOSMjIyMjIyN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C2AOSMjIyMjIyMjIyMj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Y2&#10;NjYAAAAAAAAAAAAAAAAAAAAAAAAAAAAAAAAAAAAAAAAAAAAAAAAAAAAAAAAAAAAAAAAAAAAAAAAA&#10;AAAAAAAAAAAAAAAAAAAAAAAAAAAAAAAAAAAAAAAAAAAAAAAAAAAAAAAAAAAAAAAAAAAAAAAAAAAA&#10;AAAAAAAAAAAAAAAAAAB2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mBtcJgAA&#10;IABJREFU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ITaFIyMjIyMjIyMjIyMjIyM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CCAPSMjIyMj&#10;IyMjIyMjIyMjIyMjI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ICFIyMjIyMjIyMj&#10;IyMjIyMjIyMjIyM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hISEh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gEQ0NDQ0NDRE&#10;NiE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hgDaAIS0AAAAAAAAAACAhgDaAIS0AAAAA&#10;AAAAAAAAAAAAAAAAAAAAAAAAAAAAAAAAAAAA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HY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C09OSMjIyMjIyMjIyMj&#10;IyMkO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MSMjIyMjIyMjIyMjIyMjIyMjIyMjNg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AAAAAAAAAAAAAAAAAAAAAAA&#10;AAAAAAAAAAAAAAAAAAAAAAAAAAAAAAAAAAAAAAAgOSMjIyMjIyAAAAAAAAAgOSMjIyMjIy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C09IyMjIyMjIyMjIyMjIyMjIyMjOTg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MSMjIyMjIyMjIyMjIyMjIyMjIyM4AAAAAAAAAAAAAAAAAAAA&#10;AAAAAAAAAAAAAAAAAAAAAAAAAAAAAAAAAAAA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C0jIyMjIyMjLQAAAAAAAC0jIyMjIyMjLQAAAAAAAAAAAAAAAAAAAAAA&#10;AAAAAAAAAAAAAAAAAA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AAAAAAAAAAA&#10;AAAAAAAAAAAAAAAAAAAAAAAAAAAAAAAAAAAoIyMjIyMjIyMjIyMjIyMjIyMjIyMjIyE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ISMjIyMjIyMjIyMjIyMjIyMjIy0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LSMjIyMjIyMtAAAAAAAALSMjIyMjIyMtAAAAAAAAAAAAAAAAAAAAAAAA&#10;AAAAAAAAAAAAAAAA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gRCMjIyMjIyMjIyMjIyMjIyMjIyMjIyMjPQ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tIyMjIyMjIy0AAAAAAAAtIyMjIyMjIy0AAA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dg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AAAAAAAAAAAAAAAAAAAAAAAAAAAAAAAA&#10;AAAAAAAALSMjIyMjIyMtAAAAAAAALSMjIyMjIyMtAAAAAAAAAAAAAAAAAAAAAAAAAAAAAAAAAAAA&#10;AAAAAAAA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DYjIyMjIyMjIyM5PTgxAAAxMYBEhSMjIyMjNA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tIyMjIyMj&#10;Iy0AAAAAAAAtIyMjIyMjIy0AAAAAAAAAAAAAAAAAAAAAAAAAAAAAAAAAAAAAAAA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CAhISEAAAAAAAAAAAAAAAAAAAAAAAAAAAA4IyMjIyMjIyM5ggAA&#10;AAAAAAAAAAAAMUQjIyM9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AAAAAAAAAAAAAAAAxISExAAAAAAAAAAAAAAAAAAAAAAAAAC0jIyMjIyMj&#10;LQAAAAAAAC0jIyMjIyMjLQAAAAAAAAAAAAAAAAAAAAAAAAAAAAAAAAAAAAAAAA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DE2JDkjIyMjIyMjOSQ2IQAAAAAAAAAAAAAAAAAAADkjIyMjIyMjOi0AAAAA&#10;AAAAAAAAAAAAACA2IygAAAAAAAAAAAAAAAAAAAAAAAAAAAAAAAAAAAAA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HaANjQjIyMjIyMjIzQ9gC0AAAAAAAAAAAAAAAAALSMjIyMjIyMtAAAAAAAALSMjIyMj&#10;IyMtAAAAAAAAAAAAAAAAAAAAAAAAAAAAAAAAAAAAAAAA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HY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LAAAAAAAAIAcHBwcHBwcHBwcHBwcHBwcHBwcHBwcHBwcHBwcHBwcHBwcHBwcH&#10;BwcHBwcHBwcHBwcHBwcHBwcHBwcHBwcHBwcHBwcHBwcHBwcHBwcHSwAAAAAAACAHBwcHBwcHBwcH&#10;BwcHBwcHBwcHBwcHBwcHBwcHBwcHBwcHBwcHBwcHBwcHBwcHBwcHBwcHBwcHBwcHBwcHBwcHBwcH&#10;BwcHBwcHBwcHBwcHBwcHBwcHBwcHBwcHBwcHBwcHBwcHBwcHBwcHBwcHB0sAAAAAAAAg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ICiF&#10;IyMjIyMjIyMjIyMjIyMjOTYtAAAAAAAAAAAAAAAoIyMjIyMjI4U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DE9IyMjIyMjIyMjIyMjIyMjI3+AIAAAAAAAAAAAAAAtIyMjIyMjIy0AAAAAAAAtIyMjIyMj&#10;Iy0AAAAAAAAAAAAAAAAAAAAAAA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oAAAAAAAAAGQcHBwcHBwcHBwcHBwcHBwcHBwcHBwcHBwcHBwcHBwcHBwcHBwcH&#10;BwcHBwcHBwcHBwcHBwcHBwcHBwcHBwcHBwcHBwcHBwcHBwcHBwcKAAAAAAAAABkHBwcHBwcHBwcH&#10;BwcHBwcHBwcHBwcHBwcHBwcHBwcHBwcHBwcHBwcHBwcHBwcHBwcHBwcHBwcHBwcHBwcHBwcHBwcH&#10;BwcHBwcHBwcHBwcHBwcHBwcHBwcHBwcHBwcHBwcHBwcHBwcHBwcHBwcHCgAAAAAAAAAZ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AAAAAAAAAAAAAAAAACA9IyMjIyMjIyMj&#10;IyMjIyMjIyMjIyM5gAAAAAAAAAAAAC0jIyMjIyMjLQAAAAAAAC0jIyMjIyMjLQ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QAA&#10;AAAAAABIBwcHBwcHBwcHBwcHBwcHBwcHBwcHBwcHBwcHBwcHBwcHBwcHBwcHBwcHBwcHBwcHBwcH&#10;BwcHBwcHBwcHBwcHBwcHBwcHBwcHBwcHBwEAAAAAAAAASAcHBwcHBwcHBwcHBwcHBwcHBwcHBwcH&#10;BwcHBwcHBwcHBwcHBwcHBwcHBwcHBwcHBwcHBwcHBwcHBwcHBwcHBwcHBwcHBwcHBwcHBwcHBwcH&#10;BwcHBwcHBwcHBwcHBwcHBwcHBwcHBwcHBwcHBwcBAAAAAAAAAEg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CAIyMjIyMjIyMjIyMj&#10;IyMjIyMjIyMjIyMjIQAAAAAAAAAALSMjIyMjIyMtAAAAAAAALSMjIyMjIyMtAAAAAAAAAAAAAAAA&#10;AAAAAAA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BAAAA&#10;AAAAAEgHBwcHBwcHBwcHBwcHBwcHBwcHBwcHBwcHBwcHBwcHBwcHBwcHBwcHBwcHBwcHBwcHBwcH&#10;BwcHBwcHBwcHBwcHBwcHBwcHBwcHBwcHAQAAAAAAAABIBwcHBwcHBwcHBwcHBwcHBwcHBwcHBwcH&#10;BwcHBwcHBwcHBwcHBwcHBwcHBwcHBwcHBwcHBwcHBwcHBwcHBwcHBwcHBwcHBwcHBwcHBwcHBwcH&#10;BwcHBwcHBwcHBwcHBwcHBwcHBwcHBwcHBwcHBwEAAAAAAAAAS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gMCMjIyMjIyMjIyMjIyMjIyMjIyMj&#10;IyMjIyMtAAAAAAAAAEQjIyMjIyMj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IyMjIyMjIzY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w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0E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IIUjIyMjIyMjIyMjIyMjIyMjIyMjIyMjIyMjIyEAAAAAAAAA&#10;OSMjIyMjI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xML2d0AACAASURBVF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IAjIyMjIyMjIyMjIyMjIyMjIyMjIyMjIyMjIzQA&#10;AAAAAAAAAC0jIyMjIyMjLQAAAAAAAC0jIyMjIyMj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0Ikvdg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LAAAAAAAAP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DYjIyMjIyMjIyMjIyMjIyMjIyMjIyMjIyMjIyMhAAAA&#10;AAAALSMjIyMjIy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w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CA5IyMjIyMjIyMjIyMjIyMjIyMjIyMjIyMjIyM5AAAAAAAAAAAt&#10;IyMjIyMjIy0AAAAAAAAtIyMjIyMjIy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0EAAAAAAABK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xIyMjIyMjIyMjIyMjIyMjIyMjIyMjIyMjIyMjIyEAAAAAAAAhIyMjIyMjIz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xQAAAAAAABLBwcHBwcHBwcHBwcHBwcHBwcHBwcHBwcHBwcHBwcHBwcHBwcHBwcHBwcHBwcH&#10;BwcHBwcHBwcHBwcHBwcHBwcHBwcHBwcHBwcHBwcHBwcHBwcHBwcHBwcHBwcHBwcHBwcHBwcHBwcH&#10;BwcHBwcHBwcHBwcHBwcHBwcHBwcHBwcHBwcHBwcHBwcHBwcHBwcHBwcHBwcHBwcHBwcHBwcHBwcH&#10;BwcHBwcHBwcHBwcHBwcHBwcHBwcHBwcHBwcHBwcHBwcHBwcHFAAAAAAAAEs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3Y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SwAAAAAAAD4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CQjIyMjIyMjIyMjIyNEgCEgMSEoRIUjIyMjIyMjIQAAAAAAADgjIyMjIyMjIAAA&#10;AAAAAACFIyMjIyMjIyMjIyMjN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GgAAAAAAAEEH&#10;BwcHBwcHBwcHBwcHBwcHBwcHBwcHBwcHBwcHBwcHBwcHBwcHBwcHBwcHBwcHBwcHBwcHBwcHBwcH&#10;BwcHBwcHBwcHBwcHBwcHBwcHBwcHBwcHBwcHBwcHBwcHBwcHBwcHBwcHBwcHBwcHBwcHBwcHBwcH&#10;BwcHBwcHBwcHBwcHBwcHBwcHBwcHBwcHBwcHBwcHBwcHBwcHBwcHBwcHBwcHBwcHBwcHBwcHBwcH&#10;BwcHBwcHBwcHBwcHBwcHBwcHBwcHBwcaAAAAAAAAQQ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dBAAAAAAAAPg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yMj&#10;IyMjIyMjIyMkLQAAAAAAAAAAADFEIyMjIyMxAAAAAAAAgCMjIyMjIyMAAAAAAAAAICMjIyMjIyMj&#10;IyMjIyMj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UAAAAAAAAQQcH&#10;BwcHBwcHBwcHBwcHBwcHBwcHBwcHBwcHBwcHBwcHBwcHBwcHBwcHBwcHBwcHBwcHBwcHBwcHBwcH&#10;BwcHBwcHBwcHBwcHBwcHBwcHBwcHBwcHBwcHBwcHBwcHBwcHBwcHBwcHBwcHBwcHBwcHBwcHBwcH&#10;BwcHBwcHBwcHBwcHBwcHBwcHBwcHBwcHBwcHBwcHBwcHBwcHBwcHBwcHBwcHBwcHBwcHBwcHBwcH&#10;BwcHBwcHBwcHBwcHBwcHBwcHBwcHBxQAAAAAAABB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EAAAAAAAA+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jIyMj&#10;IyMjIyMjOQAAAAAAAAAAAAAAAAAANiMjIyAAAAAAAAA2IyMjIyMjhQAAAAAAAAAhIyMjIyMjIyMj&#10;IyMjIyM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oAAAAAAABLBwcHBwcHBwcHBwcHBwcH&#10;BwcHBwcHBwcHBwcHBwcHBwcHBwcHBwcHBwcHBwcHBwcHBwcHBwcHBwcHBwcHBwcHBwcHBwcHBwcH&#10;BwcHBwcHBwcHBwcHBwcHBwcHBwcHBwcHBwcHBwcHBwcHBwcHBwcHBwcHBwcHBwcHBwcHBwcHBwcH&#10;BwcHBwcHBwcHBwcHBwcHBwcHBwcHBwcHBwcHBwcHBwcHBwcHBwcHBwcHBwcHBwcHBwcHBwcHBwcH&#10;BwcHBwcHBwcHGgAAAAAAAEs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SwAAAAAAAEo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CMjIyMjIyMjIyMxAAAAAAAA&#10;AAAAAAAAAAAAICg4AAAAAAAAACgjIyMjIyMjAAAAAAAAACEjIyMjIyMjIyMjIyMjI0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dg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dBAAAAAAAAPg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0IyMjIyMjIyMjIyAAAAAAAAAA&#10;AAAAAAAAAAAAAAAAAAAAAAAAOCMjIyMjIyMgAAAAAAAAICMjIyMjIyMjIyMjIyMj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0AAAAAAAAAAAAAAAAAAAAAAAAAAAAAd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0s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EQ2IAAAAAAAAAAAAAAAAAAAAAAAAAAAAAAAAAAA&#10;AAAAAAAAAAAAAAAAAAAAAAAAAAAAAAAAAAAAAAAAAAAAAAAAAAAAAAAAAAAAAAAAAAAAAAAAAAAA&#10;AAAAAAAAAAAAAAAAAAAAAAAAAAAAAAAAAAAAAAAAAAAAAAAAAAAAAAAAAAAAAAAAAAAAAAAAAAAA&#10;AAAAAAAAAAAAAAAAAAAAAAAAAAAAAAAAADojIyMjIyMjIyM5AAAAAAAAAAAAAAAAAAAAAAAAAAAA&#10;AAAAAAAhIyMjIyMjIzEAAAAAAAAAMTYoNig2KDQjIyMjIyM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QQAAAAAAAEo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0E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fH&#10;OqsRAAAgAElEQVQHBwcHBwcHBwcHBwcHBwcHBwcHBwcHBwcHBwcHBwcHBwcHBwcHBwcHBwcHBwcH&#10;BwcHBwcHBwcHBwcHBwcHBwcHBwcHFgAAAAAAAEs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Fj4aFBpB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19FKiAAAgAElEQVR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D0jIyMjIyMjIyMjIyMjIyM5&#10;gAAAAAAAIyMjIwAAAAAAAAAAAAAAAAAAAAAAAAAAAAAAAAAAAAAAAAAAAAAAAAAAAAAAAAAAAAAA&#10;AAAAAAAAAAAAAAAAAAAAAAAAAAAAAAAAAAAAAAAAAAAAAAAAAAAAAAAAAAAAAAAAAAAAAAAAAAAA&#10;AAAAAAAAAAAAAAAAAAAAAAAAAAAAAAAAAAAAAAAAAAAAAAAAAAAAAAAAAAAAAAAoOSMjIyMjIyMj&#10;IyMjIyMjIyMjI4UAAAAAAAAAAAAAAAAAAAAAAAAAAAA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RCMjIyMjIyMjIyMjIyM5KAAAAAAAAAAjIyMjAAAA&#10;AAAAAAAAAAAAAAAAAAAAAAAAAAAAAAAAAAAAAAAAAAAAAAAAAAAAAAAAAAAAAAAAAAAAAAAAAAAA&#10;AAAAAAAAAAAAAAAAAAAAAAAAAAAAAAAAAAAAAAAAAAAAAAAAAAAAAAAAAAAAAAAAAAAAAAAAAAAA&#10;AAAAAAAAAAAAAAAAAAAAAAAAAAAAAAAAAAAAAAAAAAAAAAAAgIUjIyMjIyMjIyMjIyMjIyMjIzY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EQjIyMjIyMjIyM5KAAAAAAAAAAAAAAAIyMjIwAAAAAAAAAAAAAAAAAAAAAA&#10;AAAAAAAAAAAAAAAAAAAAAAAAAAAAAAAAAAAAAAAAAAAAAAAAAAAAAAAAAAAAAAAAAAAAAAAAAAAA&#10;AAAAAAAAAAAAAAAAAAAAAAAAAAAAAAAAAAAAAAAAAAAAAAAAAAAAAAAAAAAAAAAAAAAAAAAAAAAA&#10;AAAAAAAAAAAAAAAAAAAAAAAAAAAAAAAAAAA4NCMjIyMjIyMjIyMjIyMj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9IyMjIyMjI4UoAAAAAAAAAAAAAAAAACMjIyMAAAAAAAAAAAAAAAAA&#10;AAAAAAAAAAAAAAAAAAAAAAAAAAAAAAAAAAAAAAAAAAAAAAAAAAAAAAAAAAAAAAAAAAAAAAAAAAAA&#10;AAAAAAAAAAAAAAAAAAAAAAAAAAAAAAAAAAAAAAAAAAAAAAAAAAAAAAAAAAAAAAAAAAAAAAAAAAAA&#10;AAAAAAAAAAAAAAAAAAAAAAAAAAAAAAAAAAAAAAAAAAA4OSMjIyMjIyMjIyMjI4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D0jIyMjI4WAAAAAAAAAAAAAAAAAAAAAIyMjIwAAAAAAAAAAAAAAAAAAAAAAAAAAAAAAAAAA&#10;AAAAAAAAAAAAAAAAAAAAAAAAAAAAAAAAAAAAAAAAAAAAAAAAAAAAAAAAAAAAAAAAAAAAAAAAAAAA&#10;AAAAAAAAAAAAAAAAAAAAAAAAAAAAAAAAAAAAAAAAAAAAAAAAAAAAAAAAAAAAAAAAAAAAAAAAAAAA&#10;AAAAAAAAAAAAAAAAAAAAAAAAAAAxhSMjIyMjIyMjIyMjI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NiMjIyMjIyMjIyMjI0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c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gCMjIyMjIyMjIyMj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9I4WAAAAAAAAA&#10;AAAAAAAAAAAAAAAAACMjIyMAAAAAAAAAAAAAAAAAAAAAAAAAAAAAAAAAAAAAAAAAAAAAAAAAAAAA&#10;AAAAAAAAAAAAAAAAAAAAAAAAAAAAAAAAAAAAAAAAAAAAAAAAAAAAAAAAAAAAAAAAAAAAAAAAAAAA&#10;AAAAAAAAAAAAAAAAAAAAAAAAAAAAAAAAAAAAAAAAAAAAAAAAAAAAAAAAAAAAAAAAAAAAAAAAAAAA&#10;AAAAAAAAAAAhIyMjIyMjIyMjIyM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DY4AAAAAAAAAAAA&#10;AAAAAAAAAAAAAAAAAAAAAAAAAAAAAAAAAAAAAAAAAAAAAAAAAAAAAAAAAAAAAAAAAAAAAAAAAAAA&#10;AAAAAAAAAAAAAAAAAAAAAAAAAAAAAAAAAAAAAAAAAAAAAAAAAAAAAAAAAAAAAAAAAAAAAAAAAAAA&#10;AAAAAAAAAAAAAAAAAAAAAAAAAAAAAAAAAAAAAAAAAAAAAAAAAAAAAAAAAAAAAAAAAAAAAAAAAAAA&#10;AAAAAAAAAAAjIyMjIyMjIyMjIy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IyMjIyMjIyMjI4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jIyMj&#10;IyMjIyMj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IyMjIyMjIyMjIyMjIyMjIyMjIyMjIyMjIyMjIy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B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jIyMjIyMjIyMj&#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MjIyMj&#10;IyMjIyM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SMjhSMjIyMjIyMjIyMjIyMjIyMjIyMjIyMjIzQ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F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CMjIyMjIyMjIyM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jIyMjIyMjIyMj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2IyMjIyMjIyMjI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3PqviAAAgAElEQVQHBwcHBwcHBwcHBwcHBwcHBwcHBwcHBwcHBwcHBwcHBwcHBwcH&#10;BwcHBwcHBwcHBwcHBwcHBwcHBwcHBwcHBwcHBwcHBwcHBwcHBwcHBwc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NDYgAAAAAAAAAAAAAAAAAAAAAAAAOCMjIyMjIyMjIyM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B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QhAAAAAAAAAAAAAAAAAAAAAAAAADQjIyMjIyMjIyMj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MjIyggAAAAAAAAAAAAAAAAAAAALTkjIyMjIyMjIyMjN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MjIzQxAAAAAAAAAAAAAAAAAAAAACgjIyMjIyMjIyMjI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B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IyMjIyMkIQAAAAAAAAAAAAAAAAA4IyMjIyMjIyMjIyM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UjIyMjIyMj&#10;PTggAAAAAAAAACBEIyMjIyMjIyMjIyMjOQAAAAAAAAAAAAAAAAAAAAAAAAAAAAAAAAAAAAAAAAAA&#10;AAAAAAAAAAAAAAAAAAAAAAAAAA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F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jIyMjIyMjOTYxAAAA&#10;AAAAAAAxNCMjIyMjIyMjIyMjI4AAAAAAAAAAAAAAAAAAAAAAAAAAAAAAAAAAAAAAAAAAAAAAAAAA&#10;AAAAAAAAAAAAAAAAAAAAAAAAAAAAAAAAAAAAAAAAAAAAAAAAAAAAAAAAAAAAAAAAAAAAAAAAAAAA&#10;AAAAAAAAAAAAAAAAAAAAAAAAAAAAAAAAAAAAAAAAAAAAAAAAAAAAAAAAAAAAAAAAAAAAAAAAAAAA&#10;AAAAAAAAAAAAAAAAAAAAAAAAAAAAAAA2NjY2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SMjIyMjIyMjIyMjNDQ2RDQ5IyMj&#10;IyMjIyMjIyMjIyMhAAAAAAAAAAAAAAAAAAAAAAAAAAAAAAAAAAAAAAAAAAAAAAAAAAAAAAAAAAAA&#10;AAAAAAAA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CMjIyMjIyMjIyMjOTQ9&#10;Nj00IyMjIyMjIyMjIyMjIyOFAAAAAAAAAAA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6IyMjIyMjIyMjIyMjIyMjIyMjIyMj&#10;IyMjIyMjIyMjPQAAAAAAAAAAAAAAAAAAAAAAAAAAAAAAAAAAAAAAAAAAAAAAAAAAAAAAAAAAAAAA&#10;AAAAAAA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EQjIyMjIyMjIyO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mZ2dnZ3l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IyMjIyMjIyMjIyMjIyMjIyMjIyMjIyMjIyMj&#10;IyMjIzEAAAAAAAAAAAAAAAAAAAAAAAAA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wAAAAAAAGB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EjIyMjIyMjIyMjIyMjIyMjIyMjIyMjIyMjIyMj&#10;IyNEAAAAAAAAAAAAAAAAAAAAAAAAAAAAAAAAAAAAAAAAAAAAAA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MjIyMjIyMjIyMjIyMjIyMjIyMjIyMjIyMjIyM5IAAAAAAA&#10;AAAAAAAAAAAAAAAAAAAAAAAAAAAAAAAAAAAAAAAAAAAAAAAAAAAAAAAAAAAAAAAAAAAAAAAAAAAA&#10;AAAAAAAAAA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WAAAAAAAAYF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MjIyMjIyMjIyMjIyMjIyMjIyMjIyMjIyMjIyMjRAAAAAAAAAAAAAAA&#10;AAAAAAAAAAAAAAAAAAAAAAAAAAAAAAAAAAAAAAAAAAAAAAAAAAAA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xQBdgABGgg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d2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xIyMjIyMjIyMjIyMjIyMjIyMjIyMjIyMjIyMjhSAAAAAAAAAAAAAAAAAAAAAAAAAA&#10;AAAAAAAAAAAAAAAAAAAAAAAAAAAAAAAAAAAAAAAAAAAAAAAAAAAAAAAAAAAAAAAA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YAAAAAAABgV1dXV1dXV1dXV1dXV1dXV1dXV1dX&#10;V1dXV1dXV1dXV1dXV1dXV1dXV1dXV1dXV1dXV1dXV1dXV1dXV1dXV1dXV1dXV1dXV1dXV1dXV1dX&#10;V1dXV1dXV1dXV1dXV1dXV1dXV1dXV1dXV1dXV1dXV1dXV1dXV1dXV1dmYgAAAFxn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c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AAAAAAAAAAAAAAAAAAAA&#10;AAAAAAAAAAAAAAAAAAAAJCMjIyMjIyMjIyMjIyMjIyMjIyMjIyMjIyMjI0QAAAAAAAAAAAAAAAAA&#10;AAAAAAAAAAAAAAAAAAAAAAAAAAAAAAAAAAAAAAAAAAAAAAAAAAAAAAAAAAAAAAAAAAAA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SAAAAAAAACg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4OSMjIyMjIyMjIyMjIyMjIyMjIyMjIyMjI0QgAAAAAAAAAAAAAAAAAAAAAAAAAAAA&#10;AAAAAAAAAAAAAAAAAAAAAAAAAAAAAAAAAAAAAAAAAAAAAAAAAAAAAAAAAAAAAAA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w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gRCMjIyMjIyMjIyMjIyMjIyMjIyMjIyMjIzkhAAAAAAAAAAAAAAAAAAAAAAAAAAAAAAAAAAAA&#10;AAAAAAAAAAAAAAAAAAAAAAAAAAAAAAAAAA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IAAAAAAAAAA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CBEIyMjIyMjIyMjIyMjIyMjIyMjIyMjNDEAAAAAAAAAAAAAAAAAAAAAAAAAAAAAAAAAAAAAAAAA&#10;AAAAAAAAAAAAAAAAAAAAAAAAAAAAAAAAAAA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hIyMjIyMjIyMjIyMjIyMj&#10;J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c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hNCMjIyMjIyMjIyMjIyMjIyMjIyMjIzYAAAAAAAAAAAAAAAAAAAAAAAAAAAAAAAAA&#10;AAAAAAAAAAAAAAAAAAAAAAAAAAAAAAAAAAAAAAAAAAAAAAAAAAAAAAAA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cAAAAAAAAAEE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lgCQjIyMjIyMjIyMjIyMjIyMjRC0AAAAAAAAAAAAAAAAAAAAAAAAAAAAAAAAAAAAAAAAAAAAA&#10;AAAAAAAAAAAAAAAAAAAAAAAAAAAAAAAAAA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w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LT2F&#10;IyMjIyMjIyMjIyMjIyMjhYAgAAAAAAAAAAAAAAAAAAAAAAAAAAA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xwAAAAAAAAAFg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dg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hNjQkNCMj&#10;IyMjJD2AMQAAAAAAAAAAAAAAAAAAAAAAAAAAAAAAAAAAAAAAAAAAAAAAAAAAAAAAAAAAAAAAAAAA&#10;AAAAAAAAAAAAAAAAAAAAAAAAAAAAAAAAAAAAAA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C05IyMjIyMjIyMjIyMjIyMjIyMgAAAAAA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t&#10;gD0kJDkjIyMjhSQ2OC0AAAAAAAAAAAAAAAAAAAAAAAAAAAAAAAAAAAAAAAAAAAAAAAAAAAAAAAAA&#10;AAAAAAAAAAAAAAAAAAAAAAAAAAAAAAAAAAAAAAAAAAAAAAAAAAAAAAAAAAAAAAAAAAAAAAAAAAAA&#10;AAAAAAAAAAAAAAAAAAAAAAAAAAAAAAAAAAAAAAAAAAAAAAAAAAAAAAAAAAAAAAAAAAAAAAAAAAAA&#10;AAAAAAAAAAAAAAAAAAAAAAAAAAAAAAAAAAAAACMjIyM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IAAAAAAAAA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tOSMjIyMjIyMjIyMjIyMjIyMjIzg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wcHBwcHBwcHBwcHBwcHBwcHBwcHBwcHBwcHBwcHBwcHBwcHBwcHBwcH&#10;BwcHBwcHBwcHBwcHBwcHBwcHBwcHBwcHBwcHBwcHBwcHBwgIAAAAAAAACg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Cg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IIUjIyMjIyMjIyMjIyMjIyMjIyMjK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&#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wAAAAAAAAAAAAAAAAA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D9sEAACAASURBVAAAAAAAAAAA&#10;AAAAAAAAAAAAAAAAAAA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BwcHBwcHBwcHBwgAAAAAAAAK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d2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gaAQAA&#10;IAoI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0IyMjIyMjIyMjIyMjIyMjIyMjIyM9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AAAAAAAAAAAAAAAAAA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B2BwcHBwcHBwcHBwcHBwcHBwcHBwcHBwcHBwcHBwcHBwcHBwcHBwcH&#10;BwcHBwcHBwcHBwcHBwcHBwcHBwcHBwcHBwcHBwcHBwcHBwcHBwcHBwcHBwcHBwcHBwcHBwcHBwcH&#10;BwcHBwcHBwcHBwcHBwcHBwcHBwcHBwcHBwcHBwcHBwcHBwcHBwcHBwcHBwcHBwcHBwcHBwcHBwcH&#10;BwcHBwcHBwcHBwcHBwcHBwcHBwcHCAAAAAAAABo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d2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NiMjIyMj&#10;IyMjIyMjIyMjIyMjIyMjI4UAAAAAAAAAAAAAAAAAAAA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cAAAAAAAAAAAAAAAAA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3RsBXwAAIABJREFUBwcHBwcHBwcHBwcH&#10;BwcHBwcHBwcHBwcHBwcHBwcHBwcHBwcHBwcHBwcHBwcHBwcHBwcHBwcHBwcHBwcHBwcHBwcHBwcH&#10;BwcHBwcHBwcHBwcHBwcHBwcHBwcWdgAAAAAAC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DhEOSMj&#10;IyMjIyMjIyMjIyMjIyMjIwAAAAAAAAAAAAAAAAAAAA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w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wcHBwcHBwcHBwcHBwcHBwcHBwcHBwcHBwcHBwcHBwcHBwcHBwcHBwcHBwcHBwcHBwcHBwcHBwcH&#10;BwcHBwcHBwgAAAAAAAAP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Y2KDYAAAAAAAAAAAAAAAAA&#10;AAAAAAAAAAAAAAAAAAAAAAAAAAAAAAAAAAAAAAAAAAAAAAAAAAAAAAAAAAAAAAAAAAAAAAAAAAAA&#10;AAAAAAAAAAAAAAAAAAAAAAAAAAAAAAAAAAAAAAAAAAAAAAAAAAAAAAAALSg0IyMjIyMjIyMjIyMj&#10;IyMjMQ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AAAAAAAAAAAAAAAAAA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BwcHBwcHBwcHBwcH&#10;BwcHBwcHBwcHBwcHBwcHBwcHBwcHBwcHBwcHBwcHBwcHBwcHBwcHBwcHBwcHBwcHBwcHCAAAAAAA&#10;AAo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kzQaOAAAgAElEQVQ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3YA0Ikv&#10;dgA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4PSMjIyMj&#10;IyMjIyMjI4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w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dg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yM2NCMjIyMjIyMjR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cAAAAAAAAZldXV1dXV1dXV1dXV1dXV1cgAAAAAAAAIFdXV1dXV1dXV1dXV1dXV1dXV1dX&#10;V1dXV1dXV1dXV1dXV1dXV1dXV1dXV1dXV1dXV1dXV1dXV1dXV1dXV1dXV1dXV1dXV1dXV1dXV1dW&#10;AAAAAAAAUldXV1dXV1dXV1dXV1dXV1dXV1dXV1dXV1dXV1dXV1dXV1dXV1dXV1dXV1dXV1dXV1dX&#10;V1dXV1dXV1dXV1dXV1dXV1dXV1dXV1dXV1dXV1dXV1dXV1dXV1dXV1dXVwAAAAAAAFJ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HBwcHBwcHBwcHCAAAAAAAAAo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BwcHBwcHBwcHBwcHBwcHBwcHBwcHBwcH&#10;BwcHBwcHBwcHBwcHBwcHBwcHBwcHBwcHBwcHBwcHBwcHBwcHBwcHBwcHBwcHBwcHBwcHBwcHBwcH&#10;BwcHBwcHBwcHBwcHBwcHBwcHBwcHBwcHB1gpJgoAACAASURBV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jJAAALYA9IyMjIyMk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1wAAAAAAABWV1dXV1dXV1dXV1dXV1dXV34AAAAAAAAAV1dXV1dXV1dXV1dXV1dXV1dXV1dX&#10;V1dXV1dXV1dXV1dXV1dXV1dXV1dXV1dXV1dXV1dXV1dXV1dXV1dXV1dXV1dXV1dXV1dXV1dXV2YA&#10;AAAAAABgV1dXV1dXV1dXV1dXV1dXV1dXV1dXV1dXV1dXV1dXV1dXV1dXV1dXV1dXV1dXV1dXV1dX&#10;V1dXV1dXV1dXV1dXV1dXV1dXV1dXV1dXV1dXV1dXV1dXV1dXV1dXV1dXAAAAAAAAYF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BwcHBwcH&#10;BwcHBwcHBwcHBwcHBwcHBwcHBwcHBwcHBwcHBwcHBwcHBwcHBwcHBwcIAAAAAAB2Cg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SMoAAAAAAAAIUSFIzk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BwcHBwcHBwcHBxZ2AAAAAAAP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IzEAAAAAAAAAAAAtKAAAAAAAAAAAAAAAAAAAAAAAAAAA&#10;AAAAAAAAAAAAAAAAAAAAAAAAAAAAAAAAAAAAAAAAAAAAAAAAAAAAAAAAAAAAAAAAAAAAAAAAAAAA&#10;AAAAAAAAAAAAAAAAAAAAAAAAAAAAAAAAAAAAAAAAAAAAAAAAAAAAAAAAAAAAAAAAAAAAAAAAAAAA&#10;AAAAAAAAAAAAAAAAAAAAAAAAAAAAISEh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2BwcHBwcHBwcHBwcHBwcHBwcHBwcHBwcHBwcHBwcHBwcH&#10;BwcHBwcHBwcHBwcHBwcHBwcHBwcHBwcHBwcHBwcHBwcHBwcHBwcHBwcHBwcHBwcHBwcHBwcHBwcH&#10;BwcHBwcHBwcHBwcHBwcHBwcHBwcHBwcHBwcHBwcHBwcHBwcHBwcHBwcHBwcHBwcHBwcHBwcHBwcH&#10;BwcHBwcHBwcHBwcHBwcHBwcHBwcHBwcHBwcHCAAAAAAAAAo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SO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BwcHBwcHBwcHBwcHBwcHBwcHBwcHBwcHBwcHBwcHBwcH&#10;BwcHBwcHBwcHBwcHBwcIAAAAAAAAD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f4wj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I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HBwcHBwcHBwcHBwcHBwcHBwcHBwcHBwcHBwcHBwcHBwcH&#10;BwcHBwcHBwcHBwcHBwggAAAAAAAS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j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2BwcH&#10;BwcHBwcHBwcHBwcHBwcHBwcHBwcHBwcHBwcHBwcHBwcHBwcHBwcHBwcHBwcHBwcHBwcHBwcHBwcH&#10;BwcHBwcHBwcHBwcHBwcHBwcHBwcHBwcHBwcHBwcHBwcHBwcHBwcHBwcHBwcHBwcHBwcHBwcHBwcH&#10;BwcHBwcHBwcHBwcHBwcHBwcHBwcHBwcHBwcHBwcHBwcHBwcHBwcHBwcHBwcHBwcHBwcHBwcHBwcH&#10;BwhIGhISQQ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W9tdMAACAASURBVAAAAAAAAAAAAAAAAAAAAAAAAAAAAAAAAAAAIy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CM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ep+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2NjY2AAAAAAAAAAAAAAAAAAAAAAAAAAAAAAAAAAAAAAAA&#10;AAAAAAAAAAAAAAAAAAAAAAAAAAAAAAAAAAAAAAAAAAAAAAAAAAAAAAAAAAAAAAAAAAAAAAAAAAAA&#10;AAAAAAAAAAAAAAAAAAAAAAAAAAAAAAAAAAAAACMj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xIz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GyeuAAAgAElEQVQAAAAAAAAAAAAAAAAAAAAAAAAAAAAAAAAAAAAAAAAAAAAAAAAAAAAA&#10;AAAAAAAAAAAAAAAAAAAAAAAAAAAAACMjIyM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Y2NjY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EQj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IyMj&#10;AAAAAAAAAAAAAAAAAAAAAAAAAAAAAAAAAAAAAAAAAAAAAAAAAAAAAAAAAAAAAAAAAAAAAAAAAAAA&#10;AAAAAAAAAAAAAAAAAAAAAAAAAAAAAAAAAAAAAAAAAAAAAAAAAAAAAAAAAAAAAAAAAAAAAAAAAAAA&#10;NCM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dg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C0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gCMkAAAAAAAAAAAAAAAA&#10;AAAAAAAAAAAAAAAAAAAAAAAAAAAAAAAAAAAAAAAAAAAAAAAAAAAAAAAAAAAAAAAAAAAAAAAAAAAA&#10;AAAAAAAAAAAAAAAAAAAAAAAAAAAAAAAAAAAAAAAAAAAAAAAAAAAAAAAAAAAAAAAAAAAAAAAAAAAA&#10;AAAAAAAAAAAAAAAAAAAAAAAAAAAAAAAAAAAAAAAAAAAAAAAAAAAAAAAAAAA0NDQ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kIzgAAAAAAAAAAAAAAAAA&#10;AAAAAAAAAAAAAAAAAAAA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IyMt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8dXWa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HY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DgjNAAAAAAAAAAAAAAAAAAAAAAAAAAAAAAA&#10;AAAAAAAAAAAAAAAAAAAAAAAAAAAAAAAAAAAAAAAAAAAAAA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NiM2AAAAAAAAAAAAAAAAAAAAAAAAAAAAAAAAAAAA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BwcHBwcHBwcHBwcHBwcHBwcHBwcHB0MkcmYAACAASURB&#10;V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5IyEAAAAAAAAAAAAAAAAAAAAAAAAAAAAAAAAAAAAAAAAAAAAAAAAA&#10;AAAAAAAAAAAAAAAAAAAAAAAAAAA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HY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LSM5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OnrBPAAAIABJREFU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oIz0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DQjg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HY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gIyMA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CEjNAA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Nig2AAAAAAAAAAAAAAAAAAAAAAAA&#10;AAAAAAAAAAAAAAAAAAAAAAAAAAAAAAAAAAAAAAAAAAAAAAAAAAAAAAAAAAAAAAAAAAAAAAAAAAAA&#10;AAAAAAAAAAAAAAAAAAAAAAAAAAAAAAAAAAAAAAAAAAAAAAA9IygAAAAAAAAAAAAAAAAAAAAAAA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jMQAAAAAAAAAAAAAAAAAAAAAAAAAAAAAAAAAAAAAAAAAA&#10;AAAAAAAAAAAAAAAAAAAAAAAAAAAAAAAAAAAA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YoNjYAAAAAAAAAAAAAAAAAAAAAAAAAAAAAAAAAAAAAAAAAAAAAAAAAAAAA&#10;AAAAAAAAAAAAAAAAAAAAAAAAAAAAAAAAAAAAAAAAAAAAAAAAAAAAAAAAAAAAAAAAAAAAAAAAAAAA&#10;AAAAAAAAAAAAAAAAAAAAAAAAAAAAAAAAAAAAAAB2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IzkAAAAAAAAAAAAAAAAAAAAAAAA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YjRAAAAAAAAAAAAAAAAAAAAAAAAAAAAAAAAAAAAAAAAAAAAAAAAAAAAAAAAAAAAAAA&#10;AAAAAAAAAAAAAAAAAA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lUUWAAAgAElEQVQAAAAAAAAAAAAAAAAAAAAAAAAA&#10;AAAAAAAAAAAAAAAAAAAAAAAAAAAAAAAAAAAAAAAAAAAAAAAAAAAAAAAAAAAAAAAAAAAAAAAAAAAA&#10;AAAAAAAANCM4AAAAAAAAAAAAAAAAAAAAAAAAAAAAAAAAAAAAAAAAAAAAAAAAAAAAAAAAAAAAAAAA&#10;AAAAAAAAAAAAAAAA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jIyAAAAAA&#10;AAAAAAAAAAAAAAAAAAAAAAAAAAAAAAAAAAAAAAAAAAAAAAAAAAAAAAAAAAAAAAAAAAAAAAAAAAAA&#10;AAAAAAAAAAAAAAAAAAAAAAAAAAAAAAAAAAAAAAAAAAAAAAAAAAAAAAAAAAAAAAAAAAAAAAAAAAAA&#10;AAAAAAAAAAAAAAAAAAAAAAAAAAAAAAAAAAAAAAAAAAAAAAAAAAAAAAAAAAAAAAAAAAAAAAAAAAAh&#10;ISE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Y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CM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RrUSQ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jh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Sxo+GhQIBwcHBwcHBwcHBwcHBwcHBwcHBwcHBwcHBwcHBwcHBwcHBwcHBwcHBwcH&#10;BwcHBwcHBwcHBwcHSx8dHQo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iNEAAAAAAAAAAAAAAAAAAAAAAAAAAAAAAAAAAAAAAAAAAAAAAAAAAAAAAAA&#10;AAAAAAAAAAAAAAAAAAAAAAAAAAAAAAAAAAAAAAAAAAAAAAAAAAAAAAAAAAAAAAAAAAAAAAAAAAAA&#10;AAAAAAAAAAAAAAAAAAAAAAAAAAAAAAAAAAAAAAAAAAAAAAAAAAAAAAAAAAAAAAAAAAAAAAAAAAAA&#10;AAAAAAAAAAAAAAAAAAAAAAAAAAAAAAAx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z52AAAAAAAIBwcHBwcHBwcHBwcHBwcHBwcHBwcHBwcHBwcHBwcHBwcHBwcHBwcHBwcH&#10;BwcHBwcHBwcHBwd2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IyEAAAAAAAAAAAAAAAAAAAAAAAAAAAAAAAAAAAAAAAAAAAAAAAAAAAAAAAAA&#10;AAAAAAAAAAAAAAAAAAAAAAAAAAAAAAAAAAAAAAAAAAAAAAAAAAAAAAAAAAAAAAAAAAAAAAAAAAAA&#10;AAAAAAAAAAAAAAAAAAAAAAAAAAAAAAAAAAAAAAAAAAAAAAAAAAAAAAAAAAAAAAAAAAAAAAAAAAAA&#10;AAAAAAAAAAAAAAAAAAAAAAAAACEjIyM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GgAAAAAA&#10;AAgHBwcHBwcHBwcHBwcHBwcHBwcHBwcHBwcHBwcHBwcHBwcHBwcHBwcHBwcHBwcHBwcHBwcHCAAA&#10;AAAAAB8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UAAAAAAAA&#10;CAcHBwcHBwcHBwcHBwcHBwcHBwcHBwcHBwcHBwcHBwcHBwcHBwcHBwcHBwcHBwcHBwcHBwcIAAAA&#10;AAAAH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LSiFI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hSgx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oAAAAAAAAIBwcHBwcHBwcHBwcH&#10;BwcHBwcHBwcHBwcHBwcHBwcHBwcHBwcHBwcHBwcHBwcHBwcHBwcHBwgAAAAAAAAf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SMjIyMg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FAAAAAAAAAgHBwcHBwcHBwcHBwcH&#10;BwcHBwcHBwcHBwcHBwcHBwcHBwcHBwcHBwcHBwcHBwcHBwcHBwcHCAAAAAAAAB8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DYjIyM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IyMjNAAAAAAAAAAAAAAAAAAAAAAAAAAA&#10;AAAAAAAAAAAAAAAAAAAAAAAAAAAAAAAAAAAAAAAAAAAAAAAAAAAAAAAAAAAAAAAAAAAAAAAAAAAA&#10;AAAAAAAAAAAAAAAAAAAAAAAAAAAAAAAAAAAAAAAAAAAAAAAAAAAAAAAAAAAAAAAAAAB2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CAcHBwcHBwcHBwcHBwcHBwcHBwcHBwcHBwcH&#10;BwcHBwcHBwcHBwcHBwcHBwcHBwcHBwcHBwcIAAAAAAAAGg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MSMjIz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QjIyOAAAAAAAAAAAAAAAAAAAAAAAAAAAAAAAAAAAAAAAAAAAAA&#10;AAAAAAAAAAAAAAAAAAAAAAAAAAAAAAAAAAAAAAAAAAAAAAAAAAAAAAAAAAAAAAAAAAAAAAAAAAAA&#10;AADBVRGMAAAgAElEQVQ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z4AAAAAAAAWBwcHBwcHBwcHBwcHBwcHBwcHBwcHBwcHBwcH&#10;BwcHBwcHBwcHBwcHBwcHBwcHBwcHBwcHBwgAAAAAAAAK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HBwcHBwcHBwcHBwcH&#10;BwcHBwcHBwcHBwcHBwcHBwcHBwcHBwcHBwcHBwcHBwcHBwcHBwcHBwcHBwcHBwcHBwcHBwcHBwcH&#10;BwcHBwcHBwcHBwcHBwcHBwcHBwcHBwcHBwcHBwcHBwcHBwcHBwcHBwcHBwcHBwcHBwcHBwcHBwcH&#10;BwcHBwcHBwcHBwcHBwcHBwcHBwcHBwcHBwcHBwcHBwcHBwcHBwcHBwcHBwcHBwcHBwcHBwcHBwcH&#10;BwcHBwcHBwcHBwcHBwg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OSMjIz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wAAAAAA&#10;AAAAAAAAAAAAAAAAAAAAAAAAAAAAAAAAAAAAAAAAAAAAAAAAAAAAAAAAAAAAAAAAAAAAAAAAAAAA&#10;AAAAAAAAAAAAAAAAAAAAAAAAAAAAAAAAAAAAAAAAAAAAAAAAAAAAAAAAAAAAAAAAAAAAAAAAAAAA&#10;AAAAAAAAAAAAADkjIyM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IyMjIy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GgAAAAAAdggHBwcHBwcHBwcHBwcHBwcHBwcHBwcHBwcHBwcHBwcHBwcHBwcHBwcH&#10;BwcHBwcHBwcHBwcHFgAAAAAAABo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NCJL3Y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2AAAAAAAAAAAAAAAAAAAAAAAAAAAAAAAAAAAAAAAAAAAAAAAAAAAAAAAAAAAA&#10;AAAAAAAAAAAAAAAAAAAAAAAAAAAAAAAAAAAAAAAAAAAAAAAAAAAAAAAAAAAAAAAAAAAAAAAAAAAA&#10;AAAAAAAAAAAAAEQjIyN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cAAAAAAAAAAAAAAAAA&#10;AAAAAAAAAAAAAAAAAAAAAAAAAAAAAAAAAAAAAAAAAAAAAAAAAAAAAAAAAAAAAAAAAAAAAAAAAAAA&#10;AAAAAAAAAAAAAAAAAAAAAAAAAAAAAAAAAAAAAAAAAAAAAAAAAAAAAAAAAAAAAAAAAAAAAAAAAAAA&#10;AABEIyMj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CMjIzQ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5Lw&#10;SGQAACAASURBVAcHBwcHBwcHBwcHBwcHBwcHBwcHBwcHBwcHBwcHBwcHBwcHBwcHBwcHBwcHBwcH&#10;BwcHBwcHBwcHBwcHBxp2AAAAAAAOBwcHBwcHBwcHBwcHBwcHBwcHBwcHBwcHBwcHBwcHBwcHBwcH&#10;BwcHBwcHBwcHBwcHBwcHBwh2AAAAAAAK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dg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AAAAAAAAAAAAAAAAAA&#10;AAAAAAAAAAAAISMjIyM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wAAAAAAAAAAAAAAAAAA&#10;AAAAAAAAAAAAAAAAAAAAAAAAAAAAAAAAAAAAAAAAAAAAAAAAAAAAAAAAAAAAAAAAAAAAAAAAAAAA&#10;AAAAAAAAAAAAAAAAAAAAAAAAAAAAAAAAAAAAAAAAAAAAAAAAAAAAAAAAAAAAAAAAAAAAAAAAAAAA&#10;ACEjIyMj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IyMjKAAAAAAAAAAAAAAAAAAAAAAAAAAAAAAAAAAAAAAAAAAAAAAAAAAAAAAAAAAA&#10;AAAAAAAAAAAAAAAAAAAAAAAAAAAAAAAAAAAAAAAAAAAAAAAAAAAAAAAAAAAAAAAAAAAAAAAAAAAA&#10;AAAAAAAAAAAAAAAAAAAAAAAAAAAAAAAAAAAAd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EgAAAAAAAAgHBwcHBwcHBwcHBwcHBwcHBwcHBwcHBwcHBwcHBwcHBwcHBwcHBwcHBwcHBwcHBwcH&#10;BwcHDgAAAAAAdh8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gOSMj&#10;I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AAAAAAAAAAAAAAAAAAAAAAAAAAAAAAAAAAAA&#10;AAAAAAAAAAAAAAAAAAAAAAAAAAAAAAAAAAAAAAAAAAAAAAAAAAAAAAAAAAAAAAAAAAAAAAAAAAAA&#10;AAAAAAAAAAAAAAAAAAAAAAAAAAAAAAAAAAAAAAAAAAAAAAAAAAAAAAAAAAAAADkjIyM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iMjIyMg&#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CAcHBwcH&#10;BwcHBwcHBwcHBwcHBwcHBwcHBwcHBwcHBwcHBwcHBwcHBwcHBwcHBwcHBwcHBwcIAAAAAAAACg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raAOcwAA&#10;IABJREFUBwcHBwcHBwcHBwcHBw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hIyMj&#10;Iz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cAAAAAAAAAAAAAAAAAAAAAAAAAAAAAAAAAAAAA&#10;AAAAAAAAAAAAAAAAAAAAAAAAAAAAAAAAAAAAAAAAAAAAAAAAAAAAAAAAAAAAAAAAAAAAAAAAAAAA&#10;AAAAAAAAAAAAAAAAAAAAAAAAAAAAAAAAAAAAAAAAAAAAAAAAAAAAAAAAAAAAISMjIyM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jIyMjR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xIAAAAAAAAIBwcHBwcH&#10;BwcHBwcHBwcHBwcHBwcHBwcHBwcHBwcHBwcHBwcHBwcHBwcHBwcHBwcHBwcHBwgAAAAAAA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3YAAAAAAAAAAAAAAAAAAAAA&#10;AAAAAAAAAAAAAAAAAAAAAAAAAAAAAAAAAAAAAAAAAAAAAAAAAAAAAAAAAAAAAAAAAAAAAAAAAAAA&#10;AAAAAAAAAAAAAAAAAAAAAAAAAAAAAAAAAAAAAAAAAAAAAAAAAAAAAACFIyMj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wAAAAAAAAAAAAAAAAAAAAAAAAAAAAAAAAAAAAAAAAAAAAAAAAAAAAAA&#10;AAAAAAAAAAAAAAAAAAAAAAAAAAAAAAAAAAAAAAAAAAAAAAAAAAAAAAAAAAAAAAAAAAAAAAAAAAAA&#10;AAAAAAAAAAAAAAAAAAAAAAAAAAAAAAAAAAAAAAAAAAAAhSMjI4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CMjIzkAAAAAAAAAAAAAAAAAAAAA&#10;AAAAAAAAAAAAAAAAAAAAAAAAAAAAAAAAAAAAAAAAAAAAAAAAAAAAAAAAAAAAAAAAAAAAAAAAAAAA&#10;AAAAAAAAAAAAAAAAAAAAAAAAAAAAAAAAAAAAAAAAAAAAAAAAAAAAAAAAAAAAAAAAAAAAAAAAAAAA&#10;dg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GnYAAAAAABYHBwcHBwcHBwcHBwcHBwcHBwcH&#10;BwcHBwcHBwcHBwcHBwcHBwcHBwcHBwcHBwcHBwcHBwcHCAAAAAAAAAo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d2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r+ld3AAAgAElE&#10;QVQ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AAAAAAAAAAAAAAAAAAAAAAAAAAAAAAAADEjIyMj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AAAAAAAAAAAAAAAAAAAAAAAAAAAAAAAAAAAAAAAAAAAAAAAAAAAAAAAA&#10;AAAAAAAAAAAAAAAAAAAAAAAAAAAAAAAAAAAAAAAAAAAAAAAAAAAAAAAAAAAAAAAAAAAAAAAAAAAA&#10;AAAAAAAAAAAAAAAAAAAAAAAAAAAAAAAAAAAAAAAAAAAxIyMjIz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0jIyMjK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SAAAAAAAACAcHBwcHBwcHBwcHBwcHBwcHBwcH&#10;BwcHBwcHBwcHBwcHBwcHBwcHBwcHBwcHBwcHBwcHBwcIAAAAAAAAGg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AA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AACQjIyO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IAAAAAAAAAAAAAAAAAAAAAAAAAAAAAAAAAAA&#10;AAAAAAAAAAAAAAAAAAAAAAAAAAAAAAAAAAAAAAAAAAAAAAAAAAAAAAAAAAAAAAAAAAAAAAAAAAAA&#10;AAAAAAAAAAAAAAAAAAAAAAAAAAAAAAAAAAAAAAAAAAAAAAAAAAAAAAAAAAAAAAAAAAAAAAAAAAAA&#10;AAAAAAB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cAAAAAAAAAAAAAAAAAAAAAAAAAAAAAAAAAAAAAAAAAAAAAAAAAAAAAAAAAAAAAAAAAAAAAAAAA&#10;AAAAAAAAAAAAAAAAAAAAAAAAAAAAAAAAAAAAAAAAAAAAAAAAAAAAAAAAAAAAAAAAAAAAAAAAAAAA&#10;AAAAAAAAAAAAAAAAAAAAAAAAAAAkIyMj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NCMjIzk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xoAAAAAAAAIBwcHBwcHBwcHBwcHBwcHBwcHBwcHBwcHBwcHBwcHBwcH&#10;BwcHBwcHBwcHBwcHBwcHBwcHBxYAAAAAAAAK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JAjedEAACAASURBVAAA&#10;AAAAAAAAAAAAAAAAAAAAAAAAAAAAAAAAAAAALSMjIyM0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SM5MQAAAAAAAAAAAAAAAAAAAAAAAAAAAAAAAAAA&#10;AAAAAAAAAAAAAAAAAAAAAAAAAAAAAAAAAAAAAAAAAAAAAAAAAAAAAAAAAAAAAAAAAAAAAAAAAAAA&#10;AAAAAAAAAAAAAAAAAAAAAAAAAAAAAAAAAAAAAAAAAAAAAAAAAAAAAAAAAAAAAAAAAAAAAAAAAAAA&#10;AAAAAF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wAAAAAAAAAAAAAAAAAAAAAAAAAAAAAAAAAAAAAAAAAAAAAAAAAAAAAAAAAAAAAAAAAAAAAAAAAA&#10;AAAAAAAAAAAAAAAAAAAAAAAAAAAAAAAAAAAAAAAAAAAAAAAAAAAAAAAAAAAAAAAAAAAAAAAAAAAA&#10;AAAAAAAAAAAAAAAAAAAAAAAAAC0jIy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QjIyMjOAAAAAAAAAAAAAAAAAAAAAAAAAAAAAAAAAAAAAAAAAAA&#10;AAAAAAAAAAAAAAAAAAAAAAAAAAAAAAAAAAAAAAAAAAAAAAAAAAAAAAAAAAAAAAAAAAAAAAAAAAAA&#10;AAAAAAAAAAAAAAAAAAAAAAAAAAAAAAAAAAAAAAAAAAAAAAAAAAAAAAAAdg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EgAAAAAAAAgHBwcHBwcHBwcHBwcHBwcHBwcHBwcHBwcHBwcHBwcHBwcH&#10;BwcHBwcHBwcHBwcHBwcHBwcHDnYAAAAAABo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d2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dgAAAAAAAAAAAAAAAAAAAAAAAAAAAAAAAAAAAAAAAAAAAAAAAAAAAAAAAAAA&#10;AAAAAAAAAAAAAAAAAAAAAAAAAAAAAAAAAAAAAAAAAAAAAAAAAAAAAAAAAAAAAAAAAAAAAAAAAAAA&#10;AAAAAAAAAAAAAAAAAAAARCMjIzk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EjIyM5IQAAAAAAAAAAAAAAAAAAAAAAAAAAAAAAAAAAAAAAAAAAAAAAAAAA&#10;AAAAAAAAAAAAAAAAAAAAAAAAAAAAAAAAAAAAAAAAAAAAAAAAAAAAAAAAAAAAAAAAAAAAAAAAAAAA&#10;AAAAAAAAAAAAAAAAAAAAAAAAAAAAAAAAAAAAAAAAAAAAAAAAAAAAAAAAAAAAAAAA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AAAAAAAAAAAAAAAA&#10;AAAAAAAAAAAAAAAAAAAAAAAAAAAAAAAAAAAAAAAAAAAAAAAAAAAAAAAAAAAAAAAAAAAAAAAAAAAA&#10;AAAAAAAAAAAAAAAAAAAAAAAAAAAAAAAAAAAAAAAAAAAAAAAAAAAAAAAAAAAAAAAAAAAAAAAAAAAA&#10;AAAAAAAAAEQ5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IyMjIyQ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QT4a&#10;Pj5BCAcHBwcHBwcHBwcHBwcHBwcISxQaPhpBCAcHBwcHBwcHBwcHBwcHBwcHBwcHBwcHBwcHBwcH&#10;BwcIQT4aPho+GksWBwcHBwcHBwcHBwcHBwcHBwcHBwcHBwcHBwcHBwcHBwcIQRQaPhpLCAcHBwcH&#10;BwcaAAAAAAAAFgcHBwcHBwcHBwcHBwcHBwcHBwcHBwcHQUtHPho+GkEIBwcHBwcHBwcHBwcHBwcH&#10;BwcHBwcIAAAAAAAACg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0Ikvdg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kIzk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QvDxwAAIABJREFUAAAAAAAA&#10;AAAAAAAAAAAAAAAAAAAAAAAAAAAAgIUAAAAAAAAAAAAAAAAAAAAAAAAAAAAAAAAAAAAAAAAAAAAA&#10;AAAAAAAAAAAAAAAAAAAAAAAAAAAAAAAAAAAAAAAAAAAAAAAAAAAAAAAAAAAAAAAAAAAAAAAAAAAA&#10;AAAAAAAAAAAAAAAAAAAAAAAANiN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FIyMjIzgAAAAAAAAAAAAAAAAAAAAAAAAAAAAAAAAAAAAAAAAAAAAA&#10;AAAAAAAAAAAAAAAAAAAAAAAAAAAAAAAAAAAAAAAAAAAAAAAAAAAAAAAAAAAAAAAAAAAAAAAAAAAA&#10;AAAAAAAAAAAAAAAAAAAAAAAAAAAAAAAAAAAAAAAAAAAAAAAAAAAAAAAAAAAAAAAAAAAAAF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wAAAAAAAAAA&#10;AAAAAAAAAAAAAAAAAAAAAAAAAAAAAAAAAAAAAAAAAAAAAAAAAAAAAAAAAAAAAAAAAAAAAAAAAAAA&#10;AAAAAAAAAAAAAAAAAAAAAAAAAAAAAAAAAAAAAAAAAAAAAAAAAAAAAAAAAAAAAAAAAAAAAAAAAAAA&#10;AAAAAAAAAAAA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0I4Ug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xoAdgB2FAcHBwcHB0EP&#10;dgAAAAAAAHYBSwcHBwcHBwcHBwcHB0sdAAAAAAAAAHYKQQcHBwcHBwcHBwcHBwcHBwcHBwcHBwcH&#10;BwcHSxogAAAAAAAAAAAAACAKSwcHBwcHBwcHBwcHBwcHBwcHBwcHBwcHBwcHCBQgAAAAAAAAAAAg&#10;GgcHBwcHEgAAAAAAdggHBwcHBwcHBwcHBwcHBwcHBwcHCBQKdgAAAAAAAAAAACAaCAcHBwcHBwcH&#10;BwcHBwcHBwcHCAAAAAAAAB8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AAAAAAAAAAAAAAAAAAAAAAAAAAA&#10;AAAAAAAAAAA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Iz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OSMjIyMoAAAAAAAAAAAAAAAAAAAAAAAAAAAAAAAAAAAAAAAAAAAAAAAAAAAAAAAAAAAAAAAA&#10;AAAAAAAAAAAAAAAAAAAAAAAAAAAAAAAAAAAAAAAAAAAAAAAAAAAAAAAAAAAAAAAAAAAAAAAAAAAA&#10;AAAAAAAAAAAAAAAAAAAAAAAAAAAAAAAAAAAAAAAAAAAAAAAAAAAA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MQ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bAAAAAAAABwcHBwcaAAAAAAAAAAAAAAAAIEEH&#10;BwcHBwcHBwggAAAAAAAAAAAAAAAAHQgHBwcHBwcHBwcHBwcHBwcHBwcHBwcHSyAAAAAAAAAAAAAA&#10;AAAAAAAAIEgHBwcHBwcHBwcHBwcHBwcHBwcHBwcHBz4AAAAAAAAAAAAAAAAAdkgHBwcadgAAAAAA&#10;DgcHBwcHBwcHBwcHBwcHBwcHBz52AAAAAAAAAAAAAAAAAAAAGgcHBwcHBwcHBwcHBwcHBwcIAAAA&#10;AAAAH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3Y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Mj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IsLH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YYjIyMjRAAAAAAAAAAAAAAAAAAAAAAAAAAAAAAAAAAAAAAAAAAAAAAAAAAAAAAAAAAAAAAAAAAA&#10;AAAAAAAAAAAAAAAAAAAAAAAAAAAAAAAAAAAAAAAAAAAAAAAAAAAAAAAAAAAAAAAAAAAAAAAAAAAA&#10;AAAAAAAAAAAAAAAAAAAAAAAAAAAAAAAAAAAAAAAAAAAAAAAAAAB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gAAAAAAAAHBwdBJQAAAAAAAAAAAAAAAAAAAEEH&#10;BwcHBwcUAAAAAAAAAAAAAAAAAAAAIAgHBwcHBwcHBwcHBwcHBwcHBwcHFh0AAAAAAAAAAAAAAAAA&#10;AAAAAAAAACAIBwcHBwcHBwcHBwcHBwcHBwcHBwggAAAAAAAAAAAAAAAAAAAAAB0HBxIAAAAAAAAI&#10;BwcHBwcHBwcHBwcHBwcHB0ElAAAAAAAAAAAAAAAAAAAAAAAAdkEHBwcHBwcHBwcHBwcHBw4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3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Iy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jIyMjIyQAAAAAAAAA&#10;AAAAAAAAAAAAAAAAAAAAAAAAAAAAAAAAAAAAAAAAAAAAAAAAAAAAAAAAAAAAAAAAAAAAAAAAAAAA&#10;AAAAAAAAAAAAAAAAAAAAAAAAAAAAAAAAAAAAAAAAAAAAAAAAAAAAAAAAAAAAAAAAAAAAAAAAAAAA&#10;AAAAAAAAAAAAAAAAAAAAAAAAAAAAAAAAAF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CAAAAAAAAAcHSwAAAAAAAAAAAAAAAAAAAAAAAEEHBwcHCgAAAAAAAAAA&#10;AAAAAAAAAAAAIAcHBwcHBwcHBwcHBwcHBwcHB0F2AAAAAAAAAAAAAAAAAAAAAAAAAAAAAABBBwcH&#10;BwcHBwcHBwcHBwcHBwcIIAAAAAAAAAAAAAAAAAAAAAAAACAIGgAAAAAAAAgHBwcHBwcHBwcHBwcH&#10;BwdLAAAAAAAAAAAAAAAAAAAAAAAAAAAAAEsHBwcHBwcHBwcHBwcHCAAAAAAAAAo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0j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IAAAAAAAABz4AAAAAAAAAAAAAAAAAAAAAAAAAIAcHBx0AAAAAAAAAAAAA&#10;AAAAAAAAAAAAGgcHBwcHBwcHBwcHBwcHBwdBAAAAAAAAAAAAAAAAAAAAAAAAAAAAAAAAAHZBBwcH&#10;BwcHBwcHBwcHBwcHBxAAAAAAAAAAAAAAAAAAAAAAAAAAAAAKAAAAAAAACAcHBwcHBwcHBwcHBwcH&#10;SgAAAAAAAAAAACAdHQF2AAAAAAAAAAAAAEEHBwcHBwcHBwcHBwcIAAAAAAAAGg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tAAAAAAAAAAAAAAAAAAAAAAAAAAAA&#10;AAAAAAAAAAAAAAAAAAAAAAAAAAAAAAAAAAAAAAAAAAAAAAAAAAAAAAAAAAAAAAAAAAAAAAAAAAAA&#10;AAAAAAAAAAAAAAAAAAAAAAAAAAAAAAAAAAAAAAAAAAAAAAAAAAAAAAAAAAAAAAAAAAAAAAAAAAAA&#10;AAAAAAAAAAAAAAAAAAAAAAAAAAAAAAAAAAAAAAAAAAAAAAAAAAAAAAAAAAAAAAAAAAAAAAAAAAAA&#10;AAAAAAAAAACFN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IyMjIyMjgAAAAAAAAAAAAAAAAAAAAAAAAAAAAAAA&#10;AAAAAAAAAAAAAAAAAAAAAAAAAAAAAAAAAAAAAAAAAAAAAAAAAAAAAAAAAAAAAAAAAAAAAAAAAAAA&#10;AAAAAAAAAAAAAAAAAAAAAAAAAAAAAAAAAAAAAAAAAAAAAAAAAAAAAAAAAAAAAAAAAAAAAAAAAAAA&#10;AAAAAAAAAAAAAAB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cAAAAAAAAAAAAAAAAAAAAAAAAAAAAAAAAAAAAAAAAAAAAAAAAAAAAAAAAAAAAAAAAA&#10;AAAAAAAAAAAAAAAAAAAAAAAAAAAAAAAAAAAAAAAAAAAAAAAAAAAAAAAAAAAAAAAAAAAAAAAAAAAA&#10;AAAAAAAAAAAAAAAAAAAAAAAAAAAAAAAAAAAAAAAAAAAAAAAAAAAA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gAAAAAAAASAAAAAAAAJRpKQRQKJQAAAAAAAAAAFAcdAAAAAAAAARpBSxoddgAAAAAAAAAAQQcH&#10;BwcHBwcHBwcHBwcHFgAAAAAAAAAAAAo+SwgHB0FLGiUAAAAAAAAAABwIBwcHBwcHBwcHBwcHBwcK&#10;AAAAAAAAAAAlGktBQT4adgAAAAAAAAAAAAAAAAAWBwcHBwcHBwcHBwcHB0EAAAAAAAAAABoIBwcH&#10;BwcISwEAAAAAAAAAdggHBwcHBwcHBwcHBwgAAAAAAAAK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dgA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3YAAAAAAAAAAAAAAAAAAAAAAAAAAAAAAAAAAAAAAAAAAAAAAAAA&#10;AAAAAAAAAAAAAAAAAAAAAAAAAAAAAAAAAAAAAAAAAAAAAAAAAAAAAAAAAAAAAAAAAAAAAAAAAAAA&#10;AAAAAAAAAAAAAAAAAAAAAAAAAAAAAAAAAAAAAAAAAAAAAAAt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SMjIyMjIyEAAAAAAAAAAAAAAAAAAAAAAAAAAAAAAAAAAAAAAAAAAAAAAAAA&#10;AAAAAAAAAAAAAAAAAAAAAAAAAAAAAAAAAAAAAAAAAAAAAAAAAAAAAAAAAAAAAAAAAAAAAAAAAAAA&#10;AAAAAAAAAAAAAAAAAAAAAAAAAAAAAAAAAAAAAAAAAAAAAAAAAAAAAAAAAAAAAAAAAAAAAAAAAFdX&#10;V1dXV1dXV1dXV1dXV1dXV1dXV1dXV1dXV1dXW/Vj7AAAIABJREFU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wAAAAAAAAAAAAAAAAAAAAAAAAAAAAAAAAAAAAAAAAAAAAAAAAAAAAAAAAAAAAAAAAAA&#10;AAAAAAAAAAAAAAAAAAAAAAAAAAAAAAAAAAAAAAAAAAAAAAAAAAAAAAAAAAAAAAAAAAAAAAAAAAAA&#10;AAAAAAAAAAAAAAAAAAAAAAAAAAAAAAAAAAAAAAAAAAAAAAAAADgjPS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0AAAAAAAAAAAAAAAAAAAAAAAAAAAAAAAAAAAAAAAAAAAAAAAAAAAAA&#10;AAAAAAAAAAAAAAAAAAAAAAAAAAAAAAAAAAAAAAAAAAAAAAAAAAAAAAAAAAAAAAAAAAAAAAAAAAAA&#10;AAAAAAAAAAAAAAAAAAAAAAAAAAAAAAAAAAAAAAAAAAAAAAAAAAAAAAAAAAAAAAAAdg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CAAAAAAAAAAAAAAAABoHBwcIBwcHGgAAAAAAAAAlHQAAAAAAJUsHBwcHBwcIHQAAAAAAAAAfBwcH&#10;BwcHBwcHBwcHBwcgAAAAAAAAACAWBwcHBwcHBwcHB0ocAAAAAAAAAB0HBwcHBwcHBwcHBwcHQQAA&#10;AAAAAAAAGgcHBwcHBwcHEhwAAAAAAAAAAAAAAAgHBwcHBwcHBwcHBwcHIAAAAAAAACVBBwcHBwcH&#10;BwcHBxoAAAAAAAAACgcHBwcHBwcHBwcHQQAAAAAAdh8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AAAAAAAAAAAAAAAAAAAAAAAAAD0jR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QjIyMjI4UtAAAAAAAAAAAAAAAAAAAAAAAAAAAAAAAAAAAAAAAAAAAAAAAAAAAA&#10;AAAAAAAAAAAAAAAAAAAAAAAAAAAAAAAAAAAAAAAAAAAAAAAAAAAAAAAAAAAAAAAAAAAAAAAAAAAA&#10;AAAAAAAAAAAAAAAAAAAAAAAAAAAAAAAAAAAAAAAAAAAAAAAAAAAAAAAAAAAAAAAAAAAAAAAA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AAAAAAAA&#10;AAAAAAAAAAAAAAAAAAAAAAAAAAAAAAAAAAAAAAAAAAAAAAAAAAAAAAAAAAAAAAAAAAAAAAAAAAAA&#10;AAAAAAAAAAAAAAAAAAAAAAAAAAAAAAAAAAAAAAAAAAAAAAAAAAAAAAAAAAAAAAAAAAAAAAAAAAAA&#10;AAAAAAAAAAAAAAAAAAAAAAAAAAAAAAAgOSMjI0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gjJ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WdgAAAAAAAAAAAHYO&#10;BwcHBwcHBwcHGgAAAAAAAAAAAAAAAAEIBwcHBwcHBwcHAQAAAAAAAAAHBwcHBwcHBwcHBwcHGgAA&#10;AAAAAAABBwcHBwcHBwcHBwcHBwggAAAAAAAAAEoHBwcHBwcHBwcHBwcBAAAAAAAAABoHBwcHBwcH&#10;BwcHCCUAAAAAAAAAAAAACAcHBwcHBwcHBwcHBxoAAAAAAAAKCAcHBwcHBwcHBwcHB0F2AAAAAAAA&#10;CAcHBwcHBwcHBwcIdgAAAAAACg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xIyMjIzY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Mj&#10;IyM2AAAAAAAAAAAAAAAAAAAAAAAAAAAAAAAAAAAAAAAAAAAAAAAAAAAAAAAAAAAAAAAAAAAAAAAA&#10;AAAAAAAAAAAAAAAAAAAAAAAAAAAAAAAAAAAAAAAAAAAAAAAAAAAAAAAAAAAAAAAAAAAAAAAAAAAA&#10;AAAAAAAAAAAAAAAAAAAAAAAAAAAAAAAAAAAAAAAAAAAAAAAAAAAAAAB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IA5&#10;IyMjIQ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gAAAAAAAAAAAAcCAcH&#10;BwcHBwcHBwcHIAAAAAAAAAAAAAAdBwcHBwcHBwcHBwdBAAAAAAAAAEsHBwcHBwcHBwcHBxYAAAAA&#10;AAAACgcHBwcHBwcHBwcHBwcHBwgcAAAAAAAAAQcHBwcHBwcHBwcHSwAAAAAAAAAKBwcHBwcHBwcH&#10;BwcHBwEAAAAAAAAAAAAIBwcHBwcHBwcHBwcIAAAAAAAAJQcHBwcHBwcHBwcHBwcHBxoAAAAAAAAa&#10;BwcHBwcHBwcHBw4A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AADQiS92AAg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dgAAAAAAAAAAAAAAAAAAAAAAAAAAAAAAAAAAAAAAAAAAAAAAAAAAAAAAAAAAAAAA&#10;AAAAAAAAAAAAAAAAAAAAAAAAAAAAAAAAAAAAAAAAAAAAAAAAAAAAAAAAAAAAAAAAAAAAAAAAAAAA&#10;AAAAAAAAAAAAAAAAAAAAAAAAAAAAAAAAJCMjIyMjI4Uo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gAAAAAAAAAAAA&#10;AABEI0QgAAAAAAAAAAAAAAAAAAAAAAAAAAAAAAAAAAAAAAAAAAAAAAAAAAAAAAAAAAAAAAAAAAAA&#10;AAAAAAAAAAAAAAAAAAAAAAAAAAAAAAAAAAAAAAAAAAAAAAAAAAAAAAAAAAAAAAAAAAAAAAAAAAAA&#10;AAAAAAAAAAAAAAAAAAAAAAAAAAAAAAAAAAAAAAAAAAAAAAAAAAAAAAAAAAAA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AAAAAAAAAAAAAAAAAAAA&#10;AAAAAAAAAAAAAAAAAAAAAAAAAAAAAAAAAAAAAAAAAAAAAAAAAAAAAAAAAAAAAAAAAAAAAAAAAAAA&#10;AAAAAAAAAAAAAAAAAAAAAAAAAAAAAAAAAAAAAAAAAAAAAAAAAAAAAAAAAAAAAAAAAAAAAAAAAAAA&#10;AAAAAAAAAAAAAAAAAAAhhSMjIyMjIyOFKD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0oJCMjIyMjI4UAAAAA&#10;AAAAAAAAAAAAAAAAAAAAAAAAAAAAAAAAAAAAAAAAAAAAAAAAAAAAAAAAAAAAAAAAAAAAAAAAAAAA&#10;AAAAAAAAAAAAAAAAAAAAAAAAAAAAAAAAAAAAAAAAAAAAAAAAAAAAAAAAAAAAAAAAAAAAAAAAAAAA&#10;AAAAAAAAAAAAAAAAAAAAAAAAAAAAAAAAAAB2C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IAAAAAAAAAAAgCAcHBwcHBwcHBwcH&#10;BxoAAAAAAAAAAAAKBwcHBwcHBwcHBwcHBwEAAAAAAAASBwcHBwcHBwcHBwcaAAAAAAAAAQcHBwcH&#10;BwcHBwcHBwcHBwcHUAAAAAAAAHZBBwcHBwcHBwcHBx92AAAAAAAdBwcHBwcHBwcHBwcHBwcHHQAA&#10;AAAAAAAAFgcHBwcHBwcHBwcHGgAAAAAAABQHBwcHBwcHBwcHBwcHBwcIAAAAAAAAAAcHBwcHBwcH&#10;BwcIAAAAAAAACg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3YAC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AAAA&#10;AAAAAAAAAAAAAACAOSMjIyMjIyMjhUQoIS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EhLzaFIyMjIyMjIyM5NgAAAAAAAAAA&#10;AAAAAAAAAAAAAAAAAAAAAAAAAAAAAAAAAAAAAAAAAAAAAAAAAAAAAAAAAAAAAAAAAAAAAAAAAAAA&#10;AAAAAAAAAAAAAAAAAAAAAAAAAAAAAAAAAAAAAAAAAAAAAAAAAAAAAAAAAAAAAAAAAAAAAIAj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cAAAAAAAAAAAAAAAAAAAAAAAAAAAAAAAAAAAAA&#10;AAAAAAAAAAAAAAAAAAAAAAAAAAAAAAAAAAAAAAAAAAAAAAAAAAAAAAAAAAAAAAAAAAAAAAAAAAAA&#10;AAAAAAAAAAAAAAAAAAAAAAAAAAAAAAAAAAAAAAAAAAAAAAAAAAAAAAAAAAAAAAAAAAAAAAAAAAAA&#10;AAAAOIUjIyMjIyMjI4VENiEgAOeMWos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SEhKDaFIyMjIyMjIyM5KCUAAAAA&#10;AAAAAAAAAAAAAAAAAAAAAAAAAAAAAAAAAAAAAAAAAAAAAAAAAAAAAAAAAAAAAAAAAAAAAAAAAAAA&#10;AAAAAAAAAAAAAAAAAAAAAAAAAAAAAAAAAAAAAAAAAAAAAAAAAAAAAAAAAAAAAAAAAAAAAAAAAAAA&#10;AAAAAAAAAAAAAAAAAAAAAAAAAAAAAAAAAAAI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CAgAAAAAAAAAAAgHBwcHBwcHBwcHBwcH&#10;CAAAAAAAAAAAIBsHBwcHBwcHBwcHBwcHSgAAAAAAdh8HBwcHBwcHBwcHBwAAAAAAAAAUBwcHBwcH&#10;BwcHBwcHBwcHBwcHAQAAAAAAABoHBwcHBwcHBwcHAAAAAAAAAEoHBwcHBwcHBwcHBwcHBwcIAQAA&#10;AAAAAHYIBwcHBwcHBwcHBwd2AAAAAAABBwcHBwcHBwcHBwcHBwcHBwcUAAAAAAB2SwcHBwcHBwcH&#10;BwgAAAAAAAAa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AABB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CAAAAAAAACVBBwcHBwcHBwcHBwcHBwcHHQAAAAAAACAHBwcH&#10;BwcHBwcHBwcHBwcHAAAAAAAAHQcHBwcHBwcHBwc+dgAAAAAAIAcHBwcHBwcHBwcHBwcHBwcHBwdK&#10;AAAAAAAAHAcHBwcHBwcHB0sAAAAAAAAABwcHBwcHBwcHBwcHBwcHBwcIIAAAAAAAAA4HBwcHBwcH&#10;BwcHSwAAAAAAAEoHBwcHBwcHBwcHBwcHBwcHBwgAAAAAAAAaBwcHBwcHBwcHCAAAAAAAAAo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AAEE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IAAAAAAAACgcHBwcHBwcHBwcHBwcHBwcKAAAAAAAASAcHBwcH&#10;BwcHBwcHBwcHBwd2AAAAAAAgBwcHBwcHBwcHBwoAAAAAAAAUBwcHBwcHBwcHBwcHBwcHBwcHBwcA&#10;AAAAAAAACAcHBwcHBwcHGgAAAAAAAB8HBwcHBwcHBwcHBwcHBwcHBwcSAAAAAAAACAcHBwcHBwcH&#10;BwcaAAAAAAAACAcHBwcHBwcHBwcHBwcHBwcHBwAAAAAAAAoHBwcHBwcHBwcOAAAAAAAAGg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CAAAS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&#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gAAAAAAAAaBwcHBwcHBwcHBwcHBwcHBxQAAAAAAABIBwcHBwcHBwcHBwcHBwcHBxAA&#10;AAAAABwHBwcHBwcHBwcHAQAAAAAAAAgHBwcHBwcHBwcHBwcHBwcHBwcHBx0AAAAAAABKBwcHBwcH&#10;BwcdAAAAAAAAQQcHBwcHBwcHBwcHBwcHBwcHBxoAAAAAAAAIBwcHBwcHBwcHBx0AAAAAACAHBwcH&#10;BwcHBwcHBwcHBwcHBwcHIAAAAAAAIAcHBwcHBwcHBwgAAAAAAAAK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IAAAU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ICAAAAAAA&#10;AAoHBwcHBwcHBwfXOuxPAAAgAElEQVQHBwcHBwcHPgAAAAAAABQHBwcHBwcHBwcHBwcHBwcHHQAA&#10;AAAAAAcHBwcHBwcHBwcAAAAAAAAgBwcHBwcHBwcHBwcHBwcHBwcHBwcHGgAAAAAAABoHBwcHBwcH&#10;ByUAAAAAAAAHBwcHBwcHBwcHBwcHBwcHBwcHEgAAAAAAAAgHBwcHBwcHBwcHAAAAAAAACgcHBwcH&#10;BwcHBwcHBwcHBwcHBwcKAAAAAAAABwcHBwcHBwcHCAAAAAAAAB8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0sAABo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j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IAAAAAAAA&#10;CgcHBwcHBwcHBwcHBwcHBwc+AAAAAAAASAcHBwcHBwcHBwcHBwcHBwcdAAAAAAAABwcHBwcHBwcH&#10;QQAAAAAAABgHBwcHBwcHBwcHBwcHBwcHBwcHBwcSAAAAAAAACgcHBwcHBwcIAAAAAAAAIAcHBwcH&#10;BwcHBwcHBwcHBwcHBwcaAAAAAAAAFgcHBwcHBwcHBwgAAAAAAAAKQUFLQUFLQUFLQUFLQUFLQUFL&#10;QQEAAAAAAAAHBwcHBwcHBwcWdgAAAAAACg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PgAAC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x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K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j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CAAAAAAAAAoHBwcHBwcHBwcHBwcH&#10;BwcHPgAAAAAAAEoHBwcHBwcHBwcHBwcHBwcHHQAAAAAAAAcHBwcHBwcHB0oAAAAAAAAaBwcHBwcH&#10;BwcHBwcHBwcHBwcHBwcHQQAAAAAAAB0HBwcHBwcHQQAAAAAAAB0HBwcHBwcHBwcHBwcHBwcHBwcH&#10;GgAAAAAAAA4HBwcHBwcHBwdLdgAAAAAAAAAAAAAAAAAAAAAAAAAAAAAAAAAAAAAAAAAABwcHBwcH&#10;BwcHCAAAAAAAAAo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x12ANCJL3Y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I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CAgAAAAAAAAaBwcHBwcHBwcHBwcHBwcHB0oAAAAA&#10;AAA+BwcHBwcHBwcHBwcHBwcHBx0AAAAAAHYHBwcHBwcHBwcaAAAAAAAASAcHBwcHBwcHBwcHBwcH&#10;BwcHBwcHB0EAAAAAAAAgBwcHBwcHB0sAAAAAAAAKBwcHBwcHBwcHBwcHBwcHBwcHBxIAAAAAAAAI&#10;BwcHBwcHBwcHSAAAAAAAAAAAAAAAAAAAAAAAAAAAAAAAAAAAAAAAAAAAJQcHBwcHBwcHBw4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QAAAAC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GSnlqwAAIABJREFU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CM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CAAAAAAU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0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I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IAAAAAAAAHwcHBwcHBwcHBwcHBwcHBwdKAAAAAAAAPgcHBwcHBwcHBwcH&#10;BwcHBwcdAAAAAAAABwcHBwcHBwcHGgAAAAAAABQHBwcHBwcHBwcHBwcHBwcHBwcHBwcWAAAAAAAA&#10;CgcHBwcHBwdKAAAAAAAACgcHBwcHBwcHBwcHBwcHBwcHBwcSAAAAAAAACAcHBwcHBwcHB0oAAAAA&#10;AAAgHR0BHR0BHR0BHR0BHR0BHR0BHR0dHR0KFAcHBwcHBwcHBwcIAAAAAAAAGg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dKAAAA&#10;AAo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CgAAAAAAAAAAAAAAAAAAAAAAAAAAAAAAAABD&#10;TluI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j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F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gAAAAAAAAfBwcHBwcHBwcHBwcHBwcHBz4AAAAAAABKBwcHBwcHBwcHBwcH&#10;BwcHBx0AAAAAAHYHBwcHBwcHBwc+AAAAAAAAGgcHBwcHBwcHBwcHBwcHBwcHBwcHB0t2AAAAAAAK&#10;BwcHBwcHB0EAAAAAAAAdBwcHBwcHBwcHBwcHBwcHBwcHBxoAAAAAAAAWBwcHBwcHBwcHSgAAAAAA&#10;ABoHBwcHBwcHBwcHBwcHBwcHBwcHBwcHBwcHBwcHBwcHBwcHBxZ2AAAAAAAK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x8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g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SM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c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I&#10;CAAAAAAAABoHBwcHBwcHBwcHBwcHBwcHSgAAAAAAAD4HBwcHBwcHBwcHBwcHBwcHHQAAAAAAAAcH&#10;BwcHBwcHBz4AAAAAAAAfBwcHBwcHBwcHBwcHBwcHBwcHBwcHSAAAAAAAAB8HBwcHBwcHQQAAAAAA&#10;ACAHBwcHBwcHBwcHBwcHBwcHBwcHEgAAAAAAdggHBwcHBwcHBwdBAAAAAAAACgcHBwcHBwcHBwcH&#10;BwcHBwcHBwcHBwcHBwcHBwcHBwcHBwcHCAAAAAAAdh8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IAAAAAAAFg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mAeO8A&#10;ACAASURBVAAAAAAAAAAAAAAAAAAAAAAAAAAAAAAAAAAAAAAAAAAAAAAAAAAAAAAAAAAAAAAAAAAA&#10;AAAAAAAAAAAAAAAAAAAAAAAAAAAAAAAAAAAAAAAAAAAAAAAAAAAAAAAAAAAAAAAAAAAAAAAAAAAA&#10;AAAAAAAAAAAAAAAAAAAAAAAAAAAAAAAAAAAAAAAAAAAAAAAAAAAAAAAAAAAAAAAAAAAAAAAAAAAA&#10;AAAAAAAAAAAAAAAAAAAAAAAAAAAAAAAAADEjO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I&#10;AAAAAAAACgcHBwcHBwcHBwcHBwcHBwc+AAAAAAAASgcHBwcHBwcHBwcHBwcHBwcdAAAAAAAABwcH&#10;BwcHBwcHPnYAAAAAAB0HBwcHBwcHBwcHBwcHBwcHBwcHBwcaAAAAAAAAEgcHBwcHBwcIAAAAAAAA&#10;EAcHBwcHBwcHBwcHBwcHBwcHBwcaAAAAAAAADgcHBwcHBwcHBxZ2AAAAAAAdBwcHBwcHBwcHBwcH&#10;BwcHBwcHBwcHBwcHBwcHBwcHBwcHBwcIAAAAAAAACg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g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iN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gAAAAAAAAKBwcHBwcH&#10;BwcHBwcHBwcHB0oAAAAAAAA+BwcHBwcHBwcHBwcHBwcHBx0AAAAAAHYHBwcHBwcHBwdBAAAAAAAA&#10;IAcHBwcHBwcHBwcHBwcHBwcHBwcHBw8AAAAAAABLBwcHBwcHBxsAAAAAAAAABwcHBwcHBwcHBwcH&#10;BwcHBwcHBxIAAAAAAAAIBwcHBwcHBwcHCAAAAAAAACAHBwcHBwcHBwcHBwcHBwcHBwcHBwcHBwcH&#10;BwcHBwcHBwcHBw4AAAAAAAAa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FAAAAAAAACA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0&#10;IzgAAAAAAAAAAAAAAAAAAAAAAAAAAAAAAAAAAAAAAAAAAAAAAAAAAAAAAAAAAAAAAAAAAAAAAAAA&#10;AAAAAAAAAAAAAAAAAAAAAAAAAAAAAAAAAAAAAAAAAAAAAAAAAAAAAAAAAAAAAAAAAAAAAAAAAAAA&#10;AAAAAAAAAAAAAAAAAAAAAAAAAAAAAAAAAAAAAAAAAAAAAAAAAAAAAAAAAAAAAAAAg0HyG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F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CAAAAAAAABoHBwcHBwcH&#10;BwcHBwcHBwcHPgAAAAAAAEoHBwcHBwcHBwcHBwcHBwcHHQAAAAAAAAcHBwcHBwcHBwgAAAAAAAAA&#10;CAcHBwcHBwcHBwcHBwcHBwcHBwcHHQAAAAAAAAgHBwcHBwcHByAAAAAAAABLBwcHBwcHBwcHBwcH&#10;BwcHBwcHGgAAAAAAAAgHBwcHBwcHBwcHIAAAAAAAAAcHBwcHBwcHBwcHBwcHBwcHBwcHBwcHBwcH&#10;BwcHBwcHBwcHCAAAAAAAAAo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gAAAAAAAAAEs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V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gIAAAAAAAACgcHBwcHBwcHBwcHBwcHBwdKAAAA&#10;AAAAPgcHBwcHBwcHBwcHBwcHBwcdAAAAAAAABwcHBwcHBwcHBwEAAAAAAAASBwcHBwcHBwcHBwcH&#10;BwcHBwcHBwgAAAAAAAAgBwcHBwcHBwcHCgAAAAAAAAoHBwcHBwcHBwcHBwcHBwcHBwcaAAAAAAAA&#10;CAcHBwcHBwcHBwcKAAAAAAAACAcHBwcHBwcHBwcHBwcHBwcHBwcHBwcHBwcHBwcHBwcHBwcIAAAA&#10;AAAAGg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FgAAAAAAIIjfdwAAAAAK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j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HvHk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CAAAAAAAABoHBwcHBwcHBwcHBwcHBwcH&#10;PgAAAAAAAEoHBwcHBwcHBwcHBwcHBwcHHQAAAAAAAAcHBwcHBwcHBwcKAAAAAAAAIAcHBwcHBwcH&#10;BwcHBwcHBwcHBwc+AAAAAAAAGgcHBwcHBwcHBxoAAAAAAAAgBwcHBwcHBwcHBwcHBwcHBwdLAAAA&#10;AAAAABYHBwcHBwcHBwcHEgAAAAAAAAoHBwcHBwcHBwcHBwcHBwcHBwcHBwcHBwcHBwcHBwcHBwcH&#10;FgAAAAAAAAo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oAAAAAAAAAAAAI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SM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IAAAAAAAACgcHBwcHBwcHBwcHBwcHBwdKAAAAAAAAPgcHBwcH&#10;BwcHBwcHBwcHBwcdAAAAAAB2BwcHBwcHBwcHB0sAAAAAAAAASwcHBwcHBwcHBwcHBwcHBwcHByUA&#10;AAAAAAAIBwcHBwcHBwcHQQAAAAAAAABBBwcHBwcHBwcHBwcHBwcHQXYAAAAAAAB2CAcHBwcHBwcH&#10;BwdBAAAAAAAAAEEHBwcHBwcHBwcHBwcHBwcHBwcHBwcHBwcHBwcHBwcHBwcOdgAAAAAAD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Bo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4SDTwAACAASURBVAAAAAAA&#10;AAAAAAAAAAAAAAAAAAAAAAAAAAAAAAAAAAAAAAAAAAAAYF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Z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gAAAAAAAAKBwcHBwcHBwcHBwcHBwcHBz4AAAAAAABKBwcHBwcH&#10;BwcHBwcHBwcHBx0AAAAAAAAHBwcHBwcHBwcHByAAAAAAAAAdBwcHBwcHBwcHBwcHBwcHBwcaAAAA&#10;AAAAAQcHBwcHBwcHBwcHIAAAAAAAAAoHBwcHBwcHBwcHBwcHB0EcAAAAAAAAAAAOBwcHBwcHBwcH&#10;BwcBAAAAAAAACgcHBwcHBwcHBwcHBwcHBwcHBwcHBwcHBwcHBwcHBwcHBwgAAAAAAAAK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z4A&#10;AAAAAAAAAAAAA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SO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ICAAAAAAAABoHBwcHBwcHBwcHBwcHBwcHSgAAAAAAAD4HBwcHBwcHBwcHBwcHBwcHHQAA&#10;AAAAAAcHBwcHBwcHBwcHEgAAAAAAAAAaBwcHBwcHBwcHBwcHBwcHSgAAAAAAAABLBwcHBwcHBwcH&#10;BwcaAAAAAAAAAEoHBwcHBwcHBwcHBwdBJQAAAAAAAAAAAAgHBwcHBwcHBwcHB0sAAAAAAAAAQQcH&#10;BwcHBwcHBwcHBwcHBwcHBwcHBwcHBwcHBwcHBwcHCAAAAAAAABo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IAAAAAAAAAAAAAAAGg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I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f4JoEwAAIABJREFU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Z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IAAAAAAAACgcHBwcHBwcHBwcHBwcHBwc+AAAAAAAASgcHBwcHBwcHBwcHBwcHBwcdAAAA&#10;AAAABwcHBwcHBwcHBwcIAAAAAAAAAAAaBwcHBwcHBwcHBwcHBz4AAAAAAAAACgcHBwcHBwcHBwcH&#10;BxYAAAAAAAAAAEsHBwcHBwcHBwcHPgAAAAAAAAAAAAAACAcHBwcHBwcHBwcHByAAAAAAAAB2SwcH&#10;BwcHBwcHBwcHBwcHBwcHCD4KCAcHBwcHBwcHBwcIAAAAAAAAC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xQAAAAAAAAAAAAAAAB2C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Uj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gAAAAAAAAa&#10;BwcHBwcHBwcHBwcHBwcHB0oAAAAAAAA+BwcHBwcHBwcHBwcHBwcHBx0AAAAAAHYHBwcHBwcHBwcH&#10;BwdKAAAAAAAAAAABQQcHBwcHBwcHB0EBdgAAAAAAAHYIBwcHBwcHBwcHBwcHBxoAAAAAAAAAAD4H&#10;BwcHBwcHQQoAAAAAAAAAAAAAAAAIBwcHBwcHBwcHBwcHGQAAAAAAAAAAGggHBwcHBwcHBwcHBwcI&#10;SgoAAHY+BwcHBwcHBwcHBw4AAAAAAAAa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EAAAAAAAAAAAAAAAAAAK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UwAAAAAAAAAAAAAAAAAAAAAAAAAA&#10;AAAAAAAAAAAAAAAAAAAAAAAAAAAAAAAAAAAAAAAAAAAAAAAAAAAAAAAAAAAAAAAAAAAAAAAAAAAA&#10;AAAAAAAAAAAAAAAAAAAAAAAAAAAAAAAAAAAAAAAAAAAoRHgA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FnYAAAAAAAoH&#10;BwcHBwcHBwcHBwcHBwcHPgAAAAAAAEoHBwcHBwcHBwcHBwcHBwcHHQAAAAAAAAcHBwcHBwcHBwcH&#10;BwcdAAAAAAAAAHYAIBJKQUFBShogAAAAAAAAAAAASwcHBwcHBwcHBwcHBwcHCBwAAAAAAAAAACUa&#10;FEE+Gh0AAAAAAAAAGgEAAAAAABYHBwcHBwcHBwcHBwcHEgAAAAAAAAAAdgo+QQcHBwcIQUEaAXYA&#10;AAAAABoHBwcHBwcHBwcHCAAAAAAAAAo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xoAAAAAAAAAAAAAAAAAAABB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j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l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E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IAAAAAAAACgcHBwcHBwcHBwcHBwcH&#10;BwdKAAAAAAAAPgcHBwcHBwcHBwcHBwcHBwcdAAAAAAAABwcHBwcHBwcHBwcHBwgBAAAAAAAAAAAA&#10;AAAAAAAAAAAAAAAAAAAAAEoHBwcHBwcHBwcHBwcHBwcHQQAAAAAAAAAAAAAAAAAAAAAAAAAAABoH&#10;HQAAAAB2CAcHBwcHBwcHBwcHBwcICgAAAAAAAAAAAAAAdgAAdgAAAAAAAAAAAAAAEgcHBwcHBwcH&#10;BwcIAAAAAAAAGg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IdgAAAAAAAAAAAAAAAAAAAC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F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LXjusAACAASURBVAAAAAAAAAAAAAAAAAAAAAAA&#10;AAAAAAAAAAAAAAAAAAAAAAAAAAAAAAAAAAAAAAAAAAAAAAAAAAAAAAAAAAAAAAAAAAAAAAAAAAAA&#10;AAAAAAAAAAAAAAAAAAAAAAAAAAAAAAAAAAAAAAAAAAAAAAAAAAAAAAAAAAAAAAAAAAAAAAAAAAAA&#10;AAAAAAAAAAAAAAAAAAAAAAAAAAAAAAAAAAAAAAAAAAAAI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gAAAAAAAAaBwCAi390BwcHBwcHBwcH&#10;BwcHBwcHPgAAAAAAAEoHBwcHBwcHBwcHBwcHBwcHHQAAAAAAdgcHBwcHBwcHBwcHBwcHBx0AAAAA&#10;AAAAAAAAAAAAAAAAAAAAAAAAdkEHBwcHBwcHBwcHBwcHBwcHBwc+AAAAAAAAAAAAAAAAAAAAAAAA&#10;AD4HBx0AAAAAAA4HBwcHBwcHBwcHBwcHBwcaAAAAAAAAAAAAAAAAAAAAAAAAAAAAAAAAAD4HBwcH&#10;BwcHBwcHCAAAAAAAAAo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HQAAAAAAAAAAAAAAAAAAAAAAGg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j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X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oAAAAAAAAAAAAAAAAAAAAAAAAAS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0F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Iz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5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2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&#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W&#10;AAAAAAAAAAAAAAAAAAAAAAAAAAAAF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I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Qj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W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IgAAB2HQgHBwcHBwcHBwcHBwcHBwcHCAogAAAgCggHBwcHBwcHBwcHBwcH&#10;BwcHQR0AAAAgEgcHBwcHBwcHBwcHBwcHBwcHBwcWFAoAAAAAAAAAAAAAARoOBwcHBwcHBwcHBwcH&#10;BwcHBwcHBwcHBwcHBwcHQRolAAAAAAAAACAUBwcHBwcHB0sBAAAlCggHBwcHBwcHBwcHBwcHBwcH&#10;BwcHB0oPAQAAAAAAAAAAAAAgChpBBwcHBwcHBwcHBwcHBwcHBxIgAAAAAQg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CCAAAAAAAAAAAAAAAAAA&#10;AAAAAAAAAAAgC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SM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m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2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I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K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x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CgAAAAAAAAAAAAAAAAAAAAAAAAAAAAAAAAAK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CM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J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z4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9V5T7UAACAASURBV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I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2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4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BAAAAAAAAAAAAAAAAAAAAAAAAAAAAAAAAAAAAAABL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I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l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s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FnYA&#10;AAAAAAAAAAAAAAAAAAAAAAAAAAAAAAAAAAAAAABK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p99QcAAAIABJREFUBwcHBwcHBwcHBwcHBwcHBwcHQ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Iz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l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eV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o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0EcAAAA&#10;AAAAAAAAAAAAAAAAANCJL3YAAAAAAAAAAAAAAAAAAAAAABo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SM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z4AAAAAAAAAAAAAAAAA&#10;AAAAAAAAAAAAAAAAAAAAAAAAAAAAAB0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LA4JU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Iz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l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2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KAAAAAAAAAAAAAAAAAAAA&#10;AAAAAAAAAAAAAAAAAAAAAAAAAAAAACAI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B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SM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Z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g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HXYAAAAAAAAAAAAAAAAAAAAAAAAAAAAAAAAAAAAA&#10;AAAAAAAAAAAAAABL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I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I0QAAAAAAAAAAAAAAAAAAAAAAAAAAAAAAAAAAAAAAAAAAAAAAAAAAAAAAAAA&#10;AAAAAAAAAAAAAAAAAAAAAAAAAAAAAAAAAAAAAAAAAAAAAAAAAAAAAAAAAAAAAAAAAAAAAAAAAAAA&#10;AAAAAL87cSM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l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m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s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CHYAAAAAAAAAAAAAAAAAAAAAAAAAAAAAAAAAAAAAAAAA&#10;AAAAAAAAAAAAAAAU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Qj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0oAAAAAAAAAAAAAAAAAAAAAAAAAAAAAAAAAAAAAAAAAAAAAAAAAAAAAAAAAAAAB&#10;C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C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9v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m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2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I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gKAAAAAAAAAAAAAAAAAAAAAAAAAAAAAAAAAAAAAAAAAAAAAAAAAAAAAAAAAAAAAAAA&#10;Gg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0N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j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2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10;AAAAAAAAAAAAAAAAAAAAAAAAAAAAAAAAAAAAAAAAAAAAAAAAAAAAAAAAAAAAdhI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0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SM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yb1&#10;AAAgAElEQVQAAAAAAAAAAAAAAAAAAAAAAAAAAAAAAAAAAAAAAAAAAAAAAAAAAAAAAAAAAAAAAAAA&#10;AAAAAAAAAAAAAAAAAAAAAAAAAAAAAAAAAAAAAAAAAAAAAAAAAAAAAAAAAAAAAAAAAAAAAAAAAAAA&#10;AAAAAAAAAAAAAAAAZ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k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2Pg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dIIAAAAAAAAAAA&#10;AAAAAAAAAAAAAAAAAAAAAAAAAAAAAAAAAAAAAAAAAAAAAAAAAAAAAAAAAAAAAHYSC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z4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W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2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I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IAAAAAAAAAAAAAAAAAAAAAAAAAAAAAAA&#10;AAAAAAAA0IkvdgAAAAAAAAAAAAAAAAAAAAAAAAAAAAAAAAAAAAAAAHYKC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IG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Iz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m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4P2yQEAACAA&#10;SURBVF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W&#10;f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oI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CBogAAAAAAAAAAAAAAAAAAAAAAAAAAAA&#10;AAAAAAAAAAAAAAAAAAAAAAAAAAAAAAAAAAAAAAAAAAAAAAAAAAAAAAAAIBQI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dK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Yj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Z1Z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e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FAg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PgEAAAAAAAAAAAAAAAAAAAAAAAAAAAAAAAAAAAAAAAAAAAAAAAAA&#10;AAAAAAAAAAAAAAAAAAAAAAAAAAAAAAAAAAAAAAAAAAAgGks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IQRo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SM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geV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eWBiAAAAAAAAAAAAAAAAAAAAAAAAAAAAAAAAAAAAAAAA&#10;AAAAAAAAAAAAAAAAAAAAAAAAAAAAAAAAAAAAAAAAAAAAAAAAAAAAAAAAAAAAisFFLw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S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0saAQAAAAAAAAAAAAAAAAAAAAAAAAAAAAAAAAAAAAAAAAAAAAAAAAAAAAAA&#10;AAAAAAAAAAAAAAAAAAAAAAAAAAAAAAAAAAAAAAAAAAAAAAAgChI+QQ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dBShIKA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8Z15p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XV1dXV1dXV1dXV1dXV1dXV1dXV1dXV1dXV1dXV1dXV1dXV1dXV1dX&#10;V1dXV1dXV1dXV1dXV1dXV1dmXmdi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KFD5B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HYAAHYAdgAAdgB2AAB2AHYAAHYAdgAAdgB2AAB2AHYAAHYAdgAAdgB2AAB2&#10;AHYAAHYAdgAAdgB2AAB2AHYAAHYAdgAAdgB2AAB2AHYAAHYAdgAAdgB2AAB2AHYAAHYAdgAAdgB2&#10;AAB2AHYAAHYAdgAAdgB2AAB2AHYAAHYAdgA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M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Zx97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HYAAHYAdgAAdgB2AAB2AHYAAHYAdgAAdgB2AAB2AHYAAHYAdgAAdgB2AAB2&#10;AHYAAHYAdgAAdgB2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HYAAHYAdgAAdgB2AAB2AHYAAHYAdgAAdgB2AAB2AHYAAHYAdgAAdgB2AAB2&#10;AHYAAHYAdgAAdgB2AAB2AHYAAHYAdgAAdgB2AAB2AHYAAHYAdgAAdgB2AAB2AHYAAH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I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j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Gaog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I4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Qj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gHrugAAIABJREFUAAAAAAAAAAAAAAAA&#10;AAAAAAAAAAAAAAAAAAAAAAAAAAAAAAAAAAAAAAAAAAAAAAAAAAAAAAAAAAAAAAAAAAAAAAAAAAAA&#10;AAAAAAAAAAAAAAAAAAAAAAAAAAAAAAAAAAAAAAAAAAAAAAAAAAAAAAAAAAAAAAAAAAAAAAAAAAAA&#10;AAAAAAAAAAAAAAAAAAAAAAAAAAAAAAAAAAAAAAAAAAAAAAAAAAAAAAAAAAAAAAAAAAAAAAAAAAAA&#10;AAAAAAAAAAAAAADQiS9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Iz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M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hWhED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Iz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Qj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gDe3I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y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Pqx+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SM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Iz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SM5AAAAAAAAAAAAAAAAAAAAAAAAAAAAAAAAAAAAAAAAAAAAAAAA&#10;AAAAAAAAAAAAAAAAAAAAAAD8Ua9q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JL3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j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CM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RYqc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I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M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aU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jL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HEh+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Iz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j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51coo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SM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Ikv&#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S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Dp9&#10;0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Iy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Qj&#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ADaO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Ej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CjY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CM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Iz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Oauj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Mj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I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S9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wWJ+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I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Fts5U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CM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uyA9gAAIABJREFUAIUjM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Iz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Yj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2gFn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CM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I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rU/aU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JL3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I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j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GSAZ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yM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Ej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bSo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iN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I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Z9N3c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S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I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JzsxA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j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Ikv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I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0j7q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SO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Iz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OB&#10;x1g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UjI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Jz0S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j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Idyb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UjI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CM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S9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1cg0AACAASURBVAAA&#10;AAAAAAAAAAAAAAAAAAAAAAAAAAAAAAAAAAAAAAAAAAAAAAAAAAAAAAAAAAAAAAAAAAAAAAAAAEQj&#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SM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E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mEU8A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CN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I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z0OE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M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I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VVpxY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0j&#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yM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Z2lXg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CJL3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SM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2I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g8Rq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UjI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tDi+Q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j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mGF8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Iy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SO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q4KU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EI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Ikv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SM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6Wj3w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0jI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CM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GF/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I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178AAAAgAElEQVQAAAAAAAAAAAAAAAAAAAAAAAAAAAAAAAAAAAAAAAAAAAAAAAAAAAAAAAAAAAAA&#10;AAAAAAAAAAAAAAAAAAAAAAAAAAAAAAAAAAAAAAAAAAAAAAAAAAAAAAAAAAAAAAAAAAAAAAAAAAAA&#10;AAAAAAA4I4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Qj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SM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zFo4Y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Ej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iG9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I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4/8uA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j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y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Da315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Mj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SM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VHcdw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I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SM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AwJ0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2I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j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U1xg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i+9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yM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Ejs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I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j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lcB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I4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Qj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q5S+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SM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jI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YJtqI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CM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kv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Qj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Z23KwAAIABJREFUAAAAAAAAAAAAAAAAAAAAAAAAAAAAAAAAAAAAAAAAAAAA&#10;AAAAAAAAAAAAAAAAAAAAAAAAAAAAAAAAAAAAAAAAAAAAAAAAAAAAAAAAAAAAAAAAAAAAAAAAAAAA&#10;AAAAAAAAAAAAAAAAAAAAAAAAAAAAAAAAAAAAAAAAAAAAAAAAAAAAAAAAAAAAAAAAAAAAAAAAAAAA&#10;AAAAAAAAAAAAAAAAAAAAAAAAI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gj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CMoAAAAAAAA&#10;AAAAAAAAAAAAAAAAAAAAAAAAAAAAAAAAAAAAAAAAAAAAAAAAAAAAAAAAAAAAAAAAAAAAAAAAAAAA&#10;AAAAAAAAAAAAAAAAAAAAAAAAAAAAAAAAAAAAAAAAAAAAAAAAAAAAAAAAAAAAAAAAAAAAAAAAAAAA&#10;AAAAAAAAAAAAAAAAAAAAAAAAAAAAAAAAAAAAAAAAAAAAAAAAAAAAAAAAAAAAAAAAAAAAAAAAAAAA&#10;AAAAAAAAAADbJsyT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Iz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SM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A1KA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Iz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Qj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p/Pr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I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S9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yM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n8ffv&#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VC+N8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Iz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j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FZGG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CM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0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mWU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yM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I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Pk4S0AACAASURBVAAAAAAAAAAA&#10;AAAAAAAAAAAAAAAAAAAAAAAAAAAAAAAAAAAAAAAAAAAAAAAAAAAAAAAAAAAAAAAAAAAAAAAAAAAA&#10;AAAAAAAAAAAAAAAAAAAAAAAAAAAAAAAAAAAAAAAAAAAAAAAAAAAAAAAAAAAAAAAAAAAAAAAAAAAA&#10;AAAAAAAAAAAAAAAAAAAAAAAAAAAAAAAAANCJL3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SM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j&#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3UH/w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CN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Iz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hmYEB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SMj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I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LP1M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Q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gj&#10;hQAAAAAAAAAAAAAAAAAAAAAAAAAAAAAAAAAAAAAAAAAAAAAAAAAAAAAAAAAAAAAAAAAAAAAAAAAA&#10;AAAAAAAAAAAAAAAAAAAAAAAAAAAAAAAAAAAAAAAAAAAAAAAAAAAAAAAAAAAAAAAAAAAAAAAAAAAA&#10;AAAAAAAAAAAAAAAAAAAAAAAAAAAApIRrX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kv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jM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xmvg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Iz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gj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wZh0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CM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jI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ig6a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CM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YQXB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j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S9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Ej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YGKuA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iN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Iz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gUt&#10;e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S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I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wYJL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j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SM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G61yY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j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iM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JL3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HndL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j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h8US0FBQUE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dBQUFBQRoaHS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yx1I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j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pL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dLGh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Sgg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dL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jIyAAAAAAAAAAAAAAAAAAAAAAAAAAAAAAAAAAAAAAAAAAAAAAAAAAAAAAAAAA&#10;AAAAAAAAAAAAAAAAAAAAAAAAAAAAAAAAAAAAAAAAAAAAAPixwSM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UC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Q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SO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1L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W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Uqv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B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F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j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B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Iz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IaTK8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IkvdgAAAAAAAAAAAAAAAAAAAAAAAAAAAAAAABQ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0g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CM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I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g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0I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XLcew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SMj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g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Iy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DoO3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EE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G&#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Qj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W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I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iM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DQZq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C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Ej&#10;O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iN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Veq8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I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iS92AAAAAAAAAAAAAAAAAAEI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Csb8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C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g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gj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EE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h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BwcHBwcHBwcH&#10;BwcHBwcHBwcHBwcHBwcHBwcHBwcHBwcHBwcHBwcHBwcHBwcHBwcHBwcHBwcHBwcHBwcHBwcHBwcH&#10;BwdnVRiZAAAgAElEQVQ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0E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I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x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SO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0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7I5&#10;w90AACAASURBVAcHBwcHBwcHBwcHBwcHBwcHBwcHBwcHBwcHBwcHBwcHBwcHBwcHBwcHBwcHBwcH&#10;BwcHBwcHBwcHBwcHBwcHBwcHBwcHBwcHBwcHBwcHBwcHBwcHBwcHBwcHBwcHBwcHBwcHBwcHBwcH&#10;BwcHBwcHBwcHBwcHBwcHBwcHBwcHBwcHBwcHBwcHBwcHBwcHBwcHBwcHBwcHBwcHBwcHBwcHBwcH&#10;Bx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2I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C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jM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GQAAAAAAAAAAAAAAAAAAAAAAAAAAAAAA&#10;AAAAAAAAAAAAAAAAAAAAAAAAAAAAAAAAAAAAAAAAAAAAAAAAAAAAAAAAAAAAAAAAAAAAAAAAAAAA&#10;AAAAAAAAAAAAAAAAAAAAAAAAAAAAAAAAAAAAAAAAAAAAAAAAAAAAAAAAAAAAAAAAAAAAAAAAAAAA&#10;AAAAAAAAAAAAAAAAAAAAAAAAAAAAAAAAAAAAAAAAAAAAAAAAAAAAAAAAAAAAAAAAAAAAt/lp8Q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Iy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j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JL3YA&#10;AAAAAAAAQQ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g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I4AAAAAAAAAAAAAAAAAAAAAAAAAAAABMx26n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Mj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g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CB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I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0NGYw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j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d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SM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9aOp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E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0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CN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dS4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I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j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U+YKQ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IkvdgAAAEs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0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j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CM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aERz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Iy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SM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tCV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L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0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2I0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Qj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22RM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j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cHBwcH&#10;BwcHBwcHBwcHBwcHBwcHAM3a4AAAIABJREFU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iS92ABQ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dUio5LAAAgAElEQVQ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E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AAAAAAAAAAAAAAAAAAAAAAAAAAAA&#10;AAAAAAAAAAAAAAAAAAAAAAAAAAAtLCMjIyMjIyMjI4U0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04NigkNCMjIyMjIyMjIzQh&#10;AAAAAAAAAAAAAAAAAAAAAAAAAAAAAAAAAAAAAAAAAAAAAAAAAAAAAAAAAC0jI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AAAAAAAAAAAAAAAAAAAAAAAAAAAAAAAAAAAAAAAAAAAAA&#10;AAAAAAAtRCMjIyMjIyMjNI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kIyMjIyMjIzgAAAAAAAAAAAAAAAAA&#10;AAAAgwqsggAAIABJREFUAAAAAAAAAAAAAAAAAAAAAAAAAAAAAAAAAAAAgCM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AAAAAAAAAAAAAAAAAAAAAAAAAAAAAAAAAAAAAAAAAAAAAAA&#10;AAAAISMjIyMjIyM0g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EQjIyM0AAAAAAAAAAAAAAAAAAAA&#10;AAAAAAAAAAAAAAAAAAAAAAAAAAAAAAAAAAAAAAAkI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AAAAAAAAAAAAAAAAAAAAlLiMjIyOF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0kIyEAAAAAAAAAAAAAAAAAAAAAAAAAAAAAAAAAAAAA&#10;AAAAAAAAAAAAAAAAAAAAICM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grbV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AAAAAAAAAAAAAAAAAAAAAAAAAAAAAAAA&#10;AAAAAAAAAAAAAAAAAAAAAAAAAAAAAAAAAAAAAAAAAAAAAAAAAAAAAAAAAAAAAAAAAAAAAAAAAAAA&#10;AAAAAAAAAAAAAAAAAAAAAAAAAAAAAAAAAAAAAAAAAAAAAAAAAAAAAAAAAAAAAAAghSM5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AAAAAAAAAAAAAAAAAAAAAAAAAAAAAAAAAAAAAAAA&#10;AAAAAAAAAAAAAAAAAAAhI4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J/3Y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D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M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50kkE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I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S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lvZl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I0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FLQAAAAAAAAAAAAAAAAAAAAAAAAAAAAAAAAAAAAAAADQj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sXKA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IyM0IAAAAAAAAAAAAAAAAAAAAAAAAAAAAAAAAAAAAAAAIy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AAAAAAAAAAAA4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CMjIyM9AAAAAAAAAAAA&#10;AAAAAAAAAAAAAAAAAAAAAAAAAIAj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n88E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ICM5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CMjIyM4AAAAAAAAAAAA&#10;AAAAAAAAAAAAAAAAAAAAAAAAPSM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AAAAAAAAAAAAAAAAAAAAAAAAAAAAAAAAAAAAABEIyMj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hSMjI4UAAAAAAAAAAAAAAAAAAAAAAAAAAAAA&#10;AAAAAAA5Iy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0vRb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il9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AAAAAAxIyM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0jIyMjLwAAAAAAAAAAAAAAAAAAAAAA&#10;AAAAAAAAAAAxIz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AAAAACQjIyM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QjIyM5AAAAAAAAAAAAAAAAAAAAAAAAAAAAAAAAADYj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B1p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xIyMjIz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MjIyMoAAAAAAAAAAAAAAAAAAAAAAAAAAAAAAAANCM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AAAADAjIyM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CMjIyMgAAAAAAAAAAAAAAAAAAAAAAAAAAAAACA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ZtnIAACAASURBVAAAAAAAAAAAAAAAAAAAAAAA&#10;AAAAAAAAAAAAAAAAAAAAAAAAAAAAAAAAAA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xIyMjIz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yMjIzYAAAAAAAAAAAAAAAAAAAAAAAAAAAAAgCM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DYjIyM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IyMj&#10;JAAAAAAAAAAAAAAAAAAAAAAAAAAAAAA9I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Nrdm5AAAIABJREFU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hSMjI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0jIyMj&#10;IAAAAAAAAAAAAAAAAAAAAAAAAAAAACMj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AAAAAAAAAAAAAAAAAAAAAAAAAAAAAAAAAAAA&#10;AAAAAAAAAAAAAAAAAAAAAAAAAAAAAAAAAAAAAAAAAAAAAAAAAAAAAAAAAAAAAAAAAAAAAAAAAAAA&#10;AAAAAAAAAAAAAAAAAAAAAAAAAAAAAAAAAAAAAAAAAC0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UjIyOAAAAAAAAAAAAAAAAA&#10;AAAAAAAAAAAhI4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oAAAAAIAgHBwcHBwcHBwcH&#10;BwcHBwcHBwcHBwcHBwcHBwcHBwcHBwcHBwcHBwcHBwcHBwcHBwcHBwcHBwcHBwcHBwcHBwcHBwcH&#10;BwcHBwcHBwcHBwcHBwcHBwcHBwcHBwcHBwcHBwcHBwcHBwcHBwcHBwcHBwcHBwcHBwcHBwcHBwcH&#10;BwoAAAAAIAg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AAAAAAAAAAAAAAAAAAAAAAAAAAAAAAAAAAAAAAAAAAAAAAAAAAAAA&#10;AAAAAAAAAAAAAAAAAAAAAAAAAACH2u/fAAAgAElEQVQAAAAAAAAAAAAAAAAAAAAAAAAAAAAAAAAA&#10;AAAAAAAAAAAAAAAAAAAAAAAAAAAAAAAAAAAAAAAAKCM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CMjIyQAAAAAAAAAAAAAAAAA&#10;AAAAAAAAADYj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iS92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0EAAAAAAABIBwcHBwcH&#10;BwcHBwcHBwcHBwcHBwcHBwcHBwcHBwcHBwcHBwcHBwcHBwcHBwcHBwcHBwcHBwcHBwcHBwcHBwcH&#10;BwcHBwcHBwcHBwcHBwcHBwcHBwcHBwcHBwcHBwcHBwcHBwcHBwcHBwcHBwcHBwcHBwcHBwcHBwcH&#10;BwcHB0EAAAAAAABI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AIUjIy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EjIyOFAAAAAAAAAAAAAAAAAAAAAAAAAACF&#10;Iz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QQAAAAAAAEgHBwcHBwcHBwcHBwcHBwcHBwcH&#10;BwcHBwcHBwcHBwcHBwcHBwcHBwcHBwcHBwcHBwcHBwcHBwcHBwcHBwcHBwcHBwcHBwcHBwcHBwcH&#10;BwcHBwcHBwcHBwcHBwcHBwcHBwcHBwcHBwcHBwcHBwcHBwcHBwcHBwcHBwcHBwcHQQAAAAAAAEg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gIyMjI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9A3Y4AACAASURBVAAAAAAAAAAAAAAAAAAAAAAAAAAAAAAAAAAAAAAA&#10;AAAAAAAAAAAAAAAAAAAAAAAAAAAAAAAAAAAAAAAAACQoLQAAAAAAAAAAAAAAAAAAAAAAAAAALSMj&#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AAAAAAAAAAAAAAAAAAAAAAAAAAAAAAAAAAAAAAAAAAAAAAAAAAAAAAAAAAAAAAAAAA&#10;AAAAAAAAAAAAAAAAAAAAAAAAAAAAAAAAAAAAAAAAAAAAAAAAAAAAAAAAAAAAAAAAAAAAAAAAAAAA&#10;AAAAAAAAACEjIyO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Iz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gCMjIz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j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6sE4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AAAAAAAAA&#10;AAAAAAAAAAAAAAAAAAAAAAAAAAAAAAAAAAAAAAAAAAAAAAAAAAAAAAAAAAAAAAAAAAAAAAAAAAAA&#10;AAAAAAAAAAAAAAAAAAAAAAAAAAAAAAAAAAAAAAAAAAAAAAAAAAAAAAAAAAAAAAAAAAAgIYAo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j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KLDJ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CM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I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2a9Wo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M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j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J75g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CM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3xNf&#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CM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Q0&#10;NDQAAAAAAAAAAAAAAAAAAAA9Iz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H0CI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j&#10;IwAAAAAAAAAAAAAAAAAAADkj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AAAAAAAAA&#10;AAAxIz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6SYg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DQ0ND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jIyMAAAAAAAAAAAAAAAAA&#10;ADYj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MjIwAAAAAAAAAAAAAAAAAANCM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IC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jIwAAAAAAAAAAAAAAAACAIz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jIyM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jAAAAAAAAAAAAAAAAAD0j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jIyMAAAAAAAAAAAAAAAAAIyM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yMjIwAAAAAAAAAAAAAAACEj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IyMjAAAAAAAA&#10;AAAAAAAANiN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GyqsAAAgAElEQVQAAAAAAAAAAAAAAAAAAAAA&#10;AAAAAAAAAAAAAAAAAAAAAAAAAAAAAAAAAAAAAAAAAAAAAAAAAAAAAAAAAAAAAAAAAAAAAAAAAAAA&#10;AAAAAAAAAAAAAAAAAAAAAAAAAAAAAAAAAAAAAAAAAAAAAAAAAAAAAAAAAAAAACMjIyMAAAAAAAAA&#10;AAAAAACFI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MjIwAAAAAAAAAAAAAALSM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IyMjAAAAAAAAAAAAAAAvIy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PU3E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IwAAAAAAAAAAAAAAPS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IyMjAAAAAAAAAAAAACAjI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rfU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hISEAAAAAAAAAAAAAISO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Iz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kGJW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j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CEhIS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Iz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eCU/s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gj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CM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DyF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Iz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Od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j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SM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Zjr9U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Ej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iN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6Z6&#10;KQAAIABJREFU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DQ0NAAAAAAAAAA0&#10;I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MjAAAAAAAAIC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CAI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DYjIyMjIyMjIyMjIyMjIyMjIyMjIyMjIyMjI4IAAAAAAAAAAAAAAAAAAAAAAAAA&#10;AAAAAAAAAAAAAAAAAAAAAAAAAAAAAAAAAAAAAAAAAAAAAAAAAAAAAAAAAAAAAAAAAAAAAAAAAAAA&#10;AAAAAAAAAAAAAAAAAAAAAAAAAAAAAAAAAAAAAAAAAAAAAAAAAAAAAAAAAAAAAAAAAAAAAAAAAAAA&#10;AAAAAAAAAAAAIyMjIwAAAAAAISO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Cj96rwAAIABJREFUAAAA&#10;AAAAAAAAAAAANiMjIyMjIyMjIyMjIyMjIyMjIyMjIyMjIyMjNgAAAAAAAAAAAAAAAAAAAAAAAAAA&#10;AAAAAAAAAAAAAAAAAAAAAAAAAAAAAAAAAAAAAAAAAAAAAAAAAAAAAAAAAAAAAAAAAAAAAAAAAAAA&#10;AAAAAAAAAAAAAAAAAAAAAAAAAAAAAAAAAAAAAAAAAAAAAAAAAAAAAAAAAAAAAAAAAAAAAAAAAAAA&#10;AAAAAAAAAAAjIyMjAAAAAAA2I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CAIyMj&#10;IyMjIyMjIyMjIyMjIyMjIyMjIyMjIyMoAAAAAAAAAAAAAAAAAAAAAAAAAAAAAAAAAAAAAAAAAAAA&#10;AAAAAAAAAAAAAAAAAAAAAAAAAAAAAAAAAAAAAAAAAAAAAAAAAAAAAAAAAAAAAAAAAAAAAAAAAAAA&#10;AAAAAAAAAAAAAAAAAAAAAAAAAAAAAAAAAAAAAAAAAAAAAAAAAAAAAAAAAAAAAAAAAAAAACMjIyMA&#10;AAAAAIUj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D0jIyMjIyNE&#10;AAAAAAAAAAAAAAAAAAAAAAAAAAAAAAAAAAAAAAAAAAAAAAAAAAAAAAAAAAAAAAAAAAAAAAAAAAAA&#10;AAAAAAAAAAAAAAAAAAAAAAAAAAAAAAAAAAAAAAAAAAAAAAAAAAAAAAAAAAAAAAAAAAAAAAAAAAAA&#10;AAAAAAAAAAAAAAAAAAAAAAAAAAAAAAAAAAAAAAAAAAAAAAAAAAAjIyMjAAAAAIAj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ITY9NDQjIzQ0LjY4IAAAAAAAAAAAAAAAAAAAAAAAAAAARCMjIyMjIz0AAAAAAAAAAAAAAAAA&#10;AAAAAAAAAAAAAAAAAAAAAAAAAAAAAAAAAAAAAAAAAAAAAAAAAAAAAAAAAAAAAAAAAAAAAAAAAAAA&#10;AAAAAAAAAAAAAAAAAAAAAAAAAAAAAAAAAAAAAAAAAAAAAAAAAAAAAAAAAAAAAAAAAAAAAAAAAAAA&#10;AAAAAAAAAAAAAAAAAAAAAAAAAAAAAAAAACMjIyMAAAAAJ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9FgkU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4&#10;PSMjIyMjIyMjIyMjIyMjOigtAAAAAAAAAAAAAAAAAAAAAAA9IyMjIyMjRAAAAAAAAAAAAAAAAAAA&#10;AAAAAAAAAAAAAAAAAAAAAAAAAAAAAAAAAAAAAAAAAAAAAAAAAAAAAAAAAAAAAAAAAAAAAAAAAAAA&#10;AAAAAAAAAAAAAAAAAAAAAAAAAAAAAAAAAAAAAAAAAAAAAAAAAAAAAAAAAAAAAAAAAAAAAAAAAAAA&#10;AAAAAAAAAAAAAAAAAAAAAAAAAAAAAAAAIyMjIwAAAAAjIy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3oSlw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4rw8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CAcHBwcHBwcHBwcHBwcHBwcH&#10;B0EAAAAAAAAdBwcHBwcHBwcHBwcHBwcHBwcIAAAAAAAAIA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yAAAAAAAAoHBwcHBwcHBwcHBwcHBwcHBwcHByUAAAAAACAHBwcH&#10;BwcHBwcHBwcHBwcHBz4AAAAAAAAf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AAAAAAAAAAA&#10;AAAAAAAAAAAAAAAAAAAkIyMjIyMjIyMjIyMjIyMjIyMjIyMjIyMjIyM5AAAAAAAAAAAAAAAAAAA9&#10;IyMjIyMjRAAAAAAAAAAAAAAAAAAAAAAAAAAAAAAAAAAAAAAAAAAAAAAAAAAAAAAAAAAAAAAAAAAA&#10;AAAAAAAAAAAAAAAAAAAAAAAAAAAAAAAAAAAAAAAAAAAAAAAAAAAAAAAAAAAAAAAAAAAAAAAAAAAA&#10;AAAAAAAAAAAAAAAAAAAAAAAAAAAAAAAAAAAAAAAAAAAAAAAAAAAAAAAAAAAAISEhIQAAKCM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Ny4YY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AAAAAAAAFAcHBwcHBwcHBwcHBwcHBwcHBwcHHAAAAAAAGAcHBwcH&#10;BwcHBwcHBwcHBwcHIAAAAAAAAEE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gCMjIyMjIyMjIyMjIyMjIyMjIyMjIyMjIyMjI4UAAAAAAAAAAAAAAAAAAEQj&#10;IyMjIyM9AAAAAAAAAAAAAAAAAAAAAAAAAAAAAAAAAAAAAAAAAAAAAAAAAAAAAAAAAAAAAAAAAAAA&#10;AAAAAAAAAAAAAAAAAAAAAAAAAAAAAAAAAAAAAAAAAAAAAAAAAAAAAAAAAAAAAAAAAAAAAAAAAAAA&#10;AAAAAAAAAAAAAAAAAAAAAAAAAAAAAAAAAAAAAAAAAAAAAAAAAAAAAAAAAAAAAAAAAAAkIz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gAAAAAAAA+BwcHBwcHBwcHBwcHBwcHBwcHBwgAAAAAAAAKBwcHBwcHBwcHBwcHBwcHB0EA&#10;AAAAAAAQBwcHBwcHBwcHBwcHBwcHBwcHBwcHBwcHBwcHBwcHBwcHBwcHBwcHBwcHBwcHBwcHBwcH&#10;BwcHBwcHBwcHBwcHBwcHBwcHBwcHBwcHBwcHBwcHBwcHBwcHBwcHBwcHBwcHBwcHBwcHBwcHBwcH&#10;BwcHBwcHBwcHBwcHBwcHBwcHBw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5&#10;IyMjIyMjIyMjIyMjND02KDY9JCMjIyMjIyMjOQAAAAAAAAAAAAAAAAAAPSMjIyMjI0QAAAAAAAAA&#10;AAAAAAAAAAAAAAAAAAAAAAAAAAAAAAAAAAAAAAAAAAAAAAAAAAAAAAAAAAAAAAAAAAAAAAAAAAAA&#10;AAAAAAAAAAAAAAAAAAAAAAAAAAAAAAAAAAAAAAAAAAAAAAAAAAAAAAAAAAAAAAAAAAAAAAAAAAAA&#10;AAAAAAAAAAAAAAAAAAAAAAAAAAAAAAAAAAAAAAAAAAAAAAAAACMj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drdY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IAAAAAAAAIAcH&#10;BwcHBwcHBwcHBwcHBwcHBwh2AAAAAAAACAcHBwcHBwcHBwcHBwcHBwcAAAAAAAAAFgcHBwcHBwcH&#10;BwcHBwcHBwcHBwcHBwcHBwcHBwcHBwcHBwcHBwcHBwcHBwcHBwcHBwcHBwcHBwcHBwcHBwcHBwcH&#10;BwcHBwcHBwcHBwcHBwcHBwcHBwcHBwcHBwcHBwcHBwcHBwcHBwcHBwcHBwcHBwcHBwcHBwcHBwcH&#10;B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IyMjIyMjIyMjIzQAAAAA&#10;AAAAAAAAAAAAKCMjIzQAAAAAAAAAAAAAAAAAAEQjIyMjIyNEAAAAAAAAAAAAAAAAAAAAAAAAAAAA&#10;AAAAAAAAAAAAAAAAAAAAAAAAAAAAAAAAAAAAAAAAAAAAAAAAAAAAAAAAAAAAAAAAAAAAAAAAAAAA&#10;AAAAAAAAAAAAAAAAAAAAAAAAAAAAAAAAAAAAAAAAAAAAAAAAAAAAAAAAAAAAAAAAAAAAAAAAAAAA&#10;AAAAAAAAAAAAAAAAAAAAAAAAAAAAAD0j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bZlf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gAAAAAAAAAGgcH&#10;BwcHBwcHBwcHBwcHBwcIIAAAAAAAAB0HBwcHBwcHBwcHBwcHBwcHFAAAAAAAAB0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MjIyMjIyMjIyMjLQAAAAAA&#10;AAAAAAAAAAAAIDaFIQAAAAAAAAAAAAAAAAAAPSMjIyMjIz0AAAAAAAAAAAAAAAAAAAAAAAAAAAAA&#10;AAAAAAAAAAAAAAAAAAAAAAAAAAAAAAAAAAAAAAAAAAAAAAAAAAAAAAAAAAAAAAAAAAAAAAAAAAAA&#10;AAAAAAAAAAAAAAAAAAAAAAAAAAAAAAAAAAAAAAAAAAAAAAAAAAAAAAAAAAAAAAAAAAAAAAAAAAAA&#10;AAAAAAAAAAAAAAAAAAAAAAAAAAAAOSM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JL3Y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HwAAAAAAAAAdCAcHBwcHBwcH&#10;BwcHBwdKEAAAAAAAAABBBwcHBwcHBwcHBwcHBwcHBwEAAAAAAAA+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jIyMjIyMjIyMjJAAAAAAAAAAAAAAAAAAA&#10;AAAAAAAAAAAAAAAAAAAAAAAAAEQjIyMjIyNEAAAAAAAAAAAAAAAAAAAAAAAAAAAAAAAAAAAAAAAA&#10;AAAAAAAAAAAAAAAAAAAAAAAAAAAAAAAAAAAAAAAAAAAAAAAAAAAAAAAAAAAAAAAAAAAAAAAAAAAA&#10;AAAAAAAAAAAAAAAAAAAAAAAAAAAAAAAAAAAAAAAAAAAAAAAAAAAAAAAAAAAAAAAAAAAAAAAAAAAA&#10;AAAAAAAAAAAAAAAALSM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lN0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WdgAAAAAAAAAAIBpBQUEHBwcH&#10;QUoaJQAAAAAAAAAAFAcHBwcHBwcHBwcHBwcHBwdBAAAAAAAAAAg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&#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oxxmAQAAIABJREFU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aAAAAAAAAAAAAAAAAAAAAAAAAAAAAAAAAAAA+BwcH&#10;BwcHBwcHBwcHBwcHBwcHAAAAAAAAAEo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Sh0AAAAAAAAAAAAAAAAAAAAAACUaQQcHBwcHBwcHBwcHBwcHBwcHBwcHHQAAAAAAAA8HBwcH&#10;Bwf5i1vWAAAgAElEQVQ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hKEh0BAAAAAAAAAAAgChJBBwcHBwcHBwcHBwcHBwcHBwcHBwcHBwcSIAAAACUa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Ikvdg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T3W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TkkMw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tcG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37v8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S92AA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IUjIyMjIyMjIyMjIyMjRCAAAAAAAAAAIyMjIwAA&#10;AAAAAAAAAAAAAAAAAAAAAAAAAAAAAAAAAAAAAAAAAAAAAAAAAAAAAAAAAAAAAAAAAAAAAAAAAAAA&#10;AAAAAAAAAAAAAAAAAAAAAAAAAAAAAAAAAAAAAAAAAAAAAAAAAAAAAAAAAAAAAAAAAAAAAAAAAAAA&#10;AAAAAAAAAAAAAAAAAAAAAAAAAAAAAAAAAAAAAAAAAAAAAAAAAAAAAACAhSMjIyMjIyMjIyMjIyMj&#10;IyMjOS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OSMjIyMjIyMjIyMjNiAAAAAAAAAAAAAjIyMjAAAAAAAAAAAAAAAAAAAA&#10;AAAAAAAAAAAAAAAAAAAAAAAAAAAAAAAAAAAAAAAAAAAAAAAAAAAAAAAAAAAAAAAAAAAAAAAAAAAA&#10;AAAAAAAAAAAAAAAAAAAAAAAAAAAAAAAAAAAAAAAAAAAAAAAAAAAAAAAAAAAAAAAAAAAAAAAAAAAA&#10;AAAAAAAAAAAAAAAAAAAAAAAAAAAAAAAAAAAAAAAAODQjIyMjIyMjIyMjIyMjIyMjNg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2QS8w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CFIyMjIyMjIyMjRCAAAAAAAAAAAAAAACMjIyMAAAAAAAAAAAAAAAAAAAAA&#10;AAAAAAAAAAAAAAAAAAAAAAAAAAAAAAAAAAAAAAAAAAAAAAAAAAAAAAAAAAAAAAAAAAAAAAAAAAAA&#10;AAAAAAAAAAAAAAAAAAAAAAAAAAAAAAAAAAAAAAAAAAAAAAAAAAAAAAAAAAAAAAAAAAAAAAAAAAAA&#10;AAAAAAAAAAAAAAAAAAAAAAAAAAAAAAAAAAAAAAAAADEkIyMjIyMjIyMjIyMjIyMjI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RDy/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H/Ws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IUjJDEAAAAAAAAAAAAA&#10;AAAAAAAAAAAAIyMjIwAAAAAAAAAAAAAAAAAAAAAAAAAAAAAAAAAAAAAAAAAAAAAAAAAAAAAAAAAA&#10;AAAAAAAAAAAAAAAAAAAAAAAAAAAAAAAAAAAAAAAAAAAAAAAAAAAAAAAAAAAAAAAAAAAAAAAAAAAA&#10;AAAAAAAAAAAAAAAAAAAAAAAAAAAAAAAAAAAAAAAAAAAAAAAAAAAAAAAAAAAAAAAAAAAAAAAAAAAA&#10;AAAAAAAAAAAANCMjIyMjIyMjIyO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zxudtIAACAASURBV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0jIyMj&#10;IyMjIyMj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JL3Y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IyMjIyMjIyMjI4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ypILBAAAIABJREFUBwcHBwcHBwcHBwcHBwcHBwcHBwcHBwcHBwcHBwcH&#10;BwcHBwcHBwcHBwcHBwcHBwcHBwcHBwcHBwcHBwcHBwcHBwcHBwcHBwcHBwcHBwcHBwcHBwcHBwcH&#10;BwcHBwcHBwcHBwcHBwcHBwcHBwcHBwcHBwcHBwcHBwcHBwcHBwcHBwcHBwcHBwcHBwcHBwcHBwcH&#10;BwcHBwcHBwcHBwcHBwcHBwcHBwcHBwcHBwcHBwcHBwcHBwcHBwcHBwc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jIyMjIyMjIyMj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gCAAAAAAAAAAAAAAAAAAAAAAAAAARCMjIyMjIyMjIyN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IyMjIzmA&#10;JQAAAAAAAAAAAAAAAAAgOSMjIyMjIyMjIyM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jIyMjIyMjPSEAAAAAAAAAAAAA&#10;KDkjIyMjIyMjIyMjI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ovj1o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SMjIyMjIyMjI4U0RDY4ITg2RCMj&#10;IyMjIyMjIyMjIyMj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3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d7w5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EjIyMjIyMjIyMjIyMjIyMjIyMjIyMjIyMjIyMjIyOFAAAA&#10;AAAAAAAAAAAAAAAAAAAAAAAAAAAAAAAAAAAAAAAAAAAAAAAAAAAAAAAAAAAAAAAAAAAAAAAAAAAA&#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ImPdgA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IyMjIyMjIyMjIyMjIyMjIyMjIyMjIyMjIyMjIyOFLQAAAAAAAAAAAAAA&#10;AAAAAAAAAAAAAAAAAAAAAAAAAAAAAAAAAAAAAAAAAAAAAAAAAAAAAAAAAAAAAAAAAA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DaYk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2GYk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gg&#10;AAAAAHZIBwcHBwcHBwcHBwcHBwcHBwcHBwcHBwcHBwcHBwcHBwcHBwcHBwcHBwcHBwcHBwcHBwcH&#10;BwcHBwcHBwcHBwcHBwcHBwcHBwcHBwcHBwcHBwcHBwcHBwcHBwcHBwcHBwcHBwcHBwcHBwcHBwcH&#10;BwcHBwcHBwcHBwcHBwcHBwcHBwcHBw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BEIyMjIyMjIyMjIyMjIyMjIyMjIyMjIzkhAAAAAAAAAAAAAAAAAAAAAAAAAAAAAAAAAAAAAAAA&#10;AAAAAAAAAAAAAAAAAAAAAAAAAAAAAAAAAAAAAAAAAAAAAAAAAAAAAAAAAAAAAAAAAAAAAAAAAAAA&#10;AAAAAAAAAAAAAAAAAAAAAAAAAAAAAAAAAAAAAAAAAAAAAAAAAAAAAAAAAAAAAAAAAAAAAAAAAAAA&#10;AAAAAAAAAAAAAAAAAAAAAAAAAAAAAAAAAAAAAAAAAAAAACMjI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OZrZ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DSas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HBwcHBwcHBwcHBwcHBwcHBwcHBwcHBwcHBwcHBwcHBwcHBwcHBwcH&#10;BwcHBwcHBwcHBwcHBwcHBwcHBwcHBwcHBwcHBwcHBwcHBwcHBwcHBwcHBwcHBwcHBwcHBwcHBwcH&#10;BwcHBwcHBwcHBwcHBwcHQQg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BwcHBwcHBwcHBwcHBwcHBwcHBwcHBwcHBwcHBwcHBwcHBwcHBwcHBwcHBwcHBwcH&#10;BwcHBwcHBwcHBwcHBwcHBwcHBwcHBwcHBwcHBwcHBwcHBwcHBwcHBwcHBwcHBwcHBwcHBwcHBwcH&#10;BwcHBwcHBwcHBwcHBwcHBwcHBwcHBwcHBwcHBwcHBwcHBwcHBwcHBwcHBwcHBwcHBwcHBwcHBwdQ&#10;IAAAdgAa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y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XlsRE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QQAAAAAAABIHBwcHBwcHBwcHBwcHBwcHBwcHBwcHBwcHBwcHBwcH&#10;BwcHBwcHBwcHBwcHBwcHBwcHBwcHBwcHBwcHBwcHBwcHBwcHBwcHBwcHBwcHBwcHBwcHBwcHBwcH&#10;BwcHBwcHBwcHBwcHBwcHBwcHBwcHBwcHBwcHBwcHBwcHBwcHBwcHBwcHdg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BwcHBwcHBwcH&#10;BwcHBwcHBwcHBwcHBwcHBwcHBwcHBwcHBwcHBwcHBwcHBwcHBwcHBwcHBwcHBwcHBwcHBwcHBwcH&#10;BwcHBwcHBwcHBwcHBwcHBwcHBwcHBwcHBwcHBwcHBwcHBwcHBwcHBwcHBwcHBwcKAAAAAAAA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CBoSGhJBBwcHBwcHBwcHBwcHBwcHBwcHBwcHBwcHBwcHBwcHBwcHBwcHBwcHBwcHBwcH&#10;BwcHBwcHBwcHBwcHBwcHBwcHBwcHBwcHBwcHBwcHBwcHBwcHBwcHBwcHBwcHBwcHBwcHBwcHBwcH&#10;BwcHBwcHBwcHBwcHBwcHBwcHBwcHBwcHBwcHBwc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CpxJ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BwcHBwcH&#10;BwcHBwcHBwcHBwcHBwcHBwcHBwcHBwcHBwcHBwcHBwcHBwcHBwcHBwcHBwcHBwcHBwcHBwcHBwcH&#10;BwcHBwcHBwcHBwcHBwcHBwcHBwcHBwcHBwcHBwcHBwcHBwcHBwcHBwcHBwcHBx8AAAAAAAA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AAAAAAAAAAAAAAAAAAAAAAAAAAAAAAAAAAAAAA&#10;AAAAAAAAAAAAAAAAAAAAAAAAAAAAAAAAAAAAAAAAAAAAAAAAAAAAAAAAAAAAAAAAAAAAAAAAAAAA&#10;AAAAAAAAAAAAAAAAAAAAAAAAAAAAAAAAAAAAACMjIy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cHBwcHBwcHBwcHBwcH&#10;BwcHBwcHBwcHBwcHBwcHBwcHBwcHBwcHBwcHBwcHBwcHBwcHBwcHBwcHBwcHBwcHBwcHBwcHBwcH&#10;BwcHBwcHBwcHBwcHBwcHBwcHBwcHBwcHBwcHBwcHBwcHBwcHBwcHBwcHBwcHBwcHBwcHBwcHBwcH&#10;BwcHBwcHBwcHBwcHBwcHBwcHBwcHBwcHBwcHBwcHBwcHHwAAAAAAdg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dgAAAAAAAAAAAAAAAAAAAAAAAAAAAAAAAAAAAAAAAAAAAAAAAAAAAAAA&#10;AAAAAAAAAAAAAAAAAAAAAAAAAAAAAAAAAAAAAAAAAAAAAAAAAAAAAAAAAAAAAAAAAAAAAAAAAAAA&#10;AAAAAAAAAAAAAAAAAAAAIy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HBwfF/BHYAAAgAElEQVQHBwcHBwcHBwcHBwcH&#10;BwcHBwcHBwcHBwcHBwcHBwcHBwcHBwcHBwcHBwcHBwcHBwcHBwcHBwcHBwcHBwcHBwcHBwcHBwcH&#10;BwcHBwcHBwcHBwcHBwcHBwcHBwcHBwcHBwcHBwcHBwcHBwcHBwcHBwcHBwcHBwcHBwcHBwcHBwcH&#10;BwcHBwcHBwcHBwcHBwcHBwcHBwcHBwcHBwcHBwcHBwc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jIyM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wcHBwcHBwcHBwcHBwcHBwcHBwcHBwcHBwcHBwcH&#10;BwcHBwcHBwcHBwcHBwcHBwcHBwcHBwcHBwcHBwcHBwcHBwcHBwcHBwcHBwcHBwcHBwcHBwcHBwcH&#10;BwcHBwcHBwcHBwcHBwcHBwcHBwcHBwcHBwcHBwcHBwcHBwcHBwcHBwcHBwcHBwcHBwcHBwcHBwcH&#10;BwcHBwcHBwcHBwcHBwcHBwcHBwoAAAAAAAA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AAAAAAAAAAAAAAAAAAAAAAAAAAAAAAAAAAAAAAAAAAAAAAAAAAAAAAAAAAAAAAAAAAAAAAAAAA&#10;AAAAAAAAAAAAAAAAAAAAAAAAAAAAAAAAAAAAAAAAAAAAAAAAAAAAAAAAAAAAAAAAAAAAAAAAAAAA&#10;ACMjIy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hI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dg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cHBwcHBwcHBwcHBwcHBwcHBwcHBwcHBwcHBwcHBwcHBwcHBwcHBwcHBwcH&#10;BwcHBwcHBwcHBwcHBwcHBwcHBwcHBwcHBwcHBwcHBwcHBwcHBwcHBwcHBwcHBwcHBwcHBwcHBwcH&#10;BwcHBwcHBwcHBwcHBwcHBwcHBwcHBwcHBwcHBwcHBwcHBwcHBwcHBwcHBwcHBwcHBwcHBwcHBwcH&#10;BwcHBwcKAAAAAAAA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jIyM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R85N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lHbdI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XEBkg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Ea86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DQ0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jIy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PEDOo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PtLXg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jI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Mj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p7B3&#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IyM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j&#10;I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1clLk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Mj&#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Mj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y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j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j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79USQAAIABJREFUAAAAAAAAAAAAAAAA&#10;AAAAAAAAAAAAAAAAAAAAAAAAAAAAAAAAAAAAAAAAAAAAAAAAAAAAAAAAAAAAAAAAAAAAAAAAAAAA&#10;AAAAISEh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uub+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OBReM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fo+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bJrV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VAyTU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4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IyMk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EYV9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jIyO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MjIz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swxr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3YAAAAAAAAAAAAAAAAAAAAAAAAAAAAAAAAAAAAAAAAAAAAAAAAAAAAAAAAAAAAAAAAAAAAA&#10;AAAAAAAAAAAAAAAAAAAAAAAAAAAAAAAAAAAAAAAAAAAAAAAAAAAAAAAAAAAAAAAAAAAAAAAAAAAA&#10;AAAAAAAAPSMjI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jIy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AAAAAAAAAAAA&#10;AAAAAAAAAAAAAAAAAAAAAAAAAAAAAAAAAAAAAAAAAAAAAAAAAAAAAAAAAAAAAAAAAAAAAAAAAAAA&#10;AAAAAAAAAAAAAAAAAAAAAAAAAAAAAAAAAAAAAAAAAAAAAAAAAAAAAAAAAAAAAAAAAAA4IyMjI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MjI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IdLgEAACAASURBV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AAAAAAAAAAAAA&#10;AAAAAAAAAAAAAAAAAAAAAAAAAAAAAAAAAAAAAAAAAAAAAAAAAAAAAAAAAAAAAAAAAAAAAAAAAAAA&#10;AAAAAAAAAAAAAAAAAAAAAAAAAAAAAAAAAAAAAAAAAAAAAAAAAAAAAAAAAAAAAAAAAAA5IyMj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j&#10;IyMj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AAAAAAAAAAAAAAAAAAAAAAAAAAAAAA&#10;AAAAAAAAAAAAAAAAAAAAAAAAAAAAAAAAAAAAAAAAAAAAAAAAAAAAAAAAAAAAAAAAAAAAAAAAAAAA&#10;AAAAAAAAAAAAAAAAAAAAAAAAAAAAAAAAAAAAAAAAAAAAAAAAAIAjIyMj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SMjIy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Wijv&#10;TgAAIABJREFU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dgAAAAAAAAAAAAAAAAAAAAAAAAAAAAAA&#10;AAAAAAAAAAAAAAAAAAAAAAAAAAAAAAAAAAAAAAAAAAAAAAAAAAAAAAAAAAAAAAAAAAAAAAAAAAAA&#10;AAAAAAAAAAAAAAAAAAAAAAAAAAAAAAAAAAAAAAAAAAAAAAAAIIUjIyM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gjIyM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AAAAAAAAAAAAAAAAAAAAAAAAAAAAAAAAAAAAAAAAAAAAAAAAA&#10;AAAAAAAAAAAAAAAAAAAAAAAAAAAAAAAAAAAAAAAAAAAAAAAAAAAAAAAAAAAAAAAAAAAAAAAAAAAA&#10;AAAAAAAAAAAAAAAAAAAAAAAAAAAAAAAAISMjIyM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OSMjI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iS92AA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i4mKWAAAg&#10;AElEQVQHBwcHBwcHBwcHBwcHBwcHBwcHAAAAAAAAAAAAAAAAAAAAAAAAAAAAAAAAAAAAAAAAAAAA&#10;AAAAAAAAAAAAAAAAAAAAAAAAAAAAAAAAAAAAAAAAAAAAAAAAAAAAAAAAAAAAAAAAAAAAAAAAAAAA&#10;AAAAAAAAAAAAAAAAAAAAAAAAAAAAAAAAAAAAAACFIz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SMjIy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AAAAAAAAAAAAAAAAAAAAAAAAAAAAAAAAAAAAAAAAAAAAAAAAAAAAAAAAAAAAA&#10;AAAAAAAAAAAAAAAAAAAAAAAAAAAAAAAAAAAAAAAAAAAAAAAAAAAAAAAAAAAAAAAAAAAAAAAAAAAA&#10;AAAAAAAAAAAAAAAAAAAAADEo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gjIyMj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3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VQKOgAACAASURB&#10;VAAAAAAAAAAAAAAAAAAAAAAAAAAAAAAAAAAAAAAAAAAAAAAAAAAAAAAAAAAAAAAAAAAAAAAAAAAA&#10;AAAAAAAAAAAAAAAAAAAAAAAAAAAAAAAAAAAAAAAAAAAAAAAAAAAAAAAAAAAAAAAAAAAAAAAAAAAA&#10;AAAAAAAAAAAAAAAAAAA4IyMjI4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DkjIyMj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CMjIz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RFFEg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3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YU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KJDZ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3YAAAAAAAAAAAAAAAAAAAAAAAAAAAAAAAAAAAAAAAAAAAAAAAAAAAAAAAAA&#10;AAAAAAAAAAAAAAAAAAAAAAAAAAAAAAAAAAAAAAAAAAAAAAAAAAAAAAAAAAAAAAAAAAAAAAAAAAAA&#10;AAAAAAAAAAAAAAAAAAAAAAAAAAAAAAAAAAAAAAA4NC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6MUEI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CJL3YA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AAAAAAAAAAAAAAAAAAAAAAAAAAAAAAAAAAAAAAAAAAAAAAAAAAAAA&#10;AAAAAAAAAAAAAAAAAAAAAAAAAAAAAAAAAAAAAAAAAAAAAAAAAAAAAAAAAAAAAAAAAAAAAAAAAAAA&#10;AAAAAAAAAAAAAAAAAAAAAAAAAAAAAAAAAAAAAAAAAAAgIyMjR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AAAAAAAAAAAAAAAAAAAAAAAAAAAAAAAAAAAAAAAAAAAAAAAAAAAAAAAAAAAAAAAAAAAAAA&#10;AAAAAAAAAAAAAAAAAAAAAAAAAAAAAAAAAAAAAAAAAAAAAAAAAAAAAAAAAAAAAAAAAAAAAAAAAAAA&#10;AAAAAAAAAAAAAAAAAAAAAAAAIDkjIyMjIy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tQuc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AAAAAAAAAAAAAAAAAAAAAAAAAAAAAAAAAAAAAAAAAAAAAAAAAAAAAAAAAAAAAAAAAAAAAAAA&#10;AAAAAAAAAAAAAAAAAAAAAAAAAAAAAAAAAAAAAAAAAAAAAAAAAAAAAAAAAAAAAAAAAAAAAAAAAAAA&#10;AAAAAAAAAAAAAAAAAAAAAAAAJCMjIyMjIzm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0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d2AAAAAAAAAAAA&#10;AAAAAAAAAAAAAAAAAAAAAAAAAAAAAAAAAAAAAAAAAAAAAAAAAAAAAAAAAAAAAAAAAAAAAAAAAAAA&#10;AAAAAAAAAAAAAAAAAAAAAAAAAAAAAAAAAAAAAAAAAAAAAAAAAAAAAAAAAAAAAAAAAAAAAAAAAAAA&#10;AAAAAAAAgDkjIyMjIyMjLo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CwjIyMjO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UYp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AAAAAAAAAAAAAA&#10;AAAAAAAAAAAAAAAAAAAAAAAAAAAAAAAAAAAAAAAAAAAAAAAAAAAAAAAAAAAAAAAAAAAAAAAAAAAA&#10;AAAAAAAAAAAAAAAAAAAAAAAAAAAAAAAAAAAAAAAAAAAAAAAAAAAAAAAAAAAAAAAAAAAAAAAAAAAA&#10;AAAAAAAAACg5IyMjIyMjIyOFRD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hIYA2LiMjIyMjIyMj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pzc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Xo9+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E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IkvdgBL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SxN0AAAgAElEQVQAAAAAAAAAAAAAAAAAAAAAAAAAAAAAAAAAAAAAAAAA&#10;AAAAAAAAAAAAAAAAAAAAAAAAAAAAAAAAAAAAAAAAAAAAAAAAAAAAAAAAAAAAAAAAAAAAAAAAAAAA&#10;AAAAAAAAAAAAAAAAAAAAAAAAAAAAAAAAAAAAAAAAAAAAAAAAAAAAAAAAAAAAAAAAAAAAAAAAAAAA&#10;AAAAAAAAAAAAAAAAAAAAAAAAAAAAAAAAAAAAAAAAAAAAABQ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x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BwcHBwcHBwcHBwcHBwcHBwcHBwcHBwcHBwcHBwcHBwcHBwcHBwcHBwcHBwcHBwcH&#10;BwcHBwcHBwcHBwcHBwcHBwcHBwcHBwcHBwcHBwcHBwcHBwcHBwcHBwcHBwcHBwcHBwcHBwcHBwcH&#10;BwcHBwcHBwcHBwcHBwcHBwcHBwcHBwcHBwcHBwcHBwcHBwcHBwcHBwcHBwcHBwcHBwcHBwcHBwcH&#10;BwcHBwcHBwcHBzGCW/AAACAASURBV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d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5225CAAAIABJREFUBwcHBwcHBwcHBwcHBwcHBwcHBwcHBwcHBwcHBwcHBwcHBwcHBwcH&#10;BwcHBwcHBwcHBwcHBwcHBwcHBwcHBwcHBwcHBwcHBwcHBwcHBx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0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JctFD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S92AAAl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yB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go&#10;b+w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F/xgQ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YsgV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P+lUU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uyX4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CJL3YAAAAAAAAa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9NQVz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E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CH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tptbc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E1VA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g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g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I&#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CAcHBwcHBwcHBwcHBwcHBwcHBwcHBwcH&#10;BwcHBwcHBwcHBwcHBwcHBwcHBwcHBwcHBwcHBwcHBwcHBwcHBwcHBwcHBwcHBwcHBwcHBwcHBwcH&#10;BwcHBwcHBwcHBwcHBwcHBwcHBwcHBwd4t0uYAAAgAElEQVQ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kvdgAAAAAAAAAAAAAAAAE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4gm6vkAACAASURBVAcHBwcHBwcHBwcHBwcHBwcHBwcHBwcHBwcH&#10;BwcHBwcHBwcHBwcHBwcHBwcHBwcHBwcHBwcHBwcHBwcHBwcHBwcHBwcHBwcHBwcHBwcHBwcHBwcH&#10;BwcHBwcHBwcHBwcHBwcHBwcHBwcHBwcHBwcHBwcHBwcHBwcHBwcHBwcHBw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4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Q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h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2twd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o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d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TIs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I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d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O+3eM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L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I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S92AAAAAAAAAAAAAAAAAAAAAAAAAAAAABQ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d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3xLz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I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I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1An+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FA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S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II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P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sBl1c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KCA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IG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QI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dK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V1IZ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ks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IQR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ChQ+QQ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dBShQKA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pS3pAAAR30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APr/AAAAAAAAAAAAAAAAAAAAAAAAAAAAAAAAAAAAAAAAAAAAAA&#10;AAAAAAAAAAAAAAAA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">
                <v:shape id="_x0000_s1030" type="#_x0000_t202" style="position:absolute;top:13575;width:1929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" stroked="f">
                  <v:textbox inset="0,0,0,0">
                    <w:txbxContent>
                      <w:p w14:paraId="1DE3E123" w14:textId="1FA2B2DD" w:rsidR="00B25320" w:rsidRPr="00B94F31" w:rsidRDefault="00B25320" w:rsidP="00524494">
                        <w:pPr>
                          <w:pStyle w:val="Caption"/>
                          <w:spacing w:before="0" w:after="0"/>
                          <w:rPr>
                            <w:noProof/>
                            <w:sz w:val="20"/>
                          </w:rPr>
                        </w:pPr>
                        <w:r w:rsidRPr="00475D98">
                          <w:rPr>
                            <w:b/>
                            <w:bCs/>
                          </w:rPr>
                          <w:t xml:space="preserve">Figure </w:t>
                        </w:r>
                        <w:r w:rsidR="0079386F">
                          <w:rPr>
                            <w:b/>
                            <w:bCs/>
                          </w:rPr>
                          <w:t>2</w:t>
                        </w:r>
                        <w:r w:rsidRPr="00475D98">
                          <w:rPr>
                            <w:b/>
                            <w:bCs/>
                          </w:rPr>
                          <w:t>:</w:t>
                        </w:r>
                        <w:r>
                          <w:t xml:space="preserve"> </w:t>
                        </w:r>
                        <w:r w:rsidR="00B5486B">
                          <w:t>Scenario reduction steps.</w:t>
                        </w:r>
                      </w:p>
                    </w:txbxContent>
                  </v:textbox>
                </v:shape>
                <v:shape id="Picture 2" o:spid="_x0000_s1031" type="#_x0000_t75" style="position:absolute;width:44862;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">
                  <v:imagedata r:id="rId12" o:title=""/>
                </v:shape>
                <w10:wrap type="tight"/>
              </v:group>
            </w:pict>
          </mc:Fallback>
        </mc:AlternateContent>
      </w:r>
      <w:r w:rsidR="00AF3BD1">
        <w:t xml:space="preserve">In this work, uncertainty is modelled using a </w:t>
      </w:r>
      <w:r w:rsidR="00EF3E49">
        <w:t xml:space="preserve">two-stage stochastic approach. </w:t>
      </w:r>
      <w:r w:rsidR="00585BF7">
        <w:t>Fir</w:t>
      </w:r>
      <w:r w:rsidR="00A3423C">
        <w:t>st stage decisions</w:t>
      </w:r>
      <w:r w:rsidR="00D013FD">
        <w:t xml:space="preserve">, which are </w:t>
      </w:r>
      <w:r w:rsidR="0011769F">
        <w:t xml:space="preserve">common in all scenarios, </w:t>
      </w:r>
      <w:r w:rsidR="00A3423C">
        <w:t xml:space="preserve">include the optimal </w:t>
      </w:r>
      <w:r w:rsidR="00316344">
        <w:t>capacity and location of production plant, stor</w:t>
      </w:r>
      <w:r w:rsidR="0088587D">
        <w:t xml:space="preserve">age sites </w:t>
      </w:r>
      <w:r w:rsidR="0011769F">
        <w:t>as well as</w:t>
      </w:r>
      <w:r w:rsidR="00D7105C">
        <w:t xml:space="preserve"> </w:t>
      </w:r>
      <w:r w:rsidR="00972269">
        <w:t>H</w:t>
      </w:r>
      <w:r w:rsidR="00972269">
        <w:rPr>
          <w:vertAlign w:val="subscript"/>
        </w:rPr>
        <w:t>2</w:t>
      </w:r>
      <w:r w:rsidR="00972269">
        <w:t xml:space="preserve"> and CO</w:t>
      </w:r>
      <w:r w:rsidR="00972269">
        <w:rPr>
          <w:vertAlign w:val="subscript"/>
        </w:rPr>
        <w:t>2</w:t>
      </w:r>
      <w:r w:rsidR="00972269">
        <w:t xml:space="preserve"> pipeline connections. </w:t>
      </w:r>
      <w:r w:rsidR="009173BC">
        <w:t xml:space="preserve">On the other hand, </w:t>
      </w:r>
      <w:r w:rsidR="00D44BC7">
        <w:t xml:space="preserve">all the other </w:t>
      </w:r>
      <w:r w:rsidR="00844D08">
        <w:t xml:space="preserve">variables constitute </w:t>
      </w:r>
      <w:r w:rsidR="009173BC">
        <w:t>second stage de</w:t>
      </w:r>
      <w:r w:rsidR="00D44BC7">
        <w:t xml:space="preserve">cisions </w:t>
      </w:r>
      <w:r w:rsidR="00844D08">
        <w:t xml:space="preserve">(e.g. production rates, </w:t>
      </w:r>
      <w:r w:rsidR="00373383">
        <w:t>flowrate between regions). These variables</w:t>
      </w:r>
      <w:r w:rsidR="00921109">
        <w:t xml:space="preserve"> are different from scenario to scenario.</w:t>
      </w:r>
    </w:p>
    <w:p w14:paraId="613BB169" w14:textId="380E4396" w:rsidR="005E1693" w:rsidRDefault="000A3B2A" w:rsidP="00BE214C">
      <w:pPr>
        <w:jc w:val="both"/>
      </w:pPr>
      <w:r>
        <w:rPr>
          <w:noProof/>
        </w:rPr>
        <mc:AlternateContent>
          <mc:Choice Requires="wps">
            <w:drawing>
              <wp:anchor distT="0" distB="0" distL="114300" distR="114300" simplePos="0" relativeHeight="251662336" behindDoc="1" locked="0" layoutInCell="1" allowOverlap="1" wp14:anchorId="5A9BBDF0" wp14:editId="1643B620">
                <wp:simplePos x="0" y="0"/>
                <wp:positionH relativeFrom="margin">
                  <wp:align>right</wp:align>
                </wp:positionH>
                <wp:positionV relativeFrom="paragraph">
                  <wp:posOffset>1568688</wp:posOffset>
                </wp:positionV>
                <wp:extent cx="1409065" cy="271145"/>
                <wp:effectExtent l="0" t="0" r="635" b="1905"/>
                <wp:wrapTight wrapText="bothSides">
                  <wp:wrapPolygon edited="0">
                    <wp:start x="0" y="0"/>
                    <wp:lineTo x="0" y="18783"/>
                    <wp:lineTo x="21318" y="18783"/>
                    <wp:lineTo x="21318" y="0"/>
                    <wp:lineTo x="0" y="0"/>
                  </wp:wrapPolygon>
                </wp:wrapTight>
                <wp:docPr id="208649713" name="Text Box 1"/>
                <wp:cNvGraphicFramePr/>
                <a:graphic xmlns:a="http://schemas.openxmlformats.org/drawingml/2006/main">
                  <a:graphicData uri="http://schemas.microsoft.com/office/word/2010/wordprocessingShape">
                    <wps:wsp>
                      <wps:cNvSpPr txBox="1"/>
                      <wps:spPr>
                        <a:xfrm>
                          <a:off x="0" y="0"/>
                          <a:ext cx="1409065" cy="271145"/>
                        </a:xfrm>
                        <a:prstGeom prst="rect">
                          <a:avLst/>
                        </a:prstGeom>
                        <a:noFill/>
                        <a:ln>
                          <a:noFill/>
                        </a:ln>
                      </wps:spPr>
                      <wps:txbx>
                        <w:txbxContent>
                          <w:p w14:paraId="6A1FB980" w14:textId="135BDDA9" w:rsidR="00765582" w:rsidRPr="00B94F31" w:rsidRDefault="00F179D2" w:rsidP="00BB5EAE">
                            <w:pPr>
                              <w:pStyle w:val="Caption"/>
                              <w:spacing w:before="0" w:after="0"/>
                              <w:rPr>
                                <w:noProof/>
                                <w:sz w:val="20"/>
                              </w:rPr>
                            </w:pPr>
                            <w:r>
                              <w:rPr>
                                <w:b/>
                                <w:bCs/>
                              </w:rPr>
                              <w:t>Table</w:t>
                            </w:r>
                            <w:r w:rsidR="00765582" w:rsidRPr="00475D98">
                              <w:rPr>
                                <w:b/>
                                <w:bCs/>
                              </w:rPr>
                              <w:t xml:space="preserve"> </w:t>
                            </w:r>
                            <w:r w:rsidR="00765582">
                              <w:rPr>
                                <w:b/>
                                <w:bCs/>
                              </w:rPr>
                              <w:t>1</w:t>
                            </w:r>
                            <w:r w:rsidR="00765582" w:rsidRPr="00475D98">
                              <w:rPr>
                                <w:b/>
                                <w:bCs/>
                              </w:rPr>
                              <w:t>:</w:t>
                            </w:r>
                            <w:r w:rsidR="00765582">
                              <w:t xml:space="preserve"> Scenario </w:t>
                            </w:r>
                            <w:r w:rsidR="00D05174">
                              <w:t>p</w:t>
                            </w:r>
                            <w:r w:rsidR="00765582">
                              <w:t>robability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9BBDF0" id="Text Box 1" o:spid="_x0000_s1032" type="#_x0000_t202" style="position:absolute;left:0;text-align:left;margin-left:59.75pt;margin-top:123.5pt;width:110.95pt;height:21.35pt;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" filled="f" stroked="f">
                <v:textbox style="mso-fit-shape-to-text:t" inset="0,0,0,0">
                  <w:txbxContent>
                    <w:p w14:paraId="6A1FB980" w14:textId="135BDDA9" w:rsidR="00765582" w:rsidRPr="00B94F31" w:rsidRDefault="00F179D2" w:rsidP="00BB5EAE">
                      <w:pPr>
                        <w:pStyle w:val="Caption"/>
                        <w:spacing w:before="0" w:after="0"/>
                        <w:rPr>
                          <w:noProof/>
                          <w:sz w:val="20"/>
                        </w:rPr>
                      </w:pPr>
                      <w:r>
                        <w:rPr>
                          <w:b/>
                          <w:bCs/>
                        </w:rPr>
                        <w:t>Table</w:t>
                      </w:r>
                      <w:r w:rsidR="00765582" w:rsidRPr="00475D98">
                        <w:rPr>
                          <w:b/>
                          <w:bCs/>
                        </w:rPr>
                        <w:t xml:space="preserve"> </w:t>
                      </w:r>
                      <w:r w:rsidR="00765582">
                        <w:rPr>
                          <w:b/>
                          <w:bCs/>
                        </w:rPr>
                        <w:t>1</w:t>
                      </w:r>
                      <w:r w:rsidR="00765582" w:rsidRPr="00475D98">
                        <w:rPr>
                          <w:b/>
                          <w:bCs/>
                        </w:rPr>
                        <w:t>:</w:t>
                      </w:r>
                      <w:r w:rsidR="00765582">
                        <w:t xml:space="preserve"> Scenario </w:t>
                      </w:r>
                      <w:r w:rsidR="00D05174">
                        <w:t>p</w:t>
                      </w:r>
                      <w:r w:rsidR="00765582">
                        <w:t>robability</w:t>
                      </w:r>
                    </w:p>
                  </w:txbxContent>
                </v:textbox>
                <w10:wrap type="tight" anchorx="margin"/>
              </v:shape>
            </w:pict>
          </mc:Fallback>
        </mc:AlternateContent>
      </w:r>
    </w:p>
    <w:tbl>
      <w:tblPr>
        <w:tblStyle w:val="TableGrid"/>
        <w:tblpPr w:leftFromText="180" w:rightFromText="180" w:vertAnchor="text" w:horzAnchor="margin" w:tblpXSpec="right" w:tblpY="19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1183"/>
      </w:tblGrid>
      <w:tr w:rsidR="000A3B2A" w:rsidRPr="00243D0E" w14:paraId="18B1C51D" w14:textId="77777777" w:rsidTr="000A3B2A">
        <w:trPr>
          <w:trHeight w:val="57"/>
        </w:trPr>
        <w:tc>
          <w:tcPr>
            <w:tcW w:w="961" w:type="dxa"/>
            <w:tcBorders>
              <w:top w:val="single" w:sz="4" w:space="0" w:color="auto"/>
              <w:bottom w:val="single" w:sz="4" w:space="0" w:color="auto"/>
            </w:tcBorders>
          </w:tcPr>
          <w:p w14:paraId="1CA91191" w14:textId="77777777" w:rsidR="000A3B2A" w:rsidRPr="00243D0E" w:rsidRDefault="000A3B2A" w:rsidP="000A3B2A">
            <w:pPr>
              <w:pStyle w:val="Els-body-text"/>
              <w:jc w:val="center"/>
              <w:rPr>
                <w:b/>
                <w:bCs/>
              </w:rPr>
            </w:pPr>
            <w:r w:rsidRPr="00243D0E">
              <w:rPr>
                <w:b/>
                <w:bCs/>
              </w:rPr>
              <w:t>Scenario</w:t>
            </w:r>
          </w:p>
        </w:tc>
        <w:tc>
          <w:tcPr>
            <w:tcW w:w="1183" w:type="dxa"/>
            <w:tcBorders>
              <w:top w:val="single" w:sz="4" w:space="0" w:color="auto"/>
              <w:bottom w:val="single" w:sz="4" w:space="0" w:color="auto"/>
            </w:tcBorders>
          </w:tcPr>
          <w:p w14:paraId="1D13B920" w14:textId="77777777" w:rsidR="000A3B2A" w:rsidRPr="00243D0E" w:rsidRDefault="000A3B2A" w:rsidP="000A3B2A">
            <w:pPr>
              <w:pStyle w:val="Els-body-text"/>
              <w:jc w:val="center"/>
              <w:rPr>
                <w:b/>
                <w:bCs/>
              </w:rPr>
            </w:pPr>
            <w:r w:rsidRPr="00243D0E">
              <w:rPr>
                <w:b/>
                <w:bCs/>
              </w:rPr>
              <w:t>Probability</w:t>
            </w:r>
          </w:p>
        </w:tc>
      </w:tr>
      <w:tr w:rsidR="000A3B2A" w14:paraId="3C732E23" w14:textId="77777777" w:rsidTr="000A3B2A">
        <w:trPr>
          <w:trHeight w:val="57"/>
        </w:trPr>
        <w:tc>
          <w:tcPr>
            <w:tcW w:w="961" w:type="dxa"/>
            <w:tcBorders>
              <w:top w:val="single" w:sz="4" w:space="0" w:color="auto"/>
            </w:tcBorders>
          </w:tcPr>
          <w:p w14:paraId="76E39DC2" w14:textId="77777777" w:rsidR="000A3B2A" w:rsidRPr="00243D0E" w:rsidRDefault="000A3B2A" w:rsidP="000A3B2A">
            <w:pPr>
              <w:pStyle w:val="Els-body-text"/>
              <w:jc w:val="center"/>
              <w:rPr>
                <w:b/>
                <w:bCs/>
              </w:rPr>
            </w:pPr>
            <w:r w:rsidRPr="00243D0E">
              <w:rPr>
                <w:b/>
                <w:bCs/>
              </w:rPr>
              <w:t>(1)</w:t>
            </w:r>
          </w:p>
        </w:tc>
        <w:tc>
          <w:tcPr>
            <w:tcW w:w="1183" w:type="dxa"/>
            <w:tcBorders>
              <w:top w:val="single" w:sz="4" w:space="0" w:color="auto"/>
            </w:tcBorders>
          </w:tcPr>
          <w:p w14:paraId="15280C79" w14:textId="77777777" w:rsidR="000A3B2A" w:rsidRDefault="000A3B2A" w:rsidP="000A3B2A">
            <w:pPr>
              <w:pStyle w:val="Els-body-text"/>
              <w:jc w:val="center"/>
            </w:pPr>
            <w:r>
              <w:t>0.060</w:t>
            </w:r>
          </w:p>
        </w:tc>
      </w:tr>
      <w:tr w:rsidR="000A3B2A" w14:paraId="646B21D8" w14:textId="77777777" w:rsidTr="000A3B2A">
        <w:trPr>
          <w:trHeight w:val="57"/>
        </w:trPr>
        <w:tc>
          <w:tcPr>
            <w:tcW w:w="961" w:type="dxa"/>
          </w:tcPr>
          <w:p w14:paraId="29BDC6B0" w14:textId="77777777" w:rsidR="000A3B2A" w:rsidRPr="00243D0E" w:rsidRDefault="000A3B2A" w:rsidP="000A3B2A">
            <w:pPr>
              <w:pStyle w:val="Els-body-text"/>
              <w:jc w:val="center"/>
              <w:rPr>
                <w:b/>
                <w:bCs/>
              </w:rPr>
            </w:pPr>
            <w:r w:rsidRPr="00243D0E">
              <w:rPr>
                <w:b/>
                <w:bCs/>
              </w:rPr>
              <w:t>(2)</w:t>
            </w:r>
          </w:p>
        </w:tc>
        <w:tc>
          <w:tcPr>
            <w:tcW w:w="1183" w:type="dxa"/>
          </w:tcPr>
          <w:p w14:paraId="707C1CD6" w14:textId="77777777" w:rsidR="000A3B2A" w:rsidRDefault="000A3B2A" w:rsidP="000A3B2A">
            <w:pPr>
              <w:pStyle w:val="Els-body-text"/>
              <w:jc w:val="center"/>
            </w:pPr>
            <w:r>
              <w:t>0.060</w:t>
            </w:r>
          </w:p>
        </w:tc>
      </w:tr>
      <w:tr w:rsidR="000A3B2A" w14:paraId="26570571" w14:textId="77777777" w:rsidTr="000A3B2A">
        <w:trPr>
          <w:trHeight w:val="57"/>
        </w:trPr>
        <w:tc>
          <w:tcPr>
            <w:tcW w:w="961" w:type="dxa"/>
          </w:tcPr>
          <w:p w14:paraId="7CFE4F14" w14:textId="77777777" w:rsidR="000A3B2A" w:rsidRPr="00243D0E" w:rsidRDefault="000A3B2A" w:rsidP="000A3B2A">
            <w:pPr>
              <w:pStyle w:val="Els-body-text"/>
              <w:jc w:val="center"/>
              <w:rPr>
                <w:b/>
                <w:bCs/>
              </w:rPr>
            </w:pPr>
            <w:r w:rsidRPr="00243D0E">
              <w:rPr>
                <w:b/>
                <w:bCs/>
              </w:rPr>
              <w:t>(3)</w:t>
            </w:r>
          </w:p>
        </w:tc>
        <w:tc>
          <w:tcPr>
            <w:tcW w:w="1183" w:type="dxa"/>
          </w:tcPr>
          <w:p w14:paraId="432CBCE2" w14:textId="77777777" w:rsidR="000A3B2A" w:rsidRDefault="000A3B2A" w:rsidP="000A3B2A">
            <w:pPr>
              <w:pStyle w:val="Els-body-text"/>
              <w:jc w:val="center"/>
            </w:pPr>
            <w:r>
              <w:t>0.100</w:t>
            </w:r>
          </w:p>
        </w:tc>
      </w:tr>
      <w:tr w:rsidR="000A3B2A" w14:paraId="5E8DDB70" w14:textId="77777777" w:rsidTr="000A3B2A">
        <w:trPr>
          <w:trHeight w:val="57"/>
        </w:trPr>
        <w:tc>
          <w:tcPr>
            <w:tcW w:w="961" w:type="dxa"/>
          </w:tcPr>
          <w:p w14:paraId="737883A2" w14:textId="77777777" w:rsidR="000A3B2A" w:rsidRPr="00243D0E" w:rsidRDefault="000A3B2A" w:rsidP="000A3B2A">
            <w:pPr>
              <w:pStyle w:val="Els-body-text"/>
              <w:jc w:val="center"/>
              <w:rPr>
                <w:b/>
                <w:bCs/>
              </w:rPr>
            </w:pPr>
            <w:r w:rsidRPr="00243D0E">
              <w:rPr>
                <w:b/>
                <w:bCs/>
              </w:rPr>
              <w:t>(4)</w:t>
            </w:r>
          </w:p>
        </w:tc>
        <w:tc>
          <w:tcPr>
            <w:tcW w:w="1183" w:type="dxa"/>
          </w:tcPr>
          <w:p w14:paraId="715ED7E8" w14:textId="77777777" w:rsidR="000A3B2A" w:rsidRDefault="000A3B2A" w:rsidP="000A3B2A">
            <w:pPr>
              <w:pStyle w:val="Els-body-text"/>
              <w:jc w:val="center"/>
            </w:pPr>
            <w:r>
              <w:t>0.100</w:t>
            </w:r>
          </w:p>
        </w:tc>
      </w:tr>
      <w:tr w:rsidR="000A3B2A" w14:paraId="44ECF7F7" w14:textId="77777777" w:rsidTr="000A3B2A">
        <w:trPr>
          <w:trHeight w:val="57"/>
        </w:trPr>
        <w:tc>
          <w:tcPr>
            <w:tcW w:w="961" w:type="dxa"/>
          </w:tcPr>
          <w:p w14:paraId="032830C8" w14:textId="77777777" w:rsidR="000A3B2A" w:rsidRPr="00243D0E" w:rsidRDefault="000A3B2A" w:rsidP="000A3B2A">
            <w:pPr>
              <w:pStyle w:val="Els-body-text"/>
              <w:jc w:val="center"/>
              <w:rPr>
                <w:b/>
                <w:bCs/>
              </w:rPr>
            </w:pPr>
            <w:r w:rsidRPr="00243D0E">
              <w:rPr>
                <w:b/>
                <w:bCs/>
              </w:rPr>
              <w:t>(5)</w:t>
            </w:r>
          </w:p>
        </w:tc>
        <w:tc>
          <w:tcPr>
            <w:tcW w:w="1183" w:type="dxa"/>
          </w:tcPr>
          <w:p w14:paraId="37E41B02" w14:textId="77777777" w:rsidR="000A3B2A" w:rsidRDefault="000A3B2A" w:rsidP="000A3B2A">
            <w:pPr>
              <w:pStyle w:val="Els-body-text"/>
              <w:jc w:val="center"/>
            </w:pPr>
            <w:r>
              <w:t>0.300</w:t>
            </w:r>
          </w:p>
        </w:tc>
      </w:tr>
      <w:tr w:rsidR="000A3B2A" w14:paraId="2925525B" w14:textId="77777777" w:rsidTr="000A3B2A">
        <w:trPr>
          <w:trHeight w:val="57"/>
        </w:trPr>
        <w:tc>
          <w:tcPr>
            <w:tcW w:w="961" w:type="dxa"/>
          </w:tcPr>
          <w:p w14:paraId="51F1A036" w14:textId="77777777" w:rsidR="000A3B2A" w:rsidRPr="00243D0E" w:rsidRDefault="000A3B2A" w:rsidP="000A3B2A">
            <w:pPr>
              <w:pStyle w:val="Els-body-text"/>
              <w:jc w:val="center"/>
              <w:rPr>
                <w:b/>
                <w:bCs/>
              </w:rPr>
            </w:pPr>
            <w:r w:rsidRPr="00243D0E">
              <w:rPr>
                <w:b/>
                <w:bCs/>
              </w:rPr>
              <w:t>(6)</w:t>
            </w:r>
          </w:p>
        </w:tc>
        <w:tc>
          <w:tcPr>
            <w:tcW w:w="1183" w:type="dxa"/>
          </w:tcPr>
          <w:p w14:paraId="3D9C1D85" w14:textId="77777777" w:rsidR="000A3B2A" w:rsidRDefault="000A3B2A" w:rsidP="000A3B2A">
            <w:pPr>
              <w:pStyle w:val="Els-body-text"/>
              <w:jc w:val="center"/>
            </w:pPr>
            <w:r>
              <w:t>0.100</w:t>
            </w:r>
          </w:p>
        </w:tc>
      </w:tr>
      <w:tr w:rsidR="000A3B2A" w14:paraId="440C14A0" w14:textId="77777777" w:rsidTr="000A3B2A">
        <w:trPr>
          <w:trHeight w:val="57"/>
        </w:trPr>
        <w:tc>
          <w:tcPr>
            <w:tcW w:w="961" w:type="dxa"/>
          </w:tcPr>
          <w:p w14:paraId="17D53B23" w14:textId="77777777" w:rsidR="000A3B2A" w:rsidRPr="00243D0E" w:rsidRDefault="000A3B2A" w:rsidP="000A3B2A">
            <w:pPr>
              <w:pStyle w:val="Els-body-text"/>
              <w:jc w:val="center"/>
              <w:rPr>
                <w:b/>
                <w:bCs/>
              </w:rPr>
            </w:pPr>
            <w:r w:rsidRPr="00243D0E">
              <w:rPr>
                <w:b/>
                <w:bCs/>
              </w:rPr>
              <w:t>(7)</w:t>
            </w:r>
          </w:p>
        </w:tc>
        <w:tc>
          <w:tcPr>
            <w:tcW w:w="1183" w:type="dxa"/>
          </w:tcPr>
          <w:p w14:paraId="6A4A6B87" w14:textId="77777777" w:rsidR="000A3B2A" w:rsidRDefault="000A3B2A" w:rsidP="000A3B2A">
            <w:pPr>
              <w:pStyle w:val="Els-body-text"/>
              <w:jc w:val="center"/>
            </w:pPr>
            <w:r>
              <w:t>0.085</w:t>
            </w:r>
          </w:p>
        </w:tc>
      </w:tr>
      <w:tr w:rsidR="000A3B2A" w14:paraId="3D7C77A0" w14:textId="77777777" w:rsidTr="000A3B2A">
        <w:trPr>
          <w:trHeight w:val="57"/>
        </w:trPr>
        <w:tc>
          <w:tcPr>
            <w:tcW w:w="961" w:type="dxa"/>
          </w:tcPr>
          <w:p w14:paraId="1E801E43" w14:textId="77777777" w:rsidR="000A3B2A" w:rsidRPr="00243D0E" w:rsidRDefault="000A3B2A" w:rsidP="000A3B2A">
            <w:pPr>
              <w:pStyle w:val="Els-body-text"/>
              <w:jc w:val="center"/>
              <w:rPr>
                <w:b/>
                <w:bCs/>
              </w:rPr>
            </w:pPr>
            <w:r w:rsidRPr="00243D0E">
              <w:rPr>
                <w:b/>
                <w:bCs/>
              </w:rPr>
              <w:t>(8)</w:t>
            </w:r>
          </w:p>
        </w:tc>
        <w:tc>
          <w:tcPr>
            <w:tcW w:w="1183" w:type="dxa"/>
          </w:tcPr>
          <w:p w14:paraId="3415A58A" w14:textId="77777777" w:rsidR="000A3B2A" w:rsidRDefault="000A3B2A" w:rsidP="000A3B2A">
            <w:pPr>
              <w:pStyle w:val="Els-body-text"/>
              <w:jc w:val="center"/>
            </w:pPr>
            <w:r>
              <w:t>0.055</w:t>
            </w:r>
          </w:p>
        </w:tc>
      </w:tr>
      <w:tr w:rsidR="000A3B2A" w14:paraId="6DFB7CE3" w14:textId="77777777" w:rsidTr="000A3B2A">
        <w:trPr>
          <w:trHeight w:val="57"/>
        </w:trPr>
        <w:tc>
          <w:tcPr>
            <w:tcW w:w="961" w:type="dxa"/>
          </w:tcPr>
          <w:p w14:paraId="6B05FC74" w14:textId="77777777" w:rsidR="000A3B2A" w:rsidRPr="00243D0E" w:rsidRDefault="000A3B2A" w:rsidP="000A3B2A">
            <w:pPr>
              <w:pStyle w:val="Els-body-text"/>
              <w:jc w:val="center"/>
              <w:rPr>
                <w:b/>
                <w:bCs/>
              </w:rPr>
            </w:pPr>
            <w:r w:rsidRPr="00243D0E">
              <w:rPr>
                <w:b/>
                <w:bCs/>
              </w:rPr>
              <w:t>(9)</w:t>
            </w:r>
          </w:p>
        </w:tc>
        <w:tc>
          <w:tcPr>
            <w:tcW w:w="1183" w:type="dxa"/>
          </w:tcPr>
          <w:p w14:paraId="5FB2EB58" w14:textId="77777777" w:rsidR="000A3B2A" w:rsidRDefault="000A3B2A" w:rsidP="000A3B2A">
            <w:pPr>
              <w:pStyle w:val="Els-body-text"/>
              <w:jc w:val="center"/>
            </w:pPr>
            <w:r>
              <w:t>0.085</w:t>
            </w:r>
          </w:p>
        </w:tc>
      </w:tr>
      <w:tr w:rsidR="000A3B2A" w14:paraId="707EB5B9" w14:textId="77777777" w:rsidTr="000A3B2A">
        <w:trPr>
          <w:trHeight w:val="57"/>
        </w:trPr>
        <w:tc>
          <w:tcPr>
            <w:tcW w:w="961" w:type="dxa"/>
          </w:tcPr>
          <w:p w14:paraId="63F2FC36" w14:textId="77777777" w:rsidR="000A3B2A" w:rsidRPr="00243D0E" w:rsidRDefault="000A3B2A" w:rsidP="000A3B2A">
            <w:pPr>
              <w:pStyle w:val="Els-body-text"/>
              <w:jc w:val="center"/>
              <w:rPr>
                <w:b/>
                <w:bCs/>
              </w:rPr>
            </w:pPr>
            <w:r w:rsidRPr="00243D0E">
              <w:rPr>
                <w:b/>
                <w:bCs/>
              </w:rPr>
              <w:t>(10)</w:t>
            </w:r>
          </w:p>
        </w:tc>
        <w:tc>
          <w:tcPr>
            <w:tcW w:w="1183" w:type="dxa"/>
          </w:tcPr>
          <w:p w14:paraId="7BC2853F" w14:textId="77777777" w:rsidR="000A3B2A" w:rsidRDefault="000A3B2A" w:rsidP="000A3B2A">
            <w:pPr>
              <w:pStyle w:val="Els-body-text"/>
              <w:jc w:val="center"/>
            </w:pPr>
            <w:r>
              <w:t>0.055</w:t>
            </w:r>
          </w:p>
        </w:tc>
      </w:tr>
    </w:tbl>
    <w:p w14:paraId="41B28013" w14:textId="7BBD0B32" w:rsidR="0084662C" w:rsidRPr="008F546F" w:rsidRDefault="00724D8E" w:rsidP="006F0E2B">
      <w:pPr>
        <w:pStyle w:val="Els-body-text"/>
        <w:rPr>
          <w:b/>
          <w:bCs/>
          <w:sz w:val="18"/>
          <w:szCs w:val="18"/>
        </w:rPr>
      </w:pPr>
      <w:r>
        <w:t>Unc</w:t>
      </w:r>
      <w:r w:rsidR="00605FAE">
        <w:t xml:space="preserve">ertainty is </w:t>
      </w:r>
      <w:r w:rsidR="009E2FF8">
        <w:t xml:space="preserve">incorporated into </w:t>
      </w:r>
      <w:r w:rsidR="00D84965">
        <w:t xml:space="preserve">heating demand, natural gas price </w:t>
      </w:r>
      <w:r w:rsidR="00265F0C">
        <w:t xml:space="preserve">and </w:t>
      </w:r>
      <w:r w:rsidR="00495229">
        <w:t xml:space="preserve">techno-economic data. </w:t>
      </w:r>
      <w:r w:rsidR="00CA4CCE">
        <w:t xml:space="preserve">More specifically, </w:t>
      </w:r>
      <w:r w:rsidR="006133CE">
        <w:t xml:space="preserve">3 </w:t>
      </w:r>
      <w:r w:rsidR="00297760">
        <w:t xml:space="preserve">(low, base, high) </w:t>
      </w:r>
      <w:r w:rsidR="006133CE">
        <w:t>scenarios</w:t>
      </w:r>
      <w:r w:rsidR="000A7F5F">
        <w:t xml:space="preserve"> (S</w:t>
      </w:r>
      <w:r w:rsidR="000A7F5F">
        <w:rPr>
          <w:vertAlign w:val="superscript"/>
        </w:rPr>
        <w:t>T</w:t>
      </w:r>
      <w:r w:rsidR="000A7F5F">
        <w:t>)</w:t>
      </w:r>
      <w:r w:rsidR="00077F43">
        <w:t xml:space="preserve"> for Water Electrolysis</w:t>
      </w:r>
      <w:r w:rsidR="007C3110">
        <w:t>, Solar</w:t>
      </w:r>
      <w:r w:rsidR="00F73AA1">
        <w:t xml:space="preserve">, Wind Onshore and Wind </w:t>
      </w:r>
      <w:r w:rsidR="00F73AA1" w:rsidRPr="005566F6">
        <w:t>Offshore</w:t>
      </w:r>
      <w:r w:rsidR="0084662C" w:rsidRPr="005566F6">
        <w:t xml:space="preserve"> capital and ope</w:t>
      </w:r>
      <w:r w:rsidR="007C3110" w:rsidRPr="005566F6">
        <w:t>rating</w:t>
      </w:r>
      <w:r w:rsidR="006133CE" w:rsidRPr="005566F6">
        <w:t xml:space="preserve"> </w:t>
      </w:r>
      <w:r w:rsidR="00F73AA1" w:rsidRPr="005566F6">
        <w:t xml:space="preserve">costs </w:t>
      </w:r>
      <w:r w:rsidR="00077F43" w:rsidRPr="005566F6">
        <w:t xml:space="preserve">are obtained from </w:t>
      </w:r>
      <w:r w:rsidR="00016A8B" w:rsidRPr="005566F6">
        <w:t>BEIS (Department for Business, Energy &amp; Industrial Strategy, 202</w:t>
      </w:r>
      <w:r w:rsidR="00D34772">
        <w:t>1 &amp; 202</w:t>
      </w:r>
      <w:r w:rsidR="00016A8B" w:rsidRPr="005566F6">
        <w:t>3</w:t>
      </w:r>
      <w:r w:rsidR="00D34772">
        <w:t xml:space="preserve">). </w:t>
      </w:r>
      <w:r w:rsidR="000E09D4">
        <w:t xml:space="preserve">Moreover, </w:t>
      </w:r>
      <w:r w:rsidR="008D3B81">
        <w:t xml:space="preserve">10 </w:t>
      </w:r>
      <w:r w:rsidR="00073443">
        <w:t xml:space="preserve">gas price </w:t>
      </w:r>
      <w:r w:rsidR="008D3B81">
        <w:t xml:space="preserve">scenarios </w:t>
      </w:r>
      <w:r w:rsidR="00297760">
        <w:t>(S</w:t>
      </w:r>
      <w:r w:rsidR="00297760">
        <w:rPr>
          <w:vertAlign w:val="superscript"/>
        </w:rPr>
        <w:t>G</w:t>
      </w:r>
      <w:r w:rsidR="00297760">
        <w:t xml:space="preserve">) </w:t>
      </w:r>
      <w:r w:rsidR="008D3B81">
        <w:t xml:space="preserve">are </w:t>
      </w:r>
      <w:r w:rsidR="00073443">
        <w:t xml:space="preserve">considered based on </w:t>
      </w:r>
      <w:r w:rsidR="00D820B2">
        <w:t xml:space="preserve">Future Energy Scenarios </w:t>
      </w:r>
      <w:r w:rsidR="00651F16">
        <w:t xml:space="preserve">gas </w:t>
      </w:r>
      <w:r w:rsidR="00D820B2">
        <w:t>price (National Grid ESO, 2023)</w:t>
      </w:r>
      <w:r w:rsidR="00C64336">
        <w:t xml:space="preserve">. </w:t>
      </w:r>
      <w:r w:rsidR="00AE4C26">
        <w:t xml:space="preserve">Future </w:t>
      </w:r>
      <w:r w:rsidR="00DA460B">
        <w:t>energy carriers</w:t>
      </w:r>
      <w:r w:rsidR="00051AF5">
        <w:t xml:space="preserve"> for domestic heat</w:t>
      </w:r>
      <w:r w:rsidR="00DA460B">
        <w:t xml:space="preserve"> </w:t>
      </w:r>
      <w:r w:rsidR="00051AF5">
        <w:t>are</w:t>
      </w:r>
      <w:r w:rsidR="006737AE">
        <w:t xml:space="preserve"> </w:t>
      </w:r>
      <w:r w:rsidR="00420F53">
        <w:rPr>
          <w:lang w:val="en-GB"/>
        </w:rPr>
        <w:t xml:space="preserve">forecasted to </w:t>
      </w:r>
      <w:r w:rsidR="0056025D">
        <w:rPr>
          <w:lang w:val="en-GB"/>
        </w:rPr>
        <w:t>b</w:t>
      </w:r>
      <w:r w:rsidR="004262F0">
        <w:rPr>
          <w:lang w:val="en-GB"/>
        </w:rPr>
        <w:t xml:space="preserve">e a </w:t>
      </w:r>
      <w:r w:rsidR="00051AF5">
        <w:rPr>
          <w:lang w:val="en-GB"/>
        </w:rPr>
        <w:t>mix of hydrogen, electricity</w:t>
      </w:r>
      <w:r w:rsidR="00F85334">
        <w:rPr>
          <w:lang w:val="en-GB"/>
        </w:rPr>
        <w:t xml:space="preserve"> </w:t>
      </w:r>
      <w:r w:rsidR="00051AF5">
        <w:rPr>
          <w:lang w:val="en-GB"/>
        </w:rPr>
        <w:t>and natural gas</w:t>
      </w:r>
      <w:r w:rsidR="00F85334">
        <w:rPr>
          <w:lang w:val="en-GB"/>
        </w:rPr>
        <w:t xml:space="preserve"> </w:t>
      </w:r>
      <w:r w:rsidR="00F85334">
        <w:t>(National Grid ESO, 2023)</w:t>
      </w:r>
      <w:r w:rsidR="00051AF5">
        <w:rPr>
          <w:lang w:val="en-GB"/>
        </w:rPr>
        <w:t>.</w:t>
      </w:r>
      <w:r w:rsidR="004262F0">
        <w:rPr>
          <w:lang w:val="en-GB"/>
        </w:rPr>
        <w:t xml:space="preserve"> </w:t>
      </w:r>
      <w:r w:rsidR="00250AF2">
        <w:rPr>
          <w:lang w:val="en-GB"/>
        </w:rPr>
        <w:t xml:space="preserve">In this study, only hydrogen and natural gas are taken into </w:t>
      </w:r>
      <w:r w:rsidR="00901615">
        <w:rPr>
          <w:lang w:val="en-GB"/>
        </w:rPr>
        <w:t>account</w:t>
      </w:r>
      <w:r w:rsidR="00250AF2">
        <w:rPr>
          <w:lang w:val="en-GB"/>
        </w:rPr>
        <w:t xml:space="preserve"> and thus</w:t>
      </w:r>
      <w:r w:rsidR="00901615">
        <w:rPr>
          <w:lang w:val="en-GB"/>
        </w:rPr>
        <w:t xml:space="preserve"> 4 different </w:t>
      </w:r>
      <w:r w:rsidR="003934A9">
        <w:rPr>
          <w:lang w:val="en-GB"/>
        </w:rPr>
        <w:t xml:space="preserve">penetration </w:t>
      </w:r>
      <w:r w:rsidR="001463FF">
        <w:rPr>
          <w:lang w:val="en-GB"/>
        </w:rPr>
        <w:t>rate</w:t>
      </w:r>
      <w:r w:rsidR="00297760">
        <w:rPr>
          <w:lang w:val="en-GB"/>
        </w:rPr>
        <w:t xml:space="preserve"> scenarios (S</w:t>
      </w:r>
      <w:r w:rsidR="00297760">
        <w:rPr>
          <w:vertAlign w:val="superscript"/>
          <w:lang w:val="en-GB"/>
        </w:rPr>
        <w:t>D</w:t>
      </w:r>
      <w:r w:rsidR="00297760">
        <w:rPr>
          <w:lang w:val="en-GB"/>
        </w:rPr>
        <w:t>)</w:t>
      </w:r>
      <w:r w:rsidR="001463FF">
        <w:rPr>
          <w:lang w:val="en-GB"/>
        </w:rPr>
        <w:t xml:space="preserve"> </w:t>
      </w:r>
      <w:r w:rsidR="00901615">
        <w:rPr>
          <w:lang w:val="en-GB"/>
        </w:rPr>
        <w:t xml:space="preserve">of the total heat demand are considered </w:t>
      </w:r>
      <w:r w:rsidR="003934A9">
        <w:rPr>
          <w:lang w:val="en-GB"/>
        </w:rPr>
        <w:t xml:space="preserve">varying from 10% to 50%. </w:t>
      </w:r>
      <w:r w:rsidR="00D34772">
        <w:t>A</w:t>
      </w:r>
      <w:r w:rsidR="004C0A09" w:rsidRPr="005566F6">
        <w:t xml:space="preserve"> combination of </w:t>
      </w:r>
      <w:r w:rsidR="00487B8A">
        <w:t>the aforementioned</w:t>
      </w:r>
      <w:r w:rsidR="004C0A09" w:rsidRPr="005566F6">
        <w:t xml:space="preserve"> uncertainties </w:t>
      </w:r>
      <w:r w:rsidR="001463FF" w:rsidRPr="005566F6">
        <w:t>results</w:t>
      </w:r>
      <w:r w:rsidR="004C0A09" w:rsidRPr="005566F6">
        <w:t xml:space="preserve"> in </w:t>
      </w:r>
      <w:r w:rsidR="008D3F21" w:rsidRPr="005566F6">
        <w:t>120</w:t>
      </w:r>
      <w:r w:rsidR="004C0A09" w:rsidRPr="005566F6">
        <w:t xml:space="preserve"> scenarios</w:t>
      </w:r>
      <w:r w:rsidR="004C0A09">
        <w:t xml:space="preserve">. Due to the combinatorial complexity of the </w:t>
      </w:r>
      <w:r w:rsidR="002F628A">
        <w:t>model</w:t>
      </w:r>
      <w:r w:rsidR="00427DF5">
        <w:t>,</w:t>
      </w:r>
      <w:r w:rsidR="00DB52A4">
        <w:t xml:space="preserve"> </w:t>
      </w:r>
      <w:r w:rsidR="00427DF5">
        <w:t>s</w:t>
      </w:r>
      <w:r w:rsidR="00B74A6D">
        <w:t xml:space="preserve">cenario reduction </w:t>
      </w:r>
      <w:r w:rsidR="00132122">
        <w:t xml:space="preserve">to 10 scenarios </w:t>
      </w:r>
      <w:r w:rsidR="00B74A6D">
        <w:t xml:space="preserve">is </w:t>
      </w:r>
      <w:r w:rsidR="009331D1">
        <w:t xml:space="preserve">conducted through </w:t>
      </w:r>
      <w:r w:rsidR="008E05CB">
        <w:t>backward selection using GAMS-</w:t>
      </w:r>
      <w:r w:rsidR="009359CC">
        <w:t>SCENRED (</w:t>
      </w:r>
      <w:r w:rsidR="004F68A5">
        <w:t xml:space="preserve">GAMS Documentation, </w:t>
      </w:r>
      <w:r w:rsidR="009359CC">
        <w:t>202</w:t>
      </w:r>
      <w:r w:rsidR="004F68A5">
        <w:t>3</w:t>
      </w:r>
      <w:r w:rsidR="009359CC">
        <w:t>).</w:t>
      </w:r>
      <w:r w:rsidR="006119A1">
        <w:t xml:space="preserve"> </w:t>
      </w:r>
      <w:r w:rsidR="00AA5032">
        <w:t xml:space="preserve">Table 1 showcases the </w:t>
      </w:r>
      <w:r w:rsidR="008D31BE">
        <w:t xml:space="preserve">probability </w:t>
      </w:r>
      <w:r w:rsidR="00446FC9">
        <w:t>of the</w:t>
      </w:r>
      <w:r w:rsidR="008D31BE">
        <w:t xml:space="preserve"> </w:t>
      </w:r>
      <w:r w:rsidR="00446FC9">
        <w:t xml:space="preserve">reduced </w:t>
      </w:r>
      <w:r w:rsidR="008D31BE">
        <w:t>scenario</w:t>
      </w:r>
      <w:r w:rsidR="00446FC9">
        <w:t>s</w:t>
      </w:r>
      <w:r w:rsidR="00D05174">
        <w:t>.</w:t>
      </w:r>
      <w:r w:rsidR="008D31BE">
        <w:t xml:space="preserve"> </w:t>
      </w:r>
    </w:p>
    <w:p w14:paraId="1A72DDF5" w14:textId="5B574041" w:rsidR="00425DC3" w:rsidRDefault="000A3B2A" w:rsidP="00425DC3">
      <w:pPr>
        <w:pStyle w:val="Els-1storder-head"/>
      </w:pPr>
      <w:r>
        <w:rPr>
          <w:noProof/>
        </w:rPr>
        <mc:AlternateContent>
          <mc:Choice Requires="wpg">
            <w:drawing>
              <wp:anchor distT="0" distB="0" distL="114300" distR="114300" simplePos="0" relativeHeight="251669504" behindDoc="1" locked="0" layoutInCell="1" allowOverlap="1" wp14:anchorId="6AD96AAC" wp14:editId="706850D4">
                <wp:simplePos x="0" y="0"/>
                <wp:positionH relativeFrom="margin">
                  <wp:align>right</wp:align>
                </wp:positionH>
                <wp:positionV relativeFrom="paragraph">
                  <wp:posOffset>71448</wp:posOffset>
                </wp:positionV>
                <wp:extent cx="2046515" cy="1877785"/>
                <wp:effectExtent l="0" t="0" r="0" b="8255"/>
                <wp:wrapTight wrapText="bothSides">
                  <wp:wrapPolygon edited="0">
                    <wp:start x="0" y="0"/>
                    <wp:lineTo x="0" y="21476"/>
                    <wp:lineTo x="13676" y="21476"/>
                    <wp:lineTo x="13676" y="21038"/>
                    <wp:lineTo x="21318" y="19942"/>
                    <wp:lineTo x="21318" y="0"/>
                    <wp:lineTo x="0" y="0"/>
                  </wp:wrapPolygon>
                </wp:wrapTight>
                <wp:docPr id="1890983696" name="Group 1"/>
                <wp:cNvGraphicFramePr/>
                <a:graphic xmlns:a="http://schemas.openxmlformats.org/drawingml/2006/main">
                  <a:graphicData uri="http://schemas.microsoft.com/office/word/2010/wordprocessingGroup">
                    <wpg:wgp>
                      <wpg:cNvGrpSpPr/>
                      <wpg:grpSpPr>
                        <a:xfrm>
                          <a:off x="0" y="0"/>
                          <a:ext cx="2046515" cy="1877785"/>
                          <a:chOff x="0" y="0"/>
                          <a:chExt cx="2046515" cy="1877785"/>
                        </a:xfrm>
                      </wpg:grpSpPr>
                      <pic:pic xmlns:pic="http://schemas.openxmlformats.org/drawingml/2006/picture">
                        <pic:nvPicPr>
                          <pic:cNvPr id="1526305314" name="Picture 1"/>
                          <pic:cNvPicPr>
                            <a:picLocks noChangeAspect="1"/>
                          </pic:cNvPicPr>
                        </pic:nvPicPr>
                        <pic:blipFill>
                          <a:blip r:embed="rId13" cstate="print">
                            <a:extLst>
                              <a:ext uri="{28A0092B-C50C-407E-A947-70E740481C1C}">
                                <a14:useLocalDpi xmlns:a14="http://schemas.microsoft.com/office/drawing/2010/main" val="0"/>
                              </a:ext>
                            </a:extLst>
                          </a:blip>
                          <a:srcRect l="1009" r="1009"/>
                          <a:stretch/>
                        </pic:blipFill>
                        <pic:spPr bwMode="auto">
                          <a:xfrm>
                            <a:off x="8165" y="0"/>
                            <a:ext cx="2038350" cy="1726565"/>
                          </a:xfrm>
                          <a:prstGeom prst="rect">
                            <a:avLst/>
                          </a:prstGeom>
                          <a:ln>
                            <a:noFill/>
                          </a:ln>
                          <a:extLst>
                            <a:ext uri="{53640926-AAD7-44D8-BBD7-CCE9431645EC}">
                              <a14:shadowObscured xmlns:a14="http://schemas.microsoft.com/office/drawing/2010/main"/>
                            </a:ext>
                          </a:extLst>
                        </pic:spPr>
                      </pic:pic>
                      <wps:wsp>
                        <wps:cNvPr id="1786192989" name="Text Box 1"/>
                        <wps:cNvSpPr txBox="1"/>
                        <wps:spPr>
                          <a:xfrm>
                            <a:off x="0" y="1649185"/>
                            <a:ext cx="1273629" cy="228600"/>
                          </a:xfrm>
                          <a:prstGeom prst="rect">
                            <a:avLst/>
                          </a:prstGeom>
                          <a:noFill/>
                          <a:ln>
                            <a:noFill/>
                          </a:ln>
                        </wps:spPr>
                        <wps:txbx>
                          <w:txbxContent>
                            <w:p w14:paraId="0B759BB7" w14:textId="77A075C1" w:rsidR="00437E98" w:rsidRPr="00B94F31" w:rsidRDefault="00437E98" w:rsidP="00437E98">
                              <w:pPr>
                                <w:pStyle w:val="Caption"/>
                                <w:rPr>
                                  <w:noProof/>
                                  <w:sz w:val="20"/>
                                </w:rPr>
                              </w:pPr>
                              <w:r w:rsidRPr="00475D98">
                                <w:rPr>
                                  <w:b/>
                                  <w:bCs/>
                                </w:rPr>
                                <w:t xml:space="preserve">Figure </w:t>
                              </w:r>
                              <w:r>
                                <w:rPr>
                                  <w:b/>
                                  <w:bCs/>
                                </w:rPr>
                                <w:t>3</w:t>
                              </w:r>
                              <w:r w:rsidRPr="00475D98">
                                <w:rPr>
                                  <w:b/>
                                  <w:bCs/>
                                </w:rPr>
                                <w:t>:</w:t>
                              </w:r>
                              <w:r>
                                <w:t xml:space="preserve"> Technology mix.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D96AAC" id="_x0000_s1033" style="position:absolute;left:0;text-align:left;margin-left:109.95pt;margin-top:5.65pt;width:161.15pt;height:147.85pt;z-index:-251646976;mso-position-horizontal:right;mso-position-horizontal-relative:margin" coordsize="20465,18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">
                <v:shape id="Picture 1" o:spid="_x0000_s1034" type="#_x0000_t75" style="position:absolute;left:81;width:20384;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">
                  <v:imagedata r:id="rId14" o:title="" cropleft="661f" cropright="661f"/>
                </v:shape>
                <v:shape id="_x0000_s1035" type="#_x0000_t202" style="position:absolute;top:16491;width:127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" filled="f" stroked="f">
                  <v:textbox inset="0,0,0,0">
                    <w:txbxContent>
                      <w:p w14:paraId="0B759BB7" w14:textId="77A075C1" w:rsidR="00437E98" w:rsidRPr="00B94F31" w:rsidRDefault="00437E98" w:rsidP="00437E98">
                        <w:pPr>
                          <w:pStyle w:val="Caption"/>
                          <w:rPr>
                            <w:noProof/>
                            <w:sz w:val="20"/>
                          </w:rPr>
                        </w:pPr>
                        <w:r w:rsidRPr="00475D98">
                          <w:rPr>
                            <w:b/>
                            <w:bCs/>
                          </w:rPr>
                          <w:t xml:space="preserve">Figure </w:t>
                        </w:r>
                        <w:r>
                          <w:rPr>
                            <w:b/>
                            <w:bCs/>
                          </w:rPr>
                          <w:t>3</w:t>
                        </w:r>
                        <w:r w:rsidRPr="00475D98">
                          <w:rPr>
                            <w:b/>
                            <w:bCs/>
                          </w:rPr>
                          <w:t>:</w:t>
                        </w:r>
                        <w:r>
                          <w:t xml:space="preserve"> Technology mix.</w:t>
                        </w:r>
                      </w:p>
                    </w:txbxContent>
                  </v:textbox>
                </v:shape>
                <w10:wrap type="tight" anchorx="margin"/>
              </v:group>
            </w:pict>
          </mc:Fallback>
        </mc:AlternateContent>
      </w:r>
      <w:r w:rsidR="00425DC3">
        <w:t>Results &amp; Discussion</w:t>
      </w:r>
    </w:p>
    <w:p w14:paraId="5AC9E15C" w14:textId="0FA7D961" w:rsidR="00EA38BE" w:rsidRDefault="008515F3" w:rsidP="00B31A08">
      <w:pPr>
        <w:pStyle w:val="Els-body-text"/>
      </w:pPr>
      <w:r>
        <w:t xml:space="preserve">The </w:t>
      </w:r>
      <w:r w:rsidR="00D60A3A">
        <w:t xml:space="preserve">proposed </w:t>
      </w:r>
      <w:r>
        <w:t xml:space="preserve">model </w:t>
      </w:r>
      <w:r w:rsidR="00B35F20">
        <w:t>was</w:t>
      </w:r>
      <w:r>
        <w:t xml:space="preserve"> implemented in GAMS 38.2.1 and solved </w:t>
      </w:r>
      <w:r w:rsidR="001516F7">
        <w:t>in monolithic fashi</w:t>
      </w:r>
      <w:r w:rsidR="00A60E0A">
        <w:t>o</w:t>
      </w:r>
      <w:r w:rsidR="001516F7">
        <w:t xml:space="preserve">n </w:t>
      </w:r>
      <w:r>
        <w:t xml:space="preserve">with Gurobi </w:t>
      </w:r>
      <w:r w:rsidR="00F36818">
        <w:t>10</w:t>
      </w:r>
      <w:r>
        <w:t>.</w:t>
      </w:r>
      <w:r w:rsidR="00F36818">
        <w:t>0</w:t>
      </w:r>
      <w:r>
        <w:t>.</w:t>
      </w:r>
      <w:r w:rsidR="00F36818">
        <w:t>3</w:t>
      </w:r>
      <w:r>
        <w:t xml:space="preserve">, using a Dell workstation with </w:t>
      </w:r>
      <w:r w:rsidRPr="00BF5F1E">
        <w:t>Intel</w:t>
      </w:r>
      <w:r>
        <w:t>®</w:t>
      </w:r>
      <w:r w:rsidRPr="00BF5F1E">
        <w:t xml:space="preserve"> Core</w:t>
      </w:r>
      <w:r>
        <w:t>™</w:t>
      </w:r>
      <w:r w:rsidRPr="00BF5F1E">
        <w:t xml:space="preserve"> i9-109</w:t>
      </w:r>
      <w:r>
        <w:t>80XE</w:t>
      </w:r>
      <w:r w:rsidRPr="00BF5F1E">
        <w:t xml:space="preserve"> CPU @ 3.</w:t>
      </w:r>
      <w:r>
        <w:t>00</w:t>
      </w:r>
      <w:r w:rsidRPr="00BF5F1E">
        <w:t xml:space="preserve"> GHz and </w:t>
      </w:r>
      <w:r>
        <w:t>128</w:t>
      </w:r>
      <w:r w:rsidRPr="00BF5F1E">
        <w:t xml:space="preserve"> GB RAM</w:t>
      </w:r>
      <w:r>
        <w:t>.</w:t>
      </w:r>
      <w:r w:rsidR="00D60A3A">
        <w:t xml:space="preserve"> </w:t>
      </w:r>
      <w:r w:rsidR="00B35F20">
        <w:t>Optimisation t</w:t>
      </w:r>
      <w:r w:rsidR="00D60A3A">
        <w:t>e</w:t>
      </w:r>
      <w:r w:rsidR="001719C1">
        <w:t xml:space="preserve">rmination criteria </w:t>
      </w:r>
      <w:r w:rsidR="00B35F20">
        <w:t>were</w:t>
      </w:r>
      <w:r w:rsidR="0017709E">
        <w:t xml:space="preserve"> </w:t>
      </w:r>
      <w:r w:rsidR="0017709E" w:rsidRPr="0017709E">
        <w:t>1</w:t>
      </w:r>
      <w:r w:rsidR="0017709E">
        <w:t>8 h</w:t>
      </w:r>
      <w:r w:rsidR="0017709E" w:rsidRPr="0017709E">
        <w:t xml:space="preserve"> CPU time limit or </w:t>
      </w:r>
      <w:r w:rsidR="0017709E">
        <w:t>5%</w:t>
      </w:r>
      <w:r w:rsidR="0017709E" w:rsidRPr="0017709E">
        <w:t xml:space="preserve"> optimality gap</w:t>
      </w:r>
      <w:r w:rsidR="0017709E">
        <w:t>.</w:t>
      </w:r>
    </w:p>
    <w:p w14:paraId="5666CEE2" w14:textId="3EFC46F8" w:rsidR="00847EE1" w:rsidRPr="006636EC" w:rsidRDefault="001B0C03" w:rsidP="00B31A08">
      <w:pPr>
        <w:pStyle w:val="Els-body-text"/>
      </w:pPr>
      <w:r>
        <w:t>Fig</w:t>
      </w:r>
      <w:r w:rsidR="003C1053">
        <w:t>.</w:t>
      </w:r>
      <w:r>
        <w:t xml:space="preserve"> 3</w:t>
      </w:r>
      <w:r w:rsidR="004E3EBF">
        <w:t xml:space="preserve"> illustrates the optimal technology mix for the deterministic (mean case) and stochastic </w:t>
      </w:r>
      <w:r w:rsidR="00B2571F">
        <w:rPr>
          <w:lang w:val="en-GB"/>
        </w:rPr>
        <w:t>(10 scenario case) approaches</w:t>
      </w:r>
      <w:r w:rsidR="00847EE1">
        <w:rPr>
          <w:lang w:val="en-GB"/>
        </w:rPr>
        <w:t xml:space="preserve">. </w:t>
      </w:r>
      <w:r w:rsidR="001D631E">
        <w:rPr>
          <w:lang w:val="en-GB"/>
        </w:rPr>
        <w:t>The installed capacity of determin</w:t>
      </w:r>
      <w:r w:rsidR="005B65F9">
        <w:rPr>
          <w:lang w:val="en-GB"/>
        </w:rPr>
        <w:t>istic approach is 36.1 GW consisting of ATRCCS, BGCCS and WE investments, while stochastic approach</w:t>
      </w:r>
      <w:r w:rsidR="006D1DF3">
        <w:rPr>
          <w:lang w:val="en-GB"/>
        </w:rPr>
        <w:t xml:space="preserve"> optimal design includes </w:t>
      </w:r>
      <w:r w:rsidR="005E5929">
        <w:rPr>
          <w:lang w:val="en-GB"/>
        </w:rPr>
        <w:t xml:space="preserve">ATRCCS and </w:t>
      </w:r>
      <w:r w:rsidR="006D1DF3">
        <w:rPr>
          <w:lang w:val="en-GB"/>
        </w:rPr>
        <w:t>B</w:t>
      </w:r>
      <w:r w:rsidR="005E5929">
        <w:rPr>
          <w:lang w:val="en-GB"/>
        </w:rPr>
        <w:t xml:space="preserve">GCCS of </w:t>
      </w:r>
      <w:r w:rsidR="00EB1B0F">
        <w:rPr>
          <w:lang w:val="en-GB"/>
        </w:rPr>
        <w:t>39.5 GW.</w:t>
      </w:r>
      <w:r w:rsidR="005E5929">
        <w:rPr>
          <w:lang w:val="en-GB"/>
        </w:rPr>
        <w:t xml:space="preserve"> </w:t>
      </w:r>
    </w:p>
    <w:p w14:paraId="6D726BC9" w14:textId="77777777" w:rsidR="000A3B2A" w:rsidRDefault="000A3B2A" w:rsidP="00B31A08">
      <w:pPr>
        <w:pStyle w:val="Els-body-text"/>
        <w:rPr>
          <w:b/>
          <w:bCs/>
          <w:sz w:val="18"/>
          <w:szCs w:val="18"/>
        </w:rPr>
      </w:pPr>
    </w:p>
    <w:p w14:paraId="1D7C3F0A" w14:textId="77777777" w:rsidR="000A3B2A" w:rsidRDefault="000A3B2A" w:rsidP="00B31A08">
      <w:pPr>
        <w:pStyle w:val="Els-body-text"/>
        <w:rPr>
          <w:b/>
          <w:bCs/>
          <w:sz w:val="18"/>
          <w:szCs w:val="18"/>
        </w:rPr>
      </w:pPr>
    </w:p>
    <w:p w14:paraId="2735B694" w14:textId="5BD2E52D" w:rsidR="00E12503" w:rsidRDefault="00E12503" w:rsidP="00B31A08">
      <w:pPr>
        <w:pStyle w:val="Els-body-text"/>
        <w:rPr>
          <w:lang w:val="en-GB"/>
        </w:rPr>
      </w:pPr>
      <w:r>
        <w:t xml:space="preserve">The optimisation results are summarised in Table 2. </w:t>
      </w:r>
      <w:r>
        <w:rPr>
          <w:lang w:val="en-GB"/>
        </w:rPr>
        <w:t xml:space="preserve">The quality of each solution is tested in the 120 scenarios set fixing the first stage decisions of each approach to get the expected system cost (ESC). </w:t>
      </w:r>
      <w:r w:rsidR="002C6843">
        <w:t>As illustrated in Table 2, d</w:t>
      </w:r>
      <w:r>
        <w:t xml:space="preserve">eterministic approach provides a </w:t>
      </w:r>
      <w:r>
        <w:rPr>
          <w:lang w:val="en-GB"/>
        </w:rPr>
        <w:t xml:space="preserve">lower system cost (SC) than the stochastic approach. However, there is a 33% </w:t>
      </w:r>
      <w:r w:rsidR="0016219E">
        <w:rPr>
          <w:lang w:val="en-GB"/>
        </w:rPr>
        <w:t>increase</w:t>
      </w:r>
      <w:r>
        <w:rPr>
          <w:lang w:val="en-GB"/>
        </w:rPr>
        <w:t xml:space="preserve"> in the ESC of the deterministic case </w:t>
      </w:r>
      <w:r w:rsidR="0016219E">
        <w:rPr>
          <w:lang w:val="en-GB"/>
        </w:rPr>
        <w:t xml:space="preserve">when </w:t>
      </w:r>
      <w:r>
        <w:rPr>
          <w:lang w:val="en-GB"/>
        </w:rPr>
        <w:t>comparing to the</w:t>
      </w:r>
      <w:r w:rsidRPr="00920919">
        <w:rPr>
          <w:lang w:val="en-GB"/>
        </w:rPr>
        <w:t xml:space="preserve"> </w:t>
      </w:r>
      <w:r>
        <w:rPr>
          <w:lang w:val="en-GB"/>
        </w:rPr>
        <w:t xml:space="preserve">corresponding SC. </w:t>
      </w:r>
      <w:r w:rsidR="00353E0D">
        <w:rPr>
          <w:lang w:val="en-GB"/>
        </w:rPr>
        <w:t>On the other hand, the stochastic approach provides a more realistic strategy as ESC is increased by 4% comparing to the stochastic SC.</w:t>
      </w:r>
    </w:p>
    <w:p w14:paraId="2A5A4ADB" w14:textId="643A2F4E" w:rsidR="00427261" w:rsidRPr="00B062CE" w:rsidRDefault="003824A5" w:rsidP="00B31A08">
      <w:pPr>
        <w:pStyle w:val="Els-body-text"/>
        <w:rPr>
          <w:sz w:val="18"/>
          <w:szCs w:val="18"/>
        </w:rPr>
      </w:pPr>
      <w:r w:rsidRPr="00B062CE">
        <w:rPr>
          <w:b/>
          <w:bCs/>
          <w:sz w:val="18"/>
          <w:szCs w:val="18"/>
        </w:rPr>
        <w:t xml:space="preserve">Table 2: </w:t>
      </w:r>
      <w:r w:rsidR="00B062CE" w:rsidRPr="00B062CE">
        <w:rPr>
          <w:sz w:val="18"/>
          <w:szCs w:val="18"/>
        </w:rPr>
        <w:t>Computational statistics</w:t>
      </w:r>
    </w:p>
    <w:tbl>
      <w:tblPr>
        <w:tblStyle w:val="TableGrid"/>
        <w:tblpPr w:leftFromText="180" w:rightFromText="180" w:vertAnchor="text" w:horzAnchor="margin" w:tblpY="21"/>
        <w:tblOverlap w:val="never"/>
        <w:tblW w:w="7370" w:type="dxa"/>
        <w:tblBorders>
          <w:left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494"/>
        <w:gridCol w:w="2438"/>
        <w:gridCol w:w="2438"/>
      </w:tblGrid>
      <w:tr w:rsidR="00C133DC" w14:paraId="3F759EC0" w14:textId="478BEF57" w:rsidTr="00A02085">
        <w:trPr>
          <w:trHeight w:val="57"/>
        </w:trPr>
        <w:tc>
          <w:tcPr>
            <w:tcW w:w="2494" w:type="dxa"/>
            <w:tcBorders>
              <w:top w:val="single" w:sz="4" w:space="0" w:color="auto"/>
              <w:bottom w:val="single" w:sz="4" w:space="0" w:color="auto"/>
            </w:tcBorders>
            <w:vAlign w:val="center"/>
          </w:tcPr>
          <w:p w14:paraId="27B4E07B" w14:textId="2110E788" w:rsidR="00C133DC" w:rsidRPr="00477B33" w:rsidRDefault="00C133DC" w:rsidP="00A02085">
            <w:pPr>
              <w:pStyle w:val="Els-body-text"/>
              <w:jc w:val="center"/>
              <w:rPr>
                <w:b/>
                <w:bCs/>
              </w:rPr>
            </w:pPr>
          </w:p>
        </w:tc>
        <w:tc>
          <w:tcPr>
            <w:tcW w:w="2438" w:type="dxa"/>
            <w:tcBorders>
              <w:top w:val="single" w:sz="4" w:space="0" w:color="auto"/>
              <w:bottom w:val="single" w:sz="4" w:space="0" w:color="auto"/>
            </w:tcBorders>
          </w:tcPr>
          <w:p w14:paraId="4A31803C" w14:textId="4C54F99F" w:rsidR="00C133DC" w:rsidRPr="00477B33" w:rsidRDefault="00C133DC" w:rsidP="00A02085">
            <w:pPr>
              <w:pStyle w:val="Els-body-text"/>
              <w:jc w:val="center"/>
              <w:rPr>
                <w:b/>
                <w:bCs/>
              </w:rPr>
            </w:pPr>
            <w:r w:rsidRPr="00477B33">
              <w:rPr>
                <w:b/>
                <w:bCs/>
              </w:rPr>
              <w:t>Deterministic Approach</w:t>
            </w:r>
          </w:p>
        </w:tc>
        <w:tc>
          <w:tcPr>
            <w:tcW w:w="2438" w:type="dxa"/>
            <w:tcBorders>
              <w:top w:val="single" w:sz="4" w:space="0" w:color="auto"/>
              <w:bottom w:val="single" w:sz="4" w:space="0" w:color="auto"/>
            </w:tcBorders>
          </w:tcPr>
          <w:p w14:paraId="5E69C98D" w14:textId="0E88617E" w:rsidR="00C133DC" w:rsidRPr="00477B33" w:rsidRDefault="00C133DC" w:rsidP="00A02085">
            <w:pPr>
              <w:pStyle w:val="Els-body-text"/>
              <w:jc w:val="center"/>
              <w:rPr>
                <w:b/>
                <w:bCs/>
              </w:rPr>
            </w:pPr>
            <w:r w:rsidRPr="00477B33">
              <w:rPr>
                <w:b/>
                <w:bCs/>
              </w:rPr>
              <w:t>Stochastic Approach</w:t>
            </w:r>
          </w:p>
        </w:tc>
      </w:tr>
      <w:tr w:rsidR="00C133DC" w14:paraId="24D2D0D5" w14:textId="45C0BF88" w:rsidTr="00A02085">
        <w:trPr>
          <w:trHeight w:val="57"/>
        </w:trPr>
        <w:tc>
          <w:tcPr>
            <w:tcW w:w="2494" w:type="dxa"/>
            <w:tcBorders>
              <w:top w:val="single" w:sz="4" w:space="0" w:color="auto"/>
              <w:bottom w:val="nil"/>
            </w:tcBorders>
            <w:vAlign w:val="center"/>
          </w:tcPr>
          <w:p w14:paraId="48E1CC76" w14:textId="679AD2D3" w:rsidR="00C133DC" w:rsidRPr="00DA38EA" w:rsidRDefault="00C133DC" w:rsidP="00A02085">
            <w:pPr>
              <w:pStyle w:val="Els-body-text"/>
              <w:jc w:val="center"/>
              <w:rPr>
                <w:b/>
                <w:bCs/>
              </w:rPr>
            </w:pPr>
            <w:r>
              <w:rPr>
                <w:b/>
                <w:bCs/>
              </w:rPr>
              <w:t xml:space="preserve">No. of continuous variables </w:t>
            </w:r>
          </w:p>
        </w:tc>
        <w:tc>
          <w:tcPr>
            <w:tcW w:w="2438" w:type="dxa"/>
            <w:tcBorders>
              <w:top w:val="single" w:sz="4" w:space="0" w:color="auto"/>
              <w:bottom w:val="nil"/>
            </w:tcBorders>
          </w:tcPr>
          <w:p w14:paraId="7D38A54D" w14:textId="5951E160" w:rsidR="00C133DC" w:rsidRPr="00C133DC" w:rsidRDefault="003733A6" w:rsidP="00A02085">
            <w:pPr>
              <w:pStyle w:val="Els-body-text"/>
              <w:jc w:val="center"/>
            </w:pPr>
            <w:r>
              <w:t>119,801</w:t>
            </w:r>
          </w:p>
        </w:tc>
        <w:tc>
          <w:tcPr>
            <w:tcW w:w="2438" w:type="dxa"/>
            <w:tcBorders>
              <w:top w:val="single" w:sz="4" w:space="0" w:color="auto"/>
              <w:bottom w:val="nil"/>
            </w:tcBorders>
          </w:tcPr>
          <w:p w14:paraId="0E80A6DE" w14:textId="5009897B" w:rsidR="00C133DC" w:rsidRPr="00C133DC" w:rsidRDefault="00C65499" w:rsidP="00A02085">
            <w:pPr>
              <w:pStyle w:val="Els-body-text"/>
              <w:jc w:val="center"/>
            </w:pPr>
            <w:r>
              <w:t>1,155,694</w:t>
            </w:r>
          </w:p>
        </w:tc>
      </w:tr>
      <w:tr w:rsidR="00C133DC" w14:paraId="469AFC95" w14:textId="77869225" w:rsidTr="00A02085">
        <w:trPr>
          <w:trHeight w:val="57"/>
        </w:trPr>
        <w:tc>
          <w:tcPr>
            <w:tcW w:w="2494" w:type="dxa"/>
            <w:tcBorders>
              <w:top w:val="nil"/>
              <w:bottom w:val="nil"/>
            </w:tcBorders>
            <w:vAlign w:val="center"/>
          </w:tcPr>
          <w:p w14:paraId="2294CC51" w14:textId="15F284CF" w:rsidR="00C133DC" w:rsidRPr="00DA38EA" w:rsidRDefault="00C133DC" w:rsidP="00A02085">
            <w:pPr>
              <w:pStyle w:val="Els-body-text"/>
              <w:jc w:val="center"/>
              <w:rPr>
                <w:b/>
                <w:bCs/>
              </w:rPr>
            </w:pPr>
            <w:r>
              <w:rPr>
                <w:b/>
                <w:bCs/>
              </w:rPr>
              <w:t>No. of discrete variables</w:t>
            </w:r>
          </w:p>
        </w:tc>
        <w:tc>
          <w:tcPr>
            <w:tcW w:w="2438" w:type="dxa"/>
            <w:tcBorders>
              <w:top w:val="nil"/>
              <w:bottom w:val="nil"/>
            </w:tcBorders>
          </w:tcPr>
          <w:p w14:paraId="694550C9" w14:textId="117A121E" w:rsidR="00C133DC" w:rsidRPr="00C133DC" w:rsidRDefault="00C65499" w:rsidP="00A02085">
            <w:pPr>
              <w:pStyle w:val="Els-body-text"/>
              <w:jc w:val="center"/>
            </w:pPr>
            <w:r>
              <w:t>582</w:t>
            </w:r>
          </w:p>
        </w:tc>
        <w:tc>
          <w:tcPr>
            <w:tcW w:w="2438" w:type="dxa"/>
            <w:tcBorders>
              <w:top w:val="nil"/>
              <w:bottom w:val="nil"/>
            </w:tcBorders>
          </w:tcPr>
          <w:p w14:paraId="00A19893" w14:textId="79A89102" w:rsidR="00C133DC" w:rsidRPr="00C133DC" w:rsidRDefault="00C65499" w:rsidP="00A02085">
            <w:pPr>
              <w:pStyle w:val="Els-body-text"/>
              <w:jc w:val="center"/>
            </w:pPr>
            <w:r>
              <w:t>582</w:t>
            </w:r>
          </w:p>
        </w:tc>
      </w:tr>
      <w:tr w:rsidR="00C133DC" w14:paraId="37A7AB45" w14:textId="5694B985" w:rsidTr="00A02085">
        <w:trPr>
          <w:trHeight w:val="57"/>
        </w:trPr>
        <w:tc>
          <w:tcPr>
            <w:tcW w:w="2494" w:type="dxa"/>
            <w:tcBorders>
              <w:top w:val="nil"/>
              <w:bottom w:val="nil"/>
            </w:tcBorders>
            <w:vAlign w:val="center"/>
          </w:tcPr>
          <w:p w14:paraId="69F07F7E" w14:textId="289D047B" w:rsidR="00C133DC" w:rsidRPr="00DA38EA" w:rsidRDefault="00C133DC" w:rsidP="00A02085">
            <w:pPr>
              <w:pStyle w:val="Els-body-text"/>
              <w:jc w:val="center"/>
              <w:rPr>
                <w:b/>
                <w:bCs/>
              </w:rPr>
            </w:pPr>
            <w:r>
              <w:rPr>
                <w:b/>
                <w:bCs/>
              </w:rPr>
              <w:t>No. of equations</w:t>
            </w:r>
          </w:p>
        </w:tc>
        <w:tc>
          <w:tcPr>
            <w:tcW w:w="2438" w:type="dxa"/>
            <w:tcBorders>
              <w:top w:val="nil"/>
              <w:bottom w:val="nil"/>
            </w:tcBorders>
          </w:tcPr>
          <w:p w14:paraId="683949A1" w14:textId="1A7F5EFB" w:rsidR="00C133DC" w:rsidRPr="00C133DC" w:rsidRDefault="00443B43" w:rsidP="00A02085">
            <w:pPr>
              <w:pStyle w:val="Els-body-text"/>
              <w:jc w:val="center"/>
            </w:pPr>
            <w:r>
              <w:t>18</w:t>
            </w:r>
            <w:r w:rsidR="00CB2219">
              <w:t>6,582</w:t>
            </w:r>
          </w:p>
        </w:tc>
        <w:tc>
          <w:tcPr>
            <w:tcW w:w="2438" w:type="dxa"/>
            <w:tcBorders>
              <w:top w:val="nil"/>
              <w:bottom w:val="nil"/>
            </w:tcBorders>
          </w:tcPr>
          <w:p w14:paraId="229DF777" w14:textId="3F02034E" w:rsidR="00C133DC" w:rsidRPr="00C133DC" w:rsidRDefault="00CB2219" w:rsidP="00A02085">
            <w:pPr>
              <w:pStyle w:val="Els-body-text"/>
              <w:jc w:val="center"/>
            </w:pPr>
            <w:r>
              <w:t>1,856,639</w:t>
            </w:r>
          </w:p>
        </w:tc>
      </w:tr>
      <w:tr w:rsidR="00C133DC" w14:paraId="79AC4EFD" w14:textId="7E5A9DF8" w:rsidTr="00A02085">
        <w:trPr>
          <w:trHeight w:val="57"/>
        </w:trPr>
        <w:tc>
          <w:tcPr>
            <w:tcW w:w="2494" w:type="dxa"/>
            <w:tcBorders>
              <w:top w:val="nil"/>
              <w:bottom w:val="nil"/>
            </w:tcBorders>
            <w:vAlign w:val="center"/>
          </w:tcPr>
          <w:p w14:paraId="5EF02883" w14:textId="59D7BA6C" w:rsidR="00C133DC" w:rsidRPr="00DA38EA" w:rsidRDefault="00C133DC" w:rsidP="00A02085">
            <w:pPr>
              <w:pStyle w:val="Els-body-text"/>
              <w:jc w:val="center"/>
              <w:rPr>
                <w:b/>
                <w:bCs/>
              </w:rPr>
            </w:pPr>
            <w:r w:rsidRPr="00DA38EA">
              <w:rPr>
                <w:b/>
                <w:bCs/>
              </w:rPr>
              <w:t>Opt</w:t>
            </w:r>
            <w:r>
              <w:rPr>
                <w:b/>
                <w:bCs/>
              </w:rPr>
              <w:t>imality g</w:t>
            </w:r>
            <w:r w:rsidRPr="00DA38EA">
              <w:rPr>
                <w:b/>
                <w:bCs/>
              </w:rPr>
              <w:t>ap (%)</w:t>
            </w:r>
          </w:p>
        </w:tc>
        <w:tc>
          <w:tcPr>
            <w:tcW w:w="2438" w:type="dxa"/>
            <w:tcBorders>
              <w:top w:val="nil"/>
              <w:bottom w:val="nil"/>
            </w:tcBorders>
          </w:tcPr>
          <w:p w14:paraId="54DD6063" w14:textId="113AC9D7" w:rsidR="00C133DC" w:rsidRPr="00C133DC" w:rsidRDefault="00E1403E" w:rsidP="00A02085">
            <w:pPr>
              <w:pStyle w:val="Els-body-text"/>
              <w:jc w:val="center"/>
            </w:pPr>
            <w:r>
              <w:t>4.88</w:t>
            </w:r>
          </w:p>
        </w:tc>
        <w:tc>
          <w:tcPr>
            <w:tcW w:w="2438" w:type="dxa"/>
            <w:tcBorders>
              <w:top w:val="nil"/>
              <w:bottom w:val="nil"/>
            </w:tcBorders>
          </w:tcPr>
          <w:p w14:paraId="756B244F" w14:textId="02D8A3BA" w:rsidR="00C133DC" w:rsidRPr="00C133DC" w:rsidRDefault="00E1403E" w:rsidP="00A02085">
            <w:pPr>
              <w:pStyle w:val="Els-body-text"/>
              <w:jc w:val="center"/>
            </w:pPr>
            <w:r>
              <w:t>5.81</w:t>
            </w:r>
          </w:p>
        </w:tc>
      </w:tr>
      <w:tr w:rsidR="00C133DC" w14:paraId="515896C1" w14:textId="13A73D4C" w:rsidTr="00A02085">
        <w:trPr>
          <w:trHeight w:val="57"/>
        </w:trPr>
        <w:tc>
          <w:tcPr>
            <w:tcW w:w="2494" w:type="dxa"/>
            <w:tcBorders>
              <w:top w:val="nil"/>
              <w:bottom w:val="nil"/>
            </w:tcBorders>
            <w:vAlign w:val="center"/>
          </w:tcPr>
          <w:p w14:paraId="46A23440" w14:textId="77777777" w:rsidR="00C133DC" w:rsidRPr="00DA38EA" w:rsidRDefault="00C133DC" w:rsidP="00A02085">
            <w:pPr>
              <w:pStyle w:val="Els-body-text"/>
              <w:jc w:val="center"/>
              <w:rPr>
                <w:b/>
                <w:bCs/>
              </w:rPr>
            </w:pPr>
            <w:r w:rsidRPr="00DA38EA">
              <w:rPr>
                <w:b/>
                <w:bCs/>
              </w:rPr>
              <w:t>CPU time (h)</w:t>
            </w:r>
          </w:p>
        </w:tc>
        <w:tc>
          <w:tcPr>
            <w:tcW w:w="2438" w:type="dxa"/>
            <w:tcBorders>
              <w:top w:val="nil"/>
              <w:bottom w:val="nil"/>
            </w:tcBorders>
          </w:tcPr>
          <w:p w14:paraId="6BF74A12" w14:textId="6A7B20ED" w:rsidR="00C133DC" w:rsidRPr="00C133DC" w:rsidRDefault="00E1403E" w:rsidP="00A02085">
            <w:pPr>
              <w:pStyle w:val="Els-body-text"/>
              <w:jc w:val="center"/>
            </w:pPr>
            <w:r>
              <w:t>4</w:t>
            </w:r>
          </w:p>
        </w:tc>
        <w:tc>
          <w:tcPr>
            <w:tcW w:w="2438" w:type="dxa"/>
            <w:tcBorders>
              <w:top w:val="nil"/>
              <w:bottom w:val="nil"/>
            </w:tcBorders>
          </w:tcPr>
          <w:p w14:paraId="11E73C0B" w14:textId="7458FF51" w:rsidR="00C133DC" w:rsidRPr="00C133DC" w:rsidRDefault="00E1403E" w:rsidP="00A02085">
            <w:pPr>
              <w:pStyle w:val="Els-body-text"/>
              <w:jc w:val="center"/>
            </w:pPr>
            <w:r>
              <w:t>18</w:t>
            </w:r>
          </w:p>
        </w:tc>
      </w:tr>
      <w:tr w:rsidR="00C133DC" w14:paraId="100F08ED" w14:textId="01CBC129" w:rsidTr="00A02085">
        <w:trPr>
          <w:trHeight w:val="57"/>
        </w:trPr>
        <w:tc>
          <w:tcPr>
            <w:tcW w:w="2494" w:type="dxa"/>
            <w:tcBorders>
              <w:top w:val="nil"/>
              <w:bottom w:val="nil"/>
            </w:tcBorders>
            <w:vAlign w:val="center"/>
          </w:tcPr>
          <w:p w14:paraId="4E9C3CD5" w14:textId="4EFB22C6" w:rsidR="00C133DC" w:rsidRPr="00DA38EA" w:rsidRDefault="00C133DC" w:rsidP="00A02085">
            <w:pPr>
              <w:pStyle w:val="Els-body-text"/>
              <w:jc w:val="center"/>
              <w:rPr>
                <w:b/>
                <w:bCs/>
              </w:rPr>
            </w:pPr>
            <w:r>
              <w:rPr>
                <w:b/>
                <w:bCs/>
              </w:rPr>
              <w:t>System Cost (£b)</w:t>
            </w:r>
          </w:p>
        </w:tc>
        <w:tc>
          <w:tcPr>
            <w:tcW w:w="2438" w:type="dxa"/>
            <w:tcBorders>
              <w:top w:val="nil"/>
              <w:bottom w:val="nil"/>
            </w:tcBorders>
          </w:tcPr>
          <w:p w14:paraId="164A0534" w14:textId="1E695B90" w:rsidR="00C133DC" w:rsidRPr="00C133DC" w:rsidRDefault="00E1403E" w:rsidP="00A02085">
            <w:pPr>
              <w:pStyle w:val="Els-body-text"/>
              <w:jc w:val="center"/>
            </w:pPr>
            <w:r>
              <w:t>34.1</w:t>
            </w:r>
          </w:p>
        </w:tc>
        <w:tc>
          <w:tcPr>
            <w:tcW w:w="2438" w:type="dxa"/>
            <w:tcBorders>
              <w:top w:val="nil"/>
              <w:bottom w:val="nil"/>
            </w:tcBorders>
          </w:tcPr>
          <w:p w14:paraId="00BDEC9C" w14:textId="318AB516" w:rsidR="00C133DC" w:rsidRPr="00C133DC" w:rsidRDefault="00E1403E" w:rsidP="00A02085">
            <w:pPr>
              <w:pStyle w:val="Els-body-text"/>
              <w:jc w:val="center"/>
            </w:pPr>
            <w:r>
              <w:t>37.9</w:t>
            </w:r>
          </w:p>
        </w:tc>
      </w:tr>
      <w:tr w:rsidR="00C133DC" w14:paraId="655BAB22" w14:textId="7473D58A" w:rsidTr="00A02085">
        <w:trPr>
          <w:trHeight w:val="57"/>
        </w:trPr>
        <w:tc>
          <w:tcPr>
            <w:tcW w:w="2494" w:type="dxa"/>
            <w:tcBorders>
              <w:top w:val="nil"/>
              <w:bottom w:val="single" w:sz="4" w:space="0" w:color="auto"/>
            </w:tcBorders>
            <w:vAlign w:val="center"/>
          </w:tcPr>
          <w:p w14:paraId="0D8C8BB4" w14:textId="744B88FD" w:rsidR="00C133DC" w:rsidRDefault="00C133DC" w:rsidP="00A02085">
            <w:pPr>
              <w:pStyle w:val="Els-body-text"/>
              <w:jc w:val="center"/>
              <w:rPr>
                <w:b/>
                <w:bCs/>
              </w:rPr>
            </w:pPr>
            <w:r>
              <w:rPr>
                <w:b/>
                <w:bCs/>
              </w:rPr>
              <w:t>Expected system cost (£b)</w:t>
            </w:r>
          </w:p>
        </w:tc>
        <w:tc>
          <w:tcPr>
            <w:tcW w:w="2438" w:type="dxa"/>
            <w:tcBorders>
              <w:top w:val="nil"/>
              <w:bottom w:val="single" w:sz="4" w:space="0" w:color="auto"/>
            </w:tcBorders>
          </w:tcPr>
          <w:p w14:paraId="38D99A85" w14:textId="233C823D" w:rsidR="00C133DC" w:rsidRPr="00C133DC" w:rsidRDefault="00477B33" w:rsidP="00A02085">
            <w:pPr>
              <w:pStyle w:val="Els-body-text"/>
              <w:jc w:val="center"/>
            </w:pPr>
            <w:r>
              <w:t>45.6</w:t>
            </w:r>
          </w:p>
        </w:tc>
        <w:tc>
          <w:tcPr>
            <w:tcW w:w="2438" w:type="dxa"/>
            <w:tcBorders>
              <w:top w:val="nil"/>
              <w:bottom w:val="single" w:sz="4" w:space="0" w:color="auto"/>
            </w:tcBorders>
          </w:tcPr>
          <w:p w14:paraId="1AD3F3C4" w14:textId="7B7B8F07" w:rsidR="00C133DC" w:rsidRPr="00C133DC" w:rsidRDefault="00477B33" w:rsidP="00A02085">
            <w:pPr>
              <w:pStyle w:val="Els-body-text"/>
              <w:jc w:val="center"/>
            </w:pPr>
            <w:r>
              <w:t>39.5</w:t>
            </w:r>
          </w:p>
        </w:tc>
      </w:tr>
    </w:tbl>
    <w:p w14:paraId="7D8CF6D7" w14:textId="1F2CA689" w:rsidR="002F5E2C" w:rsidRPr="00EA38BE" w:rsidRDefault="00353E0D" w:rsidP="00EB1B0F">
      <w:pPr>
        <w:pStyle w:val="Els-body-text"/>
        <w:rPr>
          <w:lang w:val="en-GB"/>
        </w:rPr>
      </w:pPr>
      <w:r>
        <w:rPr>
          <w:b/>
          <w:bCs/>
          <w:noProof/>
          <w:sz w:val="18"/>
          <w:szCs w:val="18"/>
        </w:rPr>
        <mc:AlternateContent>
          <mc:Choice Requires="wpg">
            <w:drawing>
              <wp:anchor distT="0" distB="0" distL="114300" distR="114300" simplePos="0" relativeHeight="251676672" behindDoc="1" locked="0" layoutInCell="1" allowOverlap="1" wp14:anchorId="5AD555B6" wp14:editId="70EE74D4">
                <wp:simplePos x="0" y="0"/>
                <wp:positionH relativeFrom="margin">
                  <wp:posOffset>71120</wp:posOffset>
                </wp:positionH>
                <wp:positionV relativeFrom="paragraph">
                  <wp:posOffset>1644015</wp:posOffset>
                </wp:positionV>
                <wp:extent cx="4338320" cy="1876425"/>
                <wp:effectExtent l="0" t="0" r="5080" b="9525"/>
                <wp:wrapTight wrapText="bothSides">
                  <wp:wrapPolygon edited="0">
                    <wp:start x="664" y="0"/>
                    <wp:lineTo x="664" y="17543"/>
                    <wp:lineTo x="0" y="19955"/>
                    <wp:lineTo x="0" y="21490"/>
                    <wp:lineTo x="21530" y="21490"/>
                    <wp:lineTo x="21530" y="19955"/>
                    <wp:lineTo x="21436" y="0"/>
                    <wp:lineTo x="664" y="0"/>
                  </wp:wrapPolygon>
                </wp:wrapTight>
                <wp:docPr id="415442821" name="Group 3"/>
                <wp:cNvGraphicFramePr/>
                <a:graphic xmlns:a="http://schemas.openxmlformats.org/drawingml/2006/main">
                  <a:graphicData uri="http://schemas.microsoft.com/office/word/2010/wordprocessingGroup">
                    <wpg:wgp>
                      <wpg:cNvGrpSpPr/>
                      <wpg:grpSpPr>
                        <a:xfrm>
                          <a:off x="0" y="0"/>
                          <a:ext cx="4338320" cy="1876425"/>
                          <a:chOff x="-5612" y="66576"/>
                          <a:chExt cx="4339859" cy="1947255"/>
                        </a:xfrm>
                      </wpg:grpSpPr>
                      <pic:pic xmlns:pic="http://schemas.openxmlformats.org/drawingml/2006/picture">
                        <pic:nvPicPr>
                          <pic:cNvPr id="1142055445"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1863" b="1766"/>
                          <a:stretch/>
                        </pic:blipFill>
                        <pic:spPr>
                          <a:xfrm>
                            <a:off x="162163" y="66576"/>
                            <a:ext cx="4112597" cy="1817318"/>
                          </a:xfrm>
                          <a:prstGeom prst="rect">
                            <a:avLst/>
                          </a:prstGeom>
                        </pic:spPr>
                      </pic:pic>
                      <wps:wsp>
                        <wps:cNvPr id="575532892" name="Text Box 1"/>
                        <wps:cNvSpPr txBox="1"/>
                        <wps:spPr>
                          <a:xfrm>
                            <a:off x="-5612" y="1868944"/>
                            <a:ext cx="4339859" cy="144887"/>
                          </a:xfrm>
                          <a:prstGeom prst="rect">
                            <a:avLst/>
                          </a:prstGeom>
                          <a:noFill/>
                          <a:ln>
                            <a:noFill/>
                          </a:ln>
                        </wps:spPr>
                        <wps:txbx>
                          <w:txbxContent>
                            <w:p w14:paraId="1CECCBF3" w14:textId="3D33C25C" w:rsidR="00437E98" w:rsidRPr="00B94F31" w:rsidRDefault="00437E98" w:rsidP="005D3F62">
                              <w:pPr>
                                <w:pStyle w:val="Caption"/>
                                <w:spacing w:before="0" w:after="0"/>
                                <w:rPr>
                                  <w:noProof/>
                                  <w:sz w:val="20"/>
                                </w:rPr>
                              </w:pPr>
                              <w:r w:rsidRPr="00475D98">
                                <w:rPr>
                                  <w:b/>
                                  <w:bCs/>
                                </w:rPr>
                                <w:t xml:space="preserve">Figure </w:t>
                              </w:r>
                              <w:r>
                                <w:rPr>
                                  <w:b/>
                                  <w:bCs/>
                                </w:rPr>
                                <w:t>4</w:t>
                              </w:r>
                              <w:r w:rsidRPr="00475D98">
                                <w:rPr>
                                  <w:b/>
                                  <w:bCs/>
                                </w:rPr>
                                <w:t>:</w:t>
                              </w:r>
                              <w:r>
                                <w:t xml:space="preserve"> Expected System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555B6" id="Group 3" o:spid="_x0000_s1036" style="position:absolute;left:0;text-align:left;margin-left:5.6pt;margin-top:129.45pt;width:341.6pt;height:147.75pt;z-index:-251639808;mso-position-horizontal-relative:margin;mso-width-relative:margin;mso-height-relative:margin" coordorigin="-56,665" coordsize="43398,19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">
                <v:shape id="Picture 1" o:spid="_x0000_s1037" type="#_x0000_t75" style="position:absolute;left:1621;top:665;width:41126;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">
                  <v:imagedata r:id="rId16" o:title="" croptop="1221f" cropbottom="1157f"/>
                </v:shape>
                <v:shape id="_x0000_s1038" type="#_x0000_t202" style="position:absolute;left:-56;top:18689;width:43398;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" filled="f" stroked="f">
                  <v:textbox inset="0,0,0,0">
                    <w:txbxContent>
                      <w:p w14:paraId="1CECCBF3" w14:textId="3D33C25C" w:rsidR="00437E98" w:rsidRPr="00B94F31" w:rsidRDefault="00437E98" w:rsidP="005D3F62">
                        <w:pPr>
                          <w:pStyle w:val="Caption"/>
                          <w:spacing w:before="0" w:after="0"/>
                          <w:rPr>
                            <w:noProof/>
                            <w:sz w:val="20"/>
                          </w:rPr>
                        </w:pPr>
                        <w:r w:rsidRPr="00475D98">
                          <w:rPr>
                            <w:b/>
                            <w:bCs/>
                          </w:rPr>
                          <w:t xml:space="preserve">Figure </w:t>
                        </w:r>
                        <w:r>
                          <w:rPr>
                            <w:b/>
                            <w:bCs/>
                          </w:rPr>
                          <w:t>4</w:t>
                        </w:r>
                        <w:r w:rsidRPr="00475D98">
                          <w:rPr>
                            <w:b/>
                            <w:bCs/>
                          </w:rPr>
                          <w:t>:</w:t>
                        </w:r>
                        <w:r>
                          <w:t xml:space="preserve"> Expected System Cost.</w:t>
                        </w:r>
                      </w:p>
                    </w:txbxContent>
                  </v:textbox>
                </v:shape>
                <w10:wrap type="tight" anchorx="margin"/>
              </v:group>
            </w:pict>
          </mc:Fallback>
        </mc:AlternateContent>
      </w:r>
      <w:r w:rsidR="003C1053">
        <w:rPr>
          <w:lang w:val="en-GB"/>
        </w:rPr>
        <w:t>Fig. 4</w:t>
      </w:r>
      <w:r w:rsidR="005E1EE2">
        <w:rPr>
          <w:lang w:val="en-GB"/>
        </w:rPr>
        <w:t>a</w:t>
      </w:r>
      <w:r w:rsidR="002E7414">
        <w:rPr>
          <w:lang w:val="en-GB"/>
        </w:rPr>
        <w:t xml:space="preserve"> demonstrates that</w:t>
      </w:r>
      <w:r w:rsidR="003C1053">
        <w:rPr>
          <w:lang w:val="en-GB"/>
        </w:rPr>
        <w:t xml:space="preserve"> </w:t>
      </w:r>
      <w:r w:rsidR="00CC4A5E">
        <w:rPr>
          <w:lang w:val="en-GB"/>
        </w:rPr>
        <w:t xml:space="preserve">stochastic </w:t>
      </w:r>
      <w:r w:rsidR="00AB6830">
        <w:rPr>
          <w:lang w:val="en-GB"/>
        </w:rPr>
        <w:t xml:space="preserve">solution </w:t>
      </w:r>
      <w:r w:rsidR="003D39E7">
        <w:rPr>
          <w:lang w:val="en-GB"/>
        </w:rPr>
        <w:t xml:space="preserve">results in </w:t>
      </w:r>
      <w:r w:rsidR="00BD6812">
        <w:rPr>
          <w:lang w:val="en-GB"/>
        </w:rPr>
        <w:t>a narrow distribution of ESC</w:t>
      </w:r>
      <w:r w:rsidR="004E41B8">
        <w:rPr>
          <w:lang w:val="en-GB"/>
        </w:rPr>
        <w:t>. Moreover,</w:t>
      </w:r>
      <w:r w:rsidR="00A73862">
        <w:rPr>
          <w:lang w:val="en-GB"/>
        </w:rPr>
        <w:t xml:space="preserve"> in most scenarios</w:t>
      </w:r>
      <w:r w:rsidR="001C5069">
        <w:rPr>
          <w:lang w:val="en-GB"/>
        </w:rPr>
        <w:t xml:space="preserve">, stochastic approach grants a </w:t>
      </w:r>
      <w:r w:rsidR="008A434B">
        <w:rPr>
          <w:lang w:val="en-GB"/>
        </w:rPr>
        <w:t>more cost-effective solution</w:t>
      </w:r>
      <w:r w:rsidR="004C1821">
        <w:rPr>
          <w:lang w:val="en-GB"/>
        </w:rPr>
        <w:t xml:space="preserve"> as illustrated in the </w:t>
      </w:r>
      <w:r w:rsidR="00E30E49">
        <w:rPr>
          <w:lang w:val="en-GB"/>
        </w:rPr>
        <w:t>Fig. 4b</w:t>
      </w:r>
      <w:r w:rsidR="008A434B">
        <w:rPr>
          <w:lang w:val="en-GB"/>
        </w:rPr>
        <w:t>.</w:t>
      </w:r>
    </w:p>
    <w:p w14:paraId="2F3EAFC0" w14:textId="14583F0F" w:rsidR="00BD6812" w:rsidRPr="00D31353" w:rsidRDefault="008517AD" w:rsidP="00D31353">
      <w:pPr>
        <w:pStyle w:val="Els-body-text"/>
      </w:pPr>
      <w:r>
        <w:rPr>
          <w:noProof/>
        </w:rPr>
        <mc:AlternateContent>
          <mc:Choice Requires="wpg">
            <w:drawing>
              <wp:anchor distT="0" distB="0" distL="114300" distR="114300" simplePos="0" relativeHeight="251674624" behindDoc="1" locked="0" layoutInCell="1" allowOverlap="1" wp14:anchorId="3DF77BC0" wp14:editId="308BE83D">
                <wp:simplePos x="0" y="0"/>
                <wp:positionH relativeFrom="margin">
                  <wp:align>right</wp:align>
                </wp:positionH>
                <wp:positionV relativeFrom="paragraph">
                  <wp:posOffset>2925356</wp:posOffset>
                </wp:positionV>
                <wp:extent cx="4499610" cy="1601470"/>
                <wp:effectExtent l="0" t="0" r="0" b="17780"/>
                <wp:wrapTight wrapText="bothSides">
                  <wp:wrapPolygon edited="0">
                    <wp:start x="0" y="0"/>
                    <wp:lineTo x="0" y="21583"/>
                    <wp:lineTo x="21490" y="21583"/>
                    <wp:lineTo x="21490" y="0"/>
                    <wp:lineTo x="0" y="0"/>
                  </wp:wrapPolygon>
                </wp:wrapTight>
                <wp:docPr id="645759813" name="Group 2"/>
                <wp:cNvGraphicFramePr/>
                <a:graphic xmlns:a="http://schemas.openxmlformats.org/drawingml/2006/main">
                  <a:graphicData uri="http://schemas.microsoft.com/office/word/2010/wordprocessingGroup">
                    <wpg:wgp>
                      <wpg:cNvGrpSpPr/>
                      <wpg:grpSpPr>
                        <a:xfrm>
                          <a:off x="0" y="0"/>
                          <a:ext cx="4499610" cy="1601470"/>
                          <a:chOff x="0" y="53505"/>
                          <a:chExt cx="4499610" cy="1602002"/>
                        </a:xfrm>
                      </wpg:grpSpPr>
                      <pic:pic xmlns:pic="http://schemas.openxmlformats.org/drawingml/2006/picture">
                        <pic:nvPicPr>
                          <pic:cNvPr id="282320745" name="Picture 1"/>
                          <pic:cNvPicPr>
                            <a:picLocks noChangeAspect="1"/>
                          </pic:cNvPicPr>
                        </pic:nvPicPr>
                        <pic:blipFill>
                          <a:blip r:embed="rId17" cstate="print">
                            <a:extLst>
                              <a:ext uri="{28A0092B-C50C-407E-A947-70E740481C1C}">
                                <a14:useLocalDpi xmlns:a14="http://schemas.microsoft.com/office/drawing/2010/main" val="0"/>
                              </a:ext>
                            </a:extLst>
                          </a:blip>
                          <a:srcRect t="1701" b="1701"/>
                          <a:stretch/>
                        </pic:blipFill>
                        <pic:spPr>
                          <a:xfrm>
                            <a:off x="0" y="53505"/>
                            <a:ext cx="4499610" cy="1532155"/>
                          </a:xfrm>
                          <a:prstGeom prst="rect">
                            <a:avLst/>
                          </a:prstGeom>
                        </pic:spPr>
                      </pic:pic>
                      <wps:wsp>
                        <wps:cNvPr id="73228874" name="Text Box 1"/>
                        <wps:cNvSpPr txBox="1"/>
                        <wps:spPr>
                          <a:xfrm>
                            <a:off x="0" y="1503557"/>
                            <a:ext cx="4486275" cy="151950"/>
                          </a:xfrm>
                          <a:prstGeom prst="rect">
                            <a:avLst/>
                          </a:prstGeom>
                          <a:noFill/>
                          <a:ln>
                            <a:noFill/>
                          </a:ln>
                        </wps:spPr>
                        <wps:txbx>
                          <w:txbxContent>
                            <w:p w14:paraId="7BB6C823" w14:textId="6839A397" w:rsidR="00437E98" w:rsidRPr="00B94F31" w:rsidRDefault="00437E98" w:rsidP="005D3F62">
                              <w:pPr>
                                <w:pStyle w:val="Caption"/>
                                <w:spacing w:before="0" w:after="0"/>
                                <w:rPr>
                                  <w:noProof/>
                                  <w:sz w:val="20"/>
                                </w:rPr>
                              </w:pPr>
                              <w:r w:rsidRPr="00475D98">
                                <w:rPr>
                                  <w:b/>
                                  <w:bCs/>
                                </w:rPr>
                                <w:t xml:space="preserve">Figure </w:t>
                              </w:r>
                              <w:r>
                                <w:rPr>
                                  <w:b/>
                                  <w:bCs/>
                                </w:rPr>
                                <w:t>5</w:t>
                              </w:r>
                              <w:r w:rsidRPr="00475D98">
                                <w:rPr>
                                  <w:b/>
                                  <w:bCs/>
                                </w:rPr>
                                <w:t>:</w:t>
                              </w:r>
                              <w:r>
                                <w:t xml:space="preserve"> Cost breakdown.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F77BC0" id="_x0000_s1039" style="position:absolute;left:0;text-align:left;margin-left:303.1pt;margin-top:230.35pt;width:354.3pt;height:126.1pt;z-index:-251641856;mso-position-horizontal:right;mso-position-horizontal-relative:margin;mso-height-relative:margin" coordorigin=",535" coordsize="44996,16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">
                <v:shape id="Picture 1" o:spid="_x0000_s1040" type="#_x0000_t75" style="position:absolute;top:535;width:44996;height:1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">
                  <v:imagedata r:id="rId18" o:title="" croptop="1115f" cropbottom="1115f"/>
                </v:shape>
                <v:shape id="_x0000_s1041" type="#_x0000_t202" style="position:absolute;top:15035;width:4486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" filled="f" stroked="f">
                  <v:textbox inset="0,0,0,0">
                    <w:txbxContent>
                      <w:p w14:paraId="7BB6C823" w14:textId="6839A397" w:rsidR="00437E98" w:rsidRPr="00B94F31" w:rsidRDefault="00437E98" w:rsidP="005D3F62">
                        <w:pPr>
                          <w:pStyle w:val="Caption"/>
                          <w:spacing w:before="0" w:after="0"/>
                          <w:rPr>
                            <w:noProof/>
                            <w:sz w:val="20"/>
                          </w:rPr>
                        </w:pPr>
                        <w:r w:rsidRPr="00475D98">
                          <w:rPr>
                            <w:b/>
                            <w:bCs/>
                          </w:rPr>
                          <w:t xml:space="preserve">Figure </w:t>
                        </w:r>
                        <w:r>
                          <w:rPr>
                            <w:b/>
                            <w:bCs/>
                          </w:rPr>
                          <w:t>5</w:t>
                        </w:r>
                        <w:r w:rsidRPr="00475D98">
                          <w:rPr>
                            <w:b/>
                            <w:bCs/>
                          </w:rPr>
                          <w:t>:</w:t>
                        </w:r>
                        <w:r>
                          <w:t xml:space="preserve"> Cost breakdown.</w:t>
                        </w:r>
                      </w:p>
                    </w:txbxContent>
                  </v:textbox>
                </v:shape>
                <w10:wrap type="tight" anchorx="margin"/>
              </v:group>
            </w:pict>
          </mc:Fallback>
        </mc:AlternateContent>
      </w:r>
      <w:r w:rsidR="009C75F8">
        <w:t xml:space="preserve">A breakdown of the </w:t>
      </w:r>
      <w:r w:rsidR="000736B3">
        <w:t>system costs</w:t>
      </w:r>
      <w:r w:rsidR="00AA3615">
        <w:t xml:space="preserve"> </w:t>
      </w:r>
      <w:r w:rsidR="00D12E24">
        <w:t xml:space="preserve">and the </w:t>
      </w:r>
      <w:r w:rsidR="00571B15">
        <w:t>expected</w:t>
      </w:r>
      <w:r w:rsidR="00D12E24">
        <w:t xml:space="preserve"> </w:t>
      </w:r>
      <w:r w:rsidR="00D31353">
        <w:t xml:space="preserve">system cost for the </w:t>
      </w:r>
      <w:r w:rsidR="007D2971">
        <w:t>120-scenario</w:t>
      </w:r>
      <w:r w:rsidR="00D31353">
        <w:t xml:space="preserve"> set </w:t>
      </w:r>
      <w:r w:rsidR="00AA3615">
        <w:t>is depicted in Fig.</w:t>
      </w:r>
      <w:r w:rsidR="00D12E24">
        <w:t xml:space="preserve"> 5</w:t>
      </w:r>
      <w:r w:rsidR="00D31353">
        <w:t xml:space="preserve">. </w:t>
      </w:r>
      <w:r w:rsidR="00571B15">
        <w:t>ESC h</w:t>
      </w:r>
      <w:r w:rsidR="00D31353">
        <w:t xml:space="preserve">ydrogen facilities operating </w:t>
      </w:r>
      <w:r w:rsidR="00663E53">
        <w:t xml:space="preserve">and production feedstock (gas, biomass) </w:t>
      </w:r>
      <w:r w:rsidR="00D31353">
        <w:t xml:space="preserve">costs </w:t>
      </w:r>
      <w:r w:rsidR="00A12ADC">
        <w:t xml:space="preserve">are significantly </w:t>
      </w:r>
      <w:r w:rsidR="00914836">
        <w:t>augmented</w:t>
      </w:r>
      <w:r w:rsidR="00571B15">
        <w:t xml:space="preserve"> for the deterministic approach </w:t>
      </w:r>
      <w:r w:rsidR="00663E53">
        <w:t xml:space="preserve">while there is a slight increase in the stochastic approach. </w:t>
      </w:r>
      <w:r w:rsidR="007B4130">
        <w:t xml:space="preserve">Moreover, hydrogen imports are surged </w:t>
      </w:r>
      <w:r w:rsidR="00D26D00">
        <w:t xml:space="preserve">comparing ESC and SC for the deterministic approach. </w:t>
      </w:r>
      <w:r w:rsidR="00DA7240">
        <w:t>Thus</w:t>
      </w:r>
      <w:r>
        <w:t xml:space="preserve">, stochastic </w:t>
      </w:r>
      <w:r w:rsidR="009A4377">
        <w:t>case</w:t>
      </w:r>
      <w:r w:rsidR="0011374A">
        <w:t>, which is more risk</w:t>
      </w:r>
      <w:r w:rsidR="009A4377">
        <w:t>-</w:t>
      </w:r>
      <w:r w:rsidR="0011374A">
        <w:t>neutral</w:t>
      </w:r>
      <w:r w:rsidR="009A4377">
        <w:t xml:space="preserve"> approach</w:t>
      </w:r>
      <w:r w:rsidR="0011374A">
        <w:t>,</w:t>
      </w:r>
      <w:r>
        <w:t xml:space="preserve"> </w:t>
      </w:r>
      <w:r w:rsidR="002173F1">
        <w:t>reduces cost</w:t>
      </w:r>
      <w:r w:rsidR="00EF6E45">
        <w:rPr>
          <w:lang w:val="en-GB"/>
        </w:rPr>
        <w:t xml:space="preserve"> con</w:t>
      </w:r>
      <w:r w:rsidR="003D08BB">
        <w:rPr>
          <w:lang w:val="en-GB"/>
        </w:rPr>
        <w:t>sidering cost and demand uncertainties</w:t>
      </w:r>
      <w:r w:rsidR="005C1786">
        <w:t>.</w:t>
      </w:r>
      <w:r w:rsidR="00BD6812">
        <w:br w:type="page"/>
      </w:r>
    </w:p>
    <w:p w14:paraId="195F81FE" w14:textId="1640E81B" w:rsidR="00425DC3" w:rsidRPr="00425DC3" w:rsidRDefault="00D27035" w:rsidP="00425DC3">
      <w:pPr>
        <w:pStyle w:val="Els-1storder-head"/>
      </w:pPr>
      <w:r>
        <w:lastRenderedPageBreak/>
        <w:t>Concluding Remarks</w:t>
      </w:r>
    </w:p>
    <w:p w14:paraId="3F4F495D" w14:textId="3F98C1BD" w:rsidR="002B285A" w:rsidRPr="00425DC3" w:rsidRDefault="00A27B95" w:rsidP="00425DC3">
      <w:pPr>
        <w:pStyle w:val="Els-body-text"/>
      </w:pPr>
      <w:r w:rsidRPr="00A27B95">
        <w:t xml:space="preserve">A stochastic, multi-period </w:t>
      </w:r>
      <w:r>
        <w:t>spatially</w:t>
      </w:r>
      <w:r w:rsidR="00BD0660">
        <w:t>-explicit</w:t>
      </w:r>
      <w:r>
        <w:t xml:space="preserve"> </w:t>
      </w:r>
      <w:r w:rsidRPr="00A27B95">
        <w:t xml:space="preserve">MILP modelling framework </w:t>
      </w:r>
      <w:r w:rsidR="00CC1A95">
        <w:t>is</w:t>
      </w:r>
      <w:r w:rsidRPr="00A27B95">
        <w:t xml:space="preserve"> presented for the optimal design of </w:t>
      </w:r>
      <w:r w:rsidR="00BD0660">
        <w:t>hydrogen infrastructure</w:t>
      </w:r>
      <w:r w:rsidRPr="00A27B95">
        <w:t xml:space="preserve"> applied to a case study </w:t>
      </w:r>
      <w:r w:rsidR="00904AB8">
        <w:t>for heat decarbonisa</w:t>
      </w:r>
      <w:r w:rsidR="00FD7EEB">
        <w:t xml:space="preserve">tion </w:t>
      </w:r>
      <w:r w:rsidRPr="00A27B95">
        <w:t>in the UK. Uncertaint</w:t>
      </w:r>
      <w:r w:rsidR="00A95E71">
        <w:t>y</w:t>
      </w:r>
      <w:r w:rsidRPr="00A27B95">
        <w:t xml:space="preserve"> in </w:t>
      </w:r>
      <w:r w:rsidR="00FD7EEB">
        <w:t>heat demand, gas</w:t>
      </w:r>
      <w:r w:rsidRPr="00A27B95">
        <w:t xml:space="preserve"> price</w:t>
      </w:r>
      <w:r w:rsidR="00FD7EEB">
        <w:t xml:space="preserve"> and technology costs</w:t>
      </w:r>
      <w:r w:rsidRPr="00A27B95">
        <w:t xml:space="preserve"> </w:t>
      </w:r>
      <w:r w:rsidR="00A95E71">
        <w:t>is</w:t>
      </w:r>
      <w:r w:rsidRPr="00A27B95">
        <w:t xml:space="preserve"> considered</w:t>
      </w:r>
      <w:r w:rsidR="001E2A43">
        <w:t xml:space="preserve"> while</w:t>
      </w:r>
      <w:r w:rsidRPr="00A27B95">
        <w:t xml:space="preserve"> </w:t>
      </w:r>
      <w:r w:rsidR="001E2A43">
        <w:t>a</w:t>
      </w:r>
      <w:r w:rsidR="002916A8">
        <w:t xml:space="preserve"> scenario reduction is</w:t>
      </w:r>
      <w:r w:rsidR="00A95E71">
        <w:t xml:space="preserve"> used to reduce </w:t>
      </w:r>
      <w:r w:rsidR="00D02FC9">
        <w:t>to decrease the combinatorial complexity</w:t>
      </w:r>
      <w:r w:rsidR="00051F66">
        <w:t xml:space="preserve"> of the stochastic model</w:t>
      </w:r>
      <w:r w:rsidR="00D02FC9">
        <w:t xml:space="preserve">. </w:t>
      </w:r>
      <w:r w:rsidRPr="00A27B95">
        <w:t xml:space="preserve"> The results indicate that </w:t>
      </w:r>
      <w:r w:rsidR="00BC2924">
        <w:t xml:space="preserve">the </w:t>
      </w:r>
      <w:r w:rsidR="005B1FCC">
        <w:t>stochastic approach</w:t>
      </w:r>
      <w:r w:rsidR="00876D67">
        <w:t xml:space="preserve"> </w:t>
      </w:r>
      <w:r w:rsidR="002717C2">
        <w:t xml:space="preserve">leads to a </w:t>
      </w:r>
      <w:r w:rsidR="00E91276">
        <w:t>more</w:t>
      </w:r>
      <w:r w:rsidR="00D3656D">
        <w:t xml:space="preserve"> </w:t>
      </w:r>
      <w:r w:rsidR="002B53B0">
        <w:t>cost-effective strategy</w:t>
      </w:r>
      <w:r w:rsidR="00851BBB">
        <w:t>. Future work</w:t>
      </w:r>
      <w:r w:rsidR="002808D7">
        <w:t xml:space="preserve"> </w:t>
      </w:r>
      <w:r w:rsidR="00E91276">
        <w:t>include</w:t>
      </w:r>
      <w:r w:rsidR="002808D7">
        <w:t>s</w:t>
      </w:r>
      <w:r w:rsidR="00851BBB">
        <w:t xml:space="preserve"> the investigation of</w:t>
      </w:r>
      <w:r w:rsidR="00D86D44">
        <w:t xml:space="preserve"> </w:t>
      </w:r>
      <w:r w:rsidR="00831336">
        <w:t>tailored solution approaches</w:t>
      </w:r>
      <w:r w:rsidR="002B285A">
        <w:t xml:space="preserve"> and </w:t>
      </w:r>
      <w:r w:rsidR="00A41297">
        <w:rPr>
          <w:lang w:val="en-GB"/>
        </w:rPr>
        <w:t>integration</w:t>
      </w:r>
      <w:r w:rsidR="002B285A">
        <w:t xml:space="preserve"> of </w:t>
      </w:r>
      <w:r w:rsidR="00625324">
        <w:t xml:space="preserve">electrification and </w:t>
      </w:r>
      <w:r w:rsidR="002B285A">
        <w:t>power sector</w:t>
      </w:r>
      <w:r w:rsidR="00625324">
        <w:t xml:space="preserve"> in the framework</w:t>
      </w:r>
      <w:r w:rsidR="002B285A">
        <w:t>.</w:t>
      </w:r>
    </w:p>
    <w:p w14:paraId="0418EEBE" w14:textId="38E06B61" w:rsidR="00C30745" w:rsidRDefault="00C30745" w:rsidP="00C30745">
      <w:pPr>
        <w:pStyle w:val="Els-1storder-head"/>
        <w:numPr>
          <w:ilvl w:val="0"/>
          <w:numId w:val="0"/>
        </w:numPr>
      </w:pPr>
      <w:r>
        <w:t>Acknowledgements</w:t>
      </w:r>
    </w:p>
    <w:p w14:paraId="0A505BA6" w14:textId="54E5515C" w:rsidR="00931C51" w:rsidRPr="00931C51" w:rsidRDefault="00633B19" w:rsidP="00931C51">
      <w:pPr>
        <w:pStyle w:val="Els-body-text"/>
      </w:pPr>
      <w:r>
        <w:rPr>
          <w:lang w:val="en-GB"/>
        </w:rPr>
        <w:t>The</w:t>
      </w:r>
      <w:r w:rsidR="00C30745" w:rsidRPr="002A775C">
        <w:rPr>
          <w:lang w:val="en-GB"/>
        </w:rPr>
        <w:t xml:space="preserve"> financial support from Engineering and Physical Sciences Research Council (EPSRC) under the project EP/T022930/1</w:t>
      </w:r>
      <w:r>
        <w:rPr>
          <w:lang w:val="en-GB"/>
        </w:rPr>
        <w:t xml:space="preserve"> is gratefully </w:t>
      </w:r>
      <w:r w:rsidR="005B4871">
        <w:rPr>
          <w:lang w:val="en-GB"/>
        </w:rPr>
        <w:t>acknowledged</w:t>
      </w:r>
      <w:r w:rsidR="00C30745">
        <w:rPr>
          <w:lang w:val="en-GB"/>
        </w:rPr>
        <w:t>.</w:t>
      </w:r>
      <w:r w:rsidR="00262751">
        <w:rPr>
          <w:lang w:val="en-GB"/>
        </w:rPr>
        <w:t xml:space="preserve"> </w:t>
      </w:r>
      <w:r>
        <w:rPr>
          <w:lang w:val="en-GB"/>
        </w:rPr>
        <w:t xml:space="preserve">Authors </w:t>
      </w:r>
      <w:r w:rsidR="005B4871">
        <w:rPr>
          <w:lang w:val="en-GB"/>
        </w:rPr>
        <w:t>appreciate</w:t>
      </w:r>
      <w:r w:rsidR="007B7E68">
        <w:rPr>
          <w:lang w:val="en-GB"/>
        </w:rPr>
        <w:t xml:space="preserve"> </w:t>
      </w:r>
      <w:r w:rsidR="0011637C">
        <w:rPr>
          <w:lang w:val="en-GB"/>
        </w:rPr>
        <w:t xml:space="preserve">collaborators </w:t>
      </w:r>
      <w:r w:rsidR="008926E0">
        <w:rPr>
          <w:lang w:val="en-GB"/>
        </w:rPr>
        <w:t>Prof David Reiner, Dr Carmen Li and Dr Saheed Bello</w:t>
      </w:r>
      <w:r w:rsidR="005E55A1" w:rsidRPr="005E55A1">
        <w:rPr>
          <w:lang w:val="en-GB"/>
        </w:rPr>
        <w:t xml:space="preserve"> </w:t>
      </w:r>
      <w:r w:rsidR="005E55A1">
        <w:rPr>
          <w:lang w:val="en-GB"/>
        </w:rPr>
        <w:t>for providing gas price scenarios</w:t>
      </w:r>
      <w:r w:rsidR="008926E0">
        <w:rPr>
          <w:lang w:val="en-GB"/>
        </w:rPr>
        <w:t>.</w:t>
      </w:r>
    </w:p>
    <w:p w14:paraId="2B1D79E4" w14:textId="7C184A24" w:rsidR="00731705" w:rsidRDefault="00731705" w:rsidP="00731705">
      <w:pPr>
        <w:pStyle w:val="Els-reference-head"/>
      </w:pPr>
      <w:r>
        <w:t>References</w:t>
      </w:r>
    </w:p>
    <w:p w14:paraId="381736DA" w14:textId="162414B7" w:rsidR="00605B74" w:rsidRPr="00A13D8B" w:rsidRDefault="00F236A6" w:rsidP="00E71070">
      <w:pPr>
        <w:pStyle w:val="Els-referenceno-number"/>
        <w:jc w:val="both"/>
      </w:pPr>
      <w:r w:rsidRPr="00A13D8B">
        <w:t>A.</w:t>
      </w:r>
      <w:r>
        <w:t xml:space="preserve"> </w:t>
      </w:r>
      <w:r w:rsidR="00605B74" w:rsidRPr="00A13D8B">
        <w:t>Almansoori</w:t>
      </w:r>
      <w:r w:rsidR="002C2E84">
        <w:t>,</w:t>
      </w:r>
      <w:r w:rsidR="00605B74" w:rsidRPr="00A13D8B">
        <w:t xml:space="preserve"> </w:t>
      </w:r>
      <w:r w:rsidR="002C2E84" w:rsidRPr="00A13D8B">
        <w:t>N.</w:t>
      </w:r>
      <w:r w:rsidR="002C2E84">
        <w:t xml:space="preserve"> </w:t>
      </w:r>
      <w:r w:rsidR="00605B74" w:rsidRPr="00A13D8B">
        <w:t>Shah</w:t>
      </w:r>
      <w:r w:rsidR="00A76D4F">
        <w:t xml:space="preserve">, </w:t>
      </w:r>
      <w:r w:rsidR="00605B74" w:rsidRPr="00A13D8B">
        <w:t>2012</w:t>
      </w:r>
      <w:r w:rsidR="00A76D4F">
        <w:t>,</w:t>
      </w:r>
      <w:r w:rsidR="00605B74" w:rsidRPr="00A13D8B">
        <w:t xml:space="preserve"> Design and operation of a stochastic hydrogen supply chain network under demand uncertainty</w:t>
      </w:r>
      <w:r w:rsidR="00A76D4F">
        <w:t>,</w:t>
      </w:r>
      <w:r w:rsidR="00605B74" w:rsidRPr="00A13D8B">
        <w:t xml:space="preserve"> </w:t>
      </w:r>
      <w:r w:rsidR="008300F4" w:rsidRPr="008300F4">
        <w:t>Int. J. Hydrogen Energy</w:t>
      </w:r>
      <w:r w:rsidR="00605B74" w:rsidRPr="00A13D8B">
        <w:t xml:space="preserve">, 37, 3965–3977 </w:t>
      </w:r>
    </w:p>
    <w:p w14:paraId="6DA0104D" w14:textId="683619F9" w:rsidR="00605B74" w:rsidRPr="00A13D8B" w:rsidRDefault="001C3991" w:rsidP="00E71070">
      <w:pPr>
        <w:pStyle w:val="Els-referenceno-number"/>
        <w:jc w:val="both"/>
      </w:pPr>
      <w:r w:rsidRPr="00A13D8B">
        <w:t>D.</w:t>
      </w:r>
      <w:r>
        <w:t xml:space="preserve"> </w:t>
      </w:r>
      <w:r w:rsidR="00605B74" w:rsidRPr="00A13D8B">
        <w:t xml:space="preserve">Camara, </w:t>
      </w:r>
      <w:r w:rsidRPr="00A13D8B">
        <w:t xml:space="preserve">T. </w:t>
      </w:r>
      <w:r w:rsidR="00605B74" w:rsidRPr="00A13D8B">
        <w:t>Pinto-Varela</w:t>
      </w:r>
      <w:r w:rsidR="00C434CA">
        <w:t>,</w:t>
      </w:r>
      <w:r w:rsidR="00605B74" w:rsidRPr="00A13D8B">
        <w:t xml:space="preserve"> </w:t>
      </w:r>
      <w:r w:rsidRPr="00A13D8B">
        <w:t>A. P.</w:t>
      </w:r>
      <w:r>
        <w:t xml:space="preserve"> </w:t>
      </w:r>
      <w:r w:rsidR="00605B74" w:rsidRPr="00A13D8B">
        <w:t>Barbosa-Povoa, 2019</w:t>
      </w:r>
      <w:r w:rsidR="003270FA">
        <w:t>,</w:t>
      </w:r>
      <w:r w:rsidR="00605B74" w:rsidRPr="00A13D8B">
        <w:t xml:space="preserve"> Multi-objective optimization approach to design and planning hydrogen supply chain under uncertainty: A portugal study case. </w:t>
      </w:r>
      <w:r w:rsidR="005A253A" w:rsidRPr="005A253A">
        <w:t>Comput. Aided Chem. Eng.</w:t>
      </w:r>
      <w:r w:rsidR="00A97212">
        <w:t>,</w:t>
      </w:r>
      <w:r w:rsidR="00605B74" w:rsidRPr="00A13D8B">
        <w:t xml:space="preserve"> 46, 1309–1314</w:t>
      </w:r>
    </w:p>
    <w:p w14:paraId="02AD5D98" w14:textId="6BF51F15" w:rsidR="006661CD" w:rsidRPr="00CA153A" w:rsidRDefault="00663D29" w:rsidP="00E71070">
      <w:pPr>
        <w:pStyle w:val="Els-referenceno-number"/>
        <w:jc w:val="both"/>
      </w:pPr>
      <w:r w:rsidRPr="00CA153A">
        <w:t xml:space="preserve">V. M. </w:t>
      </w:r>
      <w:r w:rsidR="006661CD" w:rsidRPr="00CA153A">
        <w:t xml:space="preserve">Charitopoulos, </w:t>
      </w:r>
      <w:r w:rsidRPr="00CA153A">
        <w:t xml:space="preserve">M. </w:t>
      </w:r>
      <w:r w:rsidR="006661CD" w:rsidRPr="00CA153A">
        <w:t xml:space="preserve">Fajardy, </w:t>
      </w:r>
      <w:r w:rsidRPr="00CA153A">
        <w:t xml:space="preserve">C. K. </w:t>
      </w:r>
      <w:r w:rsidR="006661CD" w:rsidRPr="00CA153A">
        <w:t>Chyong</w:t>
      </w:r>
      <w:r w:rsidR="00C434CA">
        <w:t>,</w:t>
      </w:r>
      <w:r w:rsidR="006661CD" w:rsidRPr="00CA153A">
        <w:t xml:space="preserve"> </w:t>
      </w:r>
      <w:r w:rsidRPr="00CA153A">
        <w:t>D. M</w:t>
      </w:r>
      <w:r>
        <w:t>.</w:t>
      </w:r>
      <w:r w:rsidRPr="00CA153A">
        <w:t xml:space="preserve"> </w:t>
      </w:r>
      <w:r w:rsidR="006661CD" w:rsidRPr="00CA153A">
        <w:t>Reiner, 2023, The impact</w:t>
      </w:r>
      <w:r w:rsidR="000215DB" w:rsidRPr="00CA153A">
        <w:t xml:space="preserve"> </w:t>
      </w:r>
      <w:r w:rsidR="006661CD" w:rsidRPr="00CA153A">
        <w:t>of 100% electri</w:t>
      </w:r>
      <w:r w:rsidR="00E206EA" w:rsidRPr="00CA153A">
        <w:t>fi</w:t>
      </w:r>
      <w:r w:rsidR="006661CD" w:rsidRPr="00CA153A">
        <w:t>cation of domestic heat in Great Britain</w:t>
      </w:r>
      <w:r w:rsidR="00E206EA" w:rsidRPr="00CA153A">
        <w:t>,</w:t>
      </w:r>
      <w:r w:rsidR="006661CD" w:rsidRPr="00CA153A">
        <w:t xml:space="preserve"> iScience, 26 , 108239</w:t>
      </w:r>
    </w:p>
    <w:p w14:paraId="309E4246" w14:textId="1EACA43F" w:rsidR="00605B74" w:rsidRPr="00A13D8B" w:rsidRDefault="00663D29" w:rsidP="00E71070">
      <w:pPr>
        <w:pStyle w:val="Els-referenceno-number"/>
        <w:jc w:val="both"/>
      </w:pPr>
      <w:r w:rsidRPr="00A13D8B">
        <w:t xml:space="preserve">M. </w:t>
      </w:r>
      <w:r w:rsidR="00605B74" w:rsidRPr="00A13D8B">
        <w:t xml:space="preserve">Dayhim, </w:t>
      </w:r>
      <w:r w:rsidRPr="00A13D8B">
        <w:t xml:space="preserve">M. A. </w:t>
      </w:r>
      <w:r w:rsidR="00605B74" w:rsidRPr="00A13D8B">
        <w:t>Jafari</w:t>
      </w:r>
      <w:r w:rsidR="005C066D">
        <w:t>,</w:t>
      </w:r>
      <w:r w:rsidR="00605B74" w:rsidRPr="00A13D8B">
        <w:t xml:space="preserve"> </w:t>
      </w:r>
      <w:r w:rsidRPr="00A13D8B">
        <w:t>M.</w:t>
      </w:r>
      <w:r>
        <w:t xml:space="preserve"> </w:t>
      </w:r>
      <w:r w:rsidR="00605B74" w:rsidRPr="00A13D8B">
        <w:t>Mazurek, 2014</w:t>
      </w:r>
      <w:r w:rsidR="003270FA">
        <w:t>,</w:t>
      </w:r>
      <w:r w:rsidR="00605B74" w:rsidRPr="00A13D8B">
        <w:t xml:space="preserve"> Planning sustainable hydrogen supply chain infrastructure with uncertain demand</w:t>
      </w:r>
      <w:r w:rsidR="003270FA">
        <w:t>,</w:t>
      </w:r>
      <w:r w:rsidR="00605B74" w:rsidRPr="00A13D8B">
        <w:t xml:space="preserve"> </w:t>
      </w:r>
      <w:r w:rsidR="00A97212" w:rsidRPr="008300F4">
        <w:t>Int. J. Hydrogen Energy</w:t>
      </w:r>
      <w:r w:rsidR="00A97212">
        <w:t>,</w:t>
      </w:r>
      <w:r w:rsidR="00A97212" w:rsidRPr="00A13D8B">
        <w:t xml:space="preserve"> </w:t>
      </w:r>
      <w:r w:rsidR="00605B74" w:rsidRPr="00A13D8B">
        <w:t>39, 6789–6801</w:t>
      </w:r>
    </w:p>
    <w:p w14:paraId="11A0A75C" w14:textId="77777777" w:rsidR="005566F6" w:rsidRPr="00A3391B" w:rsidRDefault="005566F6" w:rsidP="00E71070">
      <w:pPr>
        <w:pStyle w:val="Els-referenceno-number"/>
        <w:jc w:val="both"/>
      </w:pPr>
      <w:r w:rsidRPr="00A3391B">
        <w:t>Department for Business, Energy &amp; Industrial Strategy, 2021, Hydrogen production costs 2021, https://assets.publishing.service.gov.uk/government/uploads/system/uploads/attachment_data/file/1011506/Hydrogen_Production_Costs_2021.pdf</w:t>
      </w:r>
    </w:p>
    <w:p w14:paraId="2476AE92" w14:textId="77777777" w:rsidR="006661CD" w:rsidRPr="00A3391B" w:rsidRDefault="006661CD" w:rsidP="00E71070">
      <w:pPr>
        <w:pStyle w:val="Els-referenceno-number"/>
        <w:jc w:val="both"/>
      </w:pPr>
      <w:r w:rsidRPr="00A3391B">
        <w:t>Department for Business, Energy &amp; Industrial Strategy, 2023, Electricity Generation Costs 2023,  www.gov.uk/government/publications/electricity-generation-costs-2023</w:t>
      </w:r>
    </w:p>
    <w:p w14:paraId="149C0806" w14:textId="75B66056" w:rsidR="00F43A65" w:rsidRPr="00B77DEA" w:rsidRDefault="00C434CA" w:rsidP="00E71070">
      <w:pPr>
        <w:pStyle w:val="Els-referenceno-number"/>
        <w:jc w:val="both"/>
      </w:pPr>
      <w:r w:rsidRPr="00A3391B">
        <w:t xml:space="preserve">M. E. </w:t>
      </w:r>
      <w:r w:rsidR="00F43A65" w:rsidRPr="00A3391B">
        <w:t xml:space="preserve">Efthymiadou, </w:t>
      </w:r>
      <w:r w:rsidRPr="00A3391B">
        <w:t xml:space="preserve">V. M. </w:t>
      </w:r>
      <w:r w:rsidR="00F43A65" w:rsidRPr="00A3391B">
        <w:t>Charitopoulos</w:t>
      </w:r>
      <w:r>
        <w:t>,</w:t>
      </w:r>
      <w:r w:rsidR="00F43A65" w:rsidRPr="00A3391B">
        <w:t xml:space="preserve"> </w:t>
      </w:r>
      <w:r w:rsidRPr="00A3391B">
        <w:t xml:space="preserve">L. G. </w:t>
      </w:r>
      <w:r w:rsidR="00F43A65" w:rsidRPr="00A3391B">
        <w:t xml:space="preserve">Papageorgiou, 2023, Hydrogen infrastructure </w:t>
      </w:r>
      <w:r w:rsidR="00F43A65" w:rsidRPr="00B77DEA">
        <w:t>planning for heat decarbonisation in Great Britain</w:t>
      </w:r>
      <w:r w:rsidR="005A253A" w:rsidRPr="00B77DEA">
        <w:t>,</w:t>
      </w:r>
      <w:r w:rsidR="00F43A65" w:rsidRPr="00B77DEA">
        <w:t xml:space="preserve"> </w:t>
      </w:r>
      <w:r w:rsidR="005A253A" w:rsidRPr="00B77DEA">
        <w:t>Comput. Aided Chem. Eng.</w:t>
      </w:r>
      <w:r w:rsidR="00F43A65" w:rsidRPr="00B77DEA">
        <w:t>, 52, 3025–3030</w:t>
      </w:r>
    </w:p>
    <w:p w14:paraId="5C994762" w14:textId="7F0F9A36" w:rsidR="00746EEE" w:rsidRDefault="00746EEE" w:rsidP="00E71070">
      <w:pPr>
        <w:pStyle w:val="Els-referenceno-number"/>
        <w:jc w:val="both"/>
      </w:pPr>
      <w:r w:rsidRPr="00B77DEA">
        <w:t>GAMS</w:t>
      </w:r>
      <w:r w:rsidR="008810AE">
        <w:t xml:space="preserve">, </w:t>
      </w:r>
      <w:r w:rsidR="0086089D">
        <w:t>2023</w:t>
      </w:r>
      <w:r w:rsidR="008810AE">
        <w:t xml:space="preserve">, </w:t>
      </w:r>
      <w:r>
        <w:t>SCENRED</w:t>
      </w:r>
      <w:r w:rsidR="008810AE">
        <w:t>,</w:t>
      </w:r>
      <w:r w:rsidR="008C2C5D">
        <w:t xml:space="preserve"> </w:t>
      </w:r>
      <w:r>
        <w:t>www.gams.com/latest/docs/T_SCENRED.html</w:t>
      </w:r>
    </w:p>
    <w:p w14:paraId="2991A016" w14:textId="2B3A0A23" w:rsidR="00605B74" w:rsidRPr="00A13D8B" w:rsidRDefault="00605B74" w:rsidP="009B0488">
      <w:pPr>
        <w:pStyle w:val="Els-referenceno-number"/>
        <w:jc w:val="both"/>
      </w:pPr>
      <w:r w:rsidRPr="00A13D8B">
        <w:t>HM Governemnt</w:t>
      </w:r>
      <w:r w:rsidR="008810AE">
        <w:t xml:space="preserve">, </w:t>
      </w:r>
      <w:r w:rsidRPr="00A13D8B">
        <w:t>2021</w:t>
      </w:r>
      <w:r w:rsidR="008810AE">
        <w:t>,</w:t>
      </w:r>
      <w:r w:rsidRPr="00A13D8B">
        <w:t xml:space="preserve"> Heat and Buildings Strategy</w:t>
      </w:r>
      <w:r w:rsidR="00CC5701">
        <w:t xml:space="preserve">, </w:t>
      </w:r>
      <w:r w:rsidRPr="00A13D8B">
        <w:t>assets.publishing.service.gov.uk/government/uploads/system/uploads/attachment_data/file/1044598/6.7408_BEIS_Clean_Heat_Heat___Buildings_Strategy_Stage_2_v5_WEB.pdf</w:t>
      </w:r>
    </w:p>
    <w:p w14:paraId="52B735CC" w14:textId="7E871332" w:rsidR="00605B74" w:rsidRPr="00A13D8B" w:rsidRDefault="00605B74" w:rsidP="00E71070">
      <w:pPr>
        <w:pStyle w:val="Els-referenceno-number"/>
        <w:jc w:val="both"/>
      </w:pPr>
      <w:r w:rsidRPr="00A13D8B">
        <w:t>Industrial Strategy Committee</w:t>
      </w:r>
      <w:r w:rsidR="00CC5701">
        <w:t xml:space="preserve">, </w:t>
      </w:r>
      <w:r w:rsidRPr="00A13D8B">
        <w:t>2022</w:t>
      </w:r>
      <w:r w:rsidR="00CC5701">
        <w:t>,</w:t>
      </w:r>
      <w:r w:rsidRPr="00A13D8B">
        <w:t xml:space="preserve"> Decarbonising heat in homes Seventh Report of Session 2021-22 Report. committees.parliament.uk/publications/8742/documents/88647/default/</w:t>
      </w:r>
    </w:p>
    <w:p w14:paraId="5997A9BA" w14:textId="03DE5D2A" w:rsidR="00605B74" w:rsidRPr="00A13D8B" w:rsidRDefault="00C434CA" w:rsidP="00E71070">
      <w:pPr>
        <w:pStyle w:val="Els-referenceno-number"/>
        <w:jc w:val="both"/>
      </w:pPr>
      <w:r w:rsidRPr="00A13D8B">
        <w:t xml:space="preserve">J. </w:t>
      </w:r>
      <w:r w:rsidR="00605B74" w:rsidRPr="00A13D8B">
        <w:t xml:space="preserve">Kim, </w:t>
      </w:r>
      <w:r w:rsidRPr="00A13D8B">
        <w:t xml:space="preserve">Y. </w:t>
      </w:r>
      <w:r w:rsidR="00605B74" w:rsidRPr="00A13D8B">
        <w:t>Lee,</w:t>
      </w:r>
      <w:r>
        <w:t xml:space="preserve"> </w:t>
      </w:r>
      <w:r w:rsidR="00605B74" w:rsidRPr="00A13D8B">
        <w:t xml:space="preserve"> </w:t>
      </w:r>
      <w:r w:rsidRPr="00A13D8B">
        <w:t>I.</w:t>
      </w:r>
      <w:r>
        <w:t xml:space="preserve"> </w:t>
      </w:r>
      <w:r w:rsidR="00605B74" w:rsidRPr="00A13D8B">
        <w:t>Moon, 2008</w:t>
      </w:r>
      <w:r w:rsidR="00CC5701">
        <w:t xml:space="preserve">, </w:t>
      </w:r>
      <w:r w:rsidR="00605B74" w:rsidRPr="00A13D8B">
        <w:t>Optimization of a hydrogen supply chain under demand uncertainty</w:t>
      </w:r>
      <w:r w:rsidR="00CC5701">
        <w:t>,</w:t>
      </w:r>
      <w:r w:rsidR="00605B74" w:rsidRPr="00A13D8B">
        <w:t xml:space="preserve"> </w:t>
      </w:r>
      <w:r w:rsidR="00A97212" w:rsidRPr="008300F4">
        <w:t>Int. J. Hydrogen Energy</w:t>
      </w:r>
      <w:r w:rsidR="00A97212">
        <w:t>,</w:t>
      </w:r>
      <w:r w:rsidR="00A97212" w:rsidRPr="00A13D8B">
        <w:t xml:space="preserve"> </w:t>
      </w:r>
      <w:r w:rsidR="00605B74" w:rsidRPr="00A13D8B">
        <w:t>33, 4715–4729</w:t>
      </w:r>
    </w:p>
    <w:p w14:paraId="72E369CC" w14:textId="3DCE900E" w:rsidR="009D2DBB" w:rsidRPr="006220C6" w:rsidRDefault="009D2DBB" w:rsidP="00E71070">
      <w:pPr>
        <w:pStyle w:val="Els-referenceno-number"/>
        <w:jc w:val="both"/>
      </w:pPr>
      <w:r w:rsidRPr="006220C6">
        <w:t>National Grid ESO</w:t>
      </w:r>
      <w:r w:rsidR="00CC5701">
        <w:t>,</w:t>
      </w:r>
      <w:r w:rsidR="00647D1B">
        <w:t xml:space="preserve"> </w:t>
      </w:r>
      <w:r w:rsidRPr="006220C6">
        <w:t>202</w:t>
      </w:r>
      <w:r w:rsidR="005B67A1" w:rsidRPr="006220C6">
        <w:t>3</w:t>
      </w:r>
      <w:r w:rsidR="00CC5701">
        <w:t>,</w:t>
      </w:r>
      <w:r w:rsidRPr="006220C6">
        <w:t xml:space="preserve"> Future Energy Scenarios</w:t>
      </w:r>
      <w:r w:rsidR="00CC5701">
        <w:t>,</w:t>
      </w:r>
      <w:r w:rsidR="00E71070">
        <w:t xml:space="preserve"> </w:t>
      </w:r>
      <w:r w:rsidR="00121226" w:rsidRPr="006220C6">
        <w:t>www.nationalgrideso.com/document/283101/download</w:t>
      </w:r>
    </w:p>
    <w:p w14:paraId="2A571D83" w14:textId="69B2B0BB" w:rsidR="00605B74" w:rsidRPr="00A13D8B" w:rsidRDefault="00C434CA" w:rsidP="00E71070">
      <w:pPr>
        <w:pStyle w:val="Els-referenceno-number"/>
        <w:jc w:val="both"/>
      </w:pPr>
      <w:r w:rsidRPr="00A13D8B">
        <w:t xml:space="preserve">P. </w:t>
      </w:r>
      <w:r w:rsidR="00605B74" w:rsidRPr="00A13D8B">
        <w:t xml:space="preserve">Nunes, </w:t>
      </w:r>
      <w:r w:rsidRPr="00A13D8B">
        <w:t xml:space="preserve">F. </w:t>
      </w:r>
      <w:r w:rsidR="00605B74" w:rsidRPr="00A13D8B">
        <w:t xml:space="preserve">Oliveira, </w:t>
      </w:r>
      <w:r w:rsidRPr="00A13D8B">
        <w:t>S.</w:t>
      </w:r>
      <w:r>
        <w:t xml:space="preserve"> </w:t>
      </w:r>
      <w:r w:rsidR="00605B74" w:rsidRPr="00A13D8B">
        <w:t>Hamacher</w:t>
      </w:r>
      <w:r>
        <w:t>,</w:t>
      </w:r>
      <w:r w:rsidR="00605B74" w:rsidRPr="00A13D8B">
        <w:t xml:space="preserve"> </w:t>
      </w:r>
      <w:r w:rsidRPr="00A13D8B">
        <w:t xml:space="preserve">A. </w:t>
      </w:r>
      <w:r w:rsidR="00605B74" w:rsidRPr="00A13D8B">
        <w:t>Almansoori, 2015</w:t>
      </w:r>
      <w:r w:rsidR="00CC5701">
        <w:t>,</w:t>
      </w:r>
      <w:r w:rsidR="00605B74" w:rsidRPr="00A13D8B">
        <w:t xml:space="preserve"> Design of a hydrogen supply chain with uncertainty</w:t>
      </w:r>
      <w:r w:rsidR="00CC5701">
        <w:t>,</w:t>
      </w:r>
      <w:r w:rsidR="00605B74" w:rsidRPr="00A13D8B">
        <w:t xml:space="preserve"> </w:t>
      </w:r>
      <w:r w:rsidR="00A97212" w:rsidRPr="008300F4">
        <w:t>Int. J. Hydrogen Energy</w:t>
      </w:r>
      <w:r w:rsidR="00A97212">
        <w:t>,</w:t>
      </w:r>
      <w:r w:rsidR="00605B74" w:rsidRPr="00A13D8B">
        <w:t xml:space="preserve"> 40, 16408–16418</w:t>
      </w:r>
    </w:p>
    <w:p w14:paraId="6B13F55E" w14:textId="03F32739" w:rsidR="00605B74" w:rsidRPr="00A13D8B" w:rsidRDefault="005C066D" w:rsidP="00E71070">
      <w:pPr>
        <w:pStyle w:val="Els-referenceno-number"/>
        <w:jc w:val="both"/>
      </w:pPr>
      <w:bookmarkStart w:id="0" w:name="_Hlk150957791"/>
      <w:r w:rsidRPr="00A13D8B">
        <w:t xml:space="preserve">A. </w:t>
      </w:r>
      <w:r w:rsidR="00605B74" w:rsidRPr="00A13D8B">
        <w:t xml:space="preserve">Ochoa Bique, </w:t>
      </w:r>
      <w:r w:rsidRPr="00A13D8B">
        <w:t xml:space="preserve">L. K. K. </w:t>
      </w:r>
      <w:r w:rsidR="00605B74" w:rsidRPr="00A13D8B">
        <w:t xml:space="preserve">Maia, </w:t>
      </w:r>
      <w:r w:rsidRPr="00A13D8B">
        <w:t xml:space="preserve">I. E. </w:t>
      </w:r>
      <w:r w:rsidR="00605B74" w:rsidRPr="00A13D8B">
        <w:t xml:space="preserve">Grossmann,  </w:t>
      </w:r>
      <w:r w:rsidRPr="00A13D8B">
        <w:t>E.</w:t>
      </w:r>
      <w:r>
        <w:t xml:space="preserve"> </w:t>
      </w:r>
      <w:r w:rsidR="00605B74" w:rsidRPr="00A13D8B">
        <w:t>Zondervan, 2021</w:t>
      </w:r>
      <w:r w:rsidR="007B543F">
        <w:t>,</w:t>
      </w:r>
      <w:r w:rsidR="00605B74" w:rsidRPr="00A13D8B">
        <w:t xml:space="preserve"> Design of hydrogen supply chains under demand uncertainty – a case study of passenger transport in germany</w:t>
      </w:r>
      <w:r w:rsidR="007B543F">
        <w:t>,</w:t>
      </w:r>
      <w:r w:rsidR="00605B74" w:rsidRPr="00A13D8B">
        <w:t xml:space="preserve"> </w:t>
      </w:r>
      <w:r w:rsidR="00DB52BD" w:rsidRPr="00DB52BD">
        <w:t>Phys. Sci. Rev.</w:t>
      </w:r>
      <w:r w:rsidR="00A97212">
        <w:t>,</w:t>
      </w:r>
      <w:r w:rsidR="00605B74" w:rsidRPr="00A13D8B">
        <w:t xml:space="preserve"> 6, 000010151520200052</w:t>
      </w:r>
    </w:p>
    <w:bookmarkEnd w:id="0"/>
    <w:p w14:paraId="77B8FBA0" w14:textId="06BAB421" w:rsidR="00605B74" w:rsidRPr="00A13D8B" w:rsidRDefault="005C066D" w:rsidP="00E71070">
      <w:pPr>
        <w:pStyle w:val="Els-referenceno-number"/>
        <w:jc w:val="both"/>
      </w:pPr>
      <w:r w:rsidRPr="00A13D8B">
        <w:t xml:space="preserve">J. O. </w:t>
      </w:r>
      <w:r w:rsidR="00605B74" w:rsidRPr="00A13D8B">
        <w:t xml:space="preserve">Robles, </w:t>
      </w:r>
      <w:r w:rsidRPr="00A13D8B">
        <w:t xml:space="preserve">C. </w:t>
      </w:r>
      <w:r w:rsidR="00605B74" w:rsidRPr="00A13D8B">
        <w:t>Azzaro-Pantel</w:t>
      </w:r>
      <w:r>
        <w:t>.</w:t>
      </w:r>
      <w:r w:rsidR="00605B74" w:rsidRPr="00A13D8B">
        <w:t xml:space="preserve"> </w:t>
      </w:r>
      <w:r w:rsidRPr="00A13D8B">
        <w:t>A.</w:t>
      </w:r>
      <w:r>
        <w:t xml:space="preserve"> </w:t>
      </w:r>
      <w:r w:rsidR="00605B74" w:rsidRPr="00A13D8B">
        <w:t>Aguilar-Lasserre, 2020</w:t>
      </w:r>
      <w:r w:rsidR="007B543F">
        <w:t xml:space="preserve">, </w:t>
      </w:r>
      <w:r w:rsidR="00605B74" w:rsidRPr="00A13D8B">
        <w:t>Optimization of a hydrogen supply chain network design under demand uncertainty by multi-objective genetic algorithms</w:t>
      </w:r>
      <w:r w:rsidR="007B543F">
        <w:t xml:space="preserve">, </w:t>
      </w:r>
      <w:r w:rsidR="004D57CC" w:rsidRPr="004D57CC">
        <w:t>Comput. Chem. Eng.</w:t>
      </w:r>
      <w:r w:rsidR="00A97212">
        <w:t>,</w:t>
      </w:r>
      <w:r w:rsidR="00605B74" w:rsidRPr="00A13D8B">
        <w:t xml:space="preserve"> 140, 106853</w:t>
      </w:r>
    </w:p>
    <w:p w14:paraId="6B0A7C66" w14:textId="5E36CCCD" w:rsidR="00A25E4B" w:rsidRPr="00712D23" w:rsidRDefault="00A25E4B" w:rsidP="00051F66">
      <w:pPr>
        <w:pStyle w:val="Els-referenceno-number"/>
        <w:jc w:val="both"/>
      </w:pPr>
      <w:r w:rsidRPr="00A13D8B">
        <w:t xml:space="preserve">G. </w:t>
      </w:r>
      <w:r w:rsidR="00457D83" w:rsidRPr="00A13D8B">
        <w:t xml:space="preserve">Yang, </w:t>
      </w:r>
      <w:r w:rsidRPr="00A13D8B">
        <w:t xml:space="preserve">Y. </w:t>
      </w:r>
      <w:r w:rsidR="00457D83" w:rsidRPr="00A13D8B">
        <w:t xml:space="preserve">Jiang, </w:t>
      </w:r>
      <w:r w:rsidRPr="00A13D8B">
        <w:t>S.</w:t>
      </w:r>
      <w:r>
        <w:t xml:space="preserve"> </w:t>
      </w:r>
      <w:r w:rsidR="00457D83" w:rsidRPr="00A13D8B">
        <w:t>You, 2020</w:t>
      </w:r>
      <w:r w:rsidR="007B543F">
        <w:t>,</w:t>
      </w:r>
      <w:r w:rsidR="00457D83" w:rsidRPr="00A13D8B">
        <w:t xml:space="preserve"> Planning and operation of a hydrogen supply chain network based on the off-grid wind-hydrogen coupling system</w:t>
      </w:r>
      <w:r w:rsidR="00A97212">
        <w:t>,</w:t>
      </w:r>
      <w:r w:rsidR="00457D83" w:rsidRPr="00A13D8B">
        <w:t xml:space="preserve"> </w:t>
      </w:r>
      <w:r w:rsidR="00A97212" w:rsidRPr="008300F4">
        <w:t>Int. J. Hydrogen Energy</w:t>
      </w:r>
      <w:r w:rsidR="00457D83" w:rsidRPr="00A13D8B">
        <w:t>,</w:t>
      </w:r>
      <w:r w:rsidR="008726EE">
        <w:t xml:space="preserve"> </w:t>
      </w:r>
      <w:r w:rsidR="00457D83" w:rsidRPr="00A13D8B">
        <w:t>45, 20721–2073</w:t>
      </w:r>
      <w:r w:rsidR="008726EE">
        <w:t>9</w:t>
      </w:r>
    </w:p>
    <w:sectPr w:rsidR="00A25E4B" w:rsidRPr="00712D23" w:rsidSect="008B0184">
      <w:headerReference w:type="even" r:id="rId19"/>
      <w:headerReference w:type="default" r:id="rId20"/>
      <w:headerReference w:type="first" r:id="rId21"/>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9F3AC" w14:textId="77777777" w:rsidR="00DD5955" w:rsidRDefault="00DD5955">
      <w:r>
        <w:separator/>
      </w:r>
    </w:p>
  </w:endnote>
  <w:endnote w:type="continuationSeparator" w:id="0">
    <w:p w14:paraId="259A350C" w14:textId="77777777" w:rsidR="00DD5955" w:rsidRDefault="00DD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46ACB" w14:textId="77777777" w:rsidR="00DD5955" w:rsidRDefault="00DD5955">
      <w:r>
        <w:separator/>
      </w:r>
    </w:p>
  </w:footnote>
  <w:footnote w:type="continuationSeparator" w:id="0">
    <w:p w14:paraId="7AE5816F" w14:textId="77777777" w:rsidR="00DD5955" w:rsidRDefault="00DD5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298A8BE" w:rsidR="00DD3D9E" w:rsidRDefault="00DD3D9E">
    <w:pPr>
      <w:pStyle w:val="Header"/>
      <w:tabs>
        <w:tab w:val="clear" w:pos="7200"/>
        <w:tab w:val="right" w:pos="7088"/>
      </w:tabs>
    </w:pPr>
    <w:r>
      <w:rPr>
        <w:rStyle w:val="PageNumber"/>
      </w:rPr>
      <w:tab/>
    </w:r>
    <w:r>
      <w:rPr>
        <w:rStyle w:val="PageNumber"/>
        <w:i/>
      </w:rPr>
      <w:tab/>
    </w:r>
    <w:r w:rsidR="00896E74">
      <w:rPr>
        <w:i/>
      </w:rPr>
      <w:t>M. Efthymiadou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9CEDF70" w:rsidR="00DD3D9E" w:rsidRPr="00177832" w:rsidRDefault="00177832" w:rsidP="00177832">
    <w:pPr>
      <w:pStyle w:val="Header"/>
    </w:pPr>
    <w:r w:rsidRPr="00177832">
      <w:rPr>
        <w:i/>
      </w:rPr>
      <w:t>Hydrogen strategic planning for heat decarbonisation under uncertainty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241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611"/>
    <w:rsid w:val="00001711"/>
    <w:rsid w:val="00002CDC"/>
    <w:rsid w:val="00004F19"/>
    <w:rsid w:val="00012346"/>
    <w:rsid w:val="00014BAE"/>
    <w:rsid w:val="00016A8B"/>
    <w:rsid w:val="000215DB"/>
    <w:rsid w:val="000237E3"/>
    <w:rsid w:val="000245B3"/>
    <w:rsid w:val="000312D1"/>
    <w:rsid w:val="0003634A"/>
    <w:rsid w:val="00051AF5"/>
    <w:rsid w:val="00051F66"/>
    <w:rsid w:val="00052ABF"/>
    <w:rsid w:val="000545BB"/>
    <w:rsid w:val="00054709"/>
    <w:rsid w:val="00060B71"/>
    <w:rsid w:val="000635F4"/>
    <w:rsid w:val="000661CE"/>
    <w:rsid w:val="0006679C"/>
    <w:rsid w:val="00073443"/>
    <w:rsid w:val="000736B3"/>
    <w:rsid w:val="000769C6"/>
    <w:rsid w:val="00076F84"/>
    <w:rsid w:val="00077F43"/>
    <w:rsid w:val="00081682"/>
    <w:rsid w:val="00086EAE"/>
    <w:rsid w:val="0009081B"/>
    <w:rsid w:val="00091407"/>
    <w:rsid w:val="000968B4"/>
    <w:rsid w:val="000A3B2A"/>
    <w:rsid w:val="000A47A0"/>
    <w:rsid w:val="000A696C"/>
    <w:rsid w:val="000A7F5F"/>
    <w:rsid w:val="000B25DF"/>
    <w:rsid w:val="000B376C"/>
    <w:rsid w:val="000B6433"/>
    <w:rsid w:val="000C1974"/>
    <w:rsid w:val="000C5E7C"/>
    <w:rsid w:val="000D2293"/>
    <w:rsid w:val="000D3D9B"/>
    <w:rsid w:val="000E0718"/>
    <w:rsid w:val="000E09D4"/>
    <w:rsid w:val="000F2B1C"/>
    <w:rsid w:val="000F6A26"/>
    <w:rsid w:val="001014CC"/>
    <w:rsid w:val="0011374A"/>
    <w:rsid w:val="0011637C"/>
    <w:rsid w:val="0011769F"/>
    <w:rsid w:val="00117BED"/>
    <w:rsid w:val="00121226"/>
    <w:rsid w:val="00124401"/>
    <w:rsid w:val="00132122"/>
    <w:rsid w:val="0013429A"/>
    <w:rsid w:val="00141007"/>
    <w:rsid w:val="001463FF"/>
    <w:rsid w:val="001516F7"/>
    <w:rsid w:val="00152A10"/>
    <w:rsid w:val="0016032F"/>
    <w:rsid w:val="0016219E"/>
    <w:rsid w:val="00166966"/>
    <w:rsid w:val="00166A65"/>
    <w:rsid w:val="001719C1"/>
    <w:rsid w:val="00171C1F"/>
    <w:rsid w:val="001723D1"/>
    <w:rsid w:val="0017709E"/>
    <w:rsid w:val="00177828"/>
    <w:rsid w:val="00177832"/>
    <w:rsid w:val="00182A2A"/>
    <w:rsid w:val="00183DDD"/>
    <w:rsid w:val="001879F6"/>
    <w:rsid w:val="00190EE1"/>
    <w:rsid w:val="001951D4"/>
    <w:rsid w:val="00197EDC"/>
    <w:rsid w:val="001A0303"/>
    <w:rsid w:val="001A16CD"/>
    <w:rsid w:val="001B0C03"/>
    <w:rsid w:val="001C0148"/>
    <w:rsid w:val="001C0F62"/>
    <w:rsid w:val="001C2E56"/>
    <w:rsid w:val="001C3991"/>
    <w:rsid w:val="001C5069"/>
    <w:rsid w:val="001C757E"/>
    <w:rsid w:val="001D631E"/>
    <w:rsid w:val="001E0403"/>
    <w:rsid w:val="001E2A43"/>
    <w:rsid w:val="001E6B74"/>
    <w:rsid w:val="001F25F7"/>
    <w:rsid w:val="001F5A91"/>
    <w:rsid w:val="001F7709"/>
    <w:rsid w:val="0020390F"/>
    <w:rsid w:val="00210FC1"/>
    <w:rsid w:val="00211426"/>
    <w:rsid w:val="002128B6"/>
    <w:rsid w:val="002173F1"/>
    <w:rsid w:val="002224AF"/>
    <w:rsid w:val="00222E38"/>
    <w:rsid w:val="002247FE"/>
    <w:rsid w:val="00236363"/>
    <w:rsid w:val="00236F87"/>
    <w:rsid w:val="0024321B"/>
    <w:rsid w:val="00243C0C"/>
    <w:rsid w:val="00243D0E"/>
    <w:rsid w:val="00247425"/>
    <w:rsid w:val="00247DC6"/>
    <w:rsid w:val="00250AF2"/>
    <w:rsid w:val="00251E9E"/>
    <w:rsid w:val="0025246E"/>
    <w:rsid w:val="002576D7"/>
    <w:rsid w:val="00262751"/>
    <w:rsid w:val="002631CB"/>
    <w:rsid w:val="00264926"/>
    <w:rsid w:val="00265F0C"/>
    <w:rsid w:val="002717C2"/>
    <w:rsid w:val="00271FB3"/>
    <w:rsid w:val="002808D7"/>
    <w:rsid w:val="002916A8"/>
    <w:rsid w:val="0029305C"/>
    <w:rsid w:val="002975AE"/>
    <w:rsid w:val="00297760"/>
    <w:rsid w:val="002A5130"/>
    <w:rsid w:val="002B1B35"/>
    <w:rsid w:val="002B285A"/>
    <w:rsid w:val="002B4961"/>
    <w:rsid w:val="002B4E92"/>
    <w:rsid w:val="002B53B0"/>
    <w:rsid w:val="002B7D53"/>
    <w:rsid w:val="002B7E6F"/>
    <w:rsid w:val="002C2E84"/>
    <w:rsid w:val="002C6843"/>
    <w:rsid w:val="002D0589"/>
    <w:rsid w:val="002D7F14"/>
    <w:rsid w:val="002E7414"/>
    <w:rsid w:val="002F301D"/>
    <w:rsid w:val="002F3406"/>
    <w:rsid w:val="002F5E2C"/>
    <w:rsid w:val="002F628A"/>
    <w:rsid w:val="002F7CF8"/>
    <w:rsid w:val="00305410"/>
    <w:rsid w:val="00312126"/>
    <w:rsid w:val="0031446C"/>
    <w:rsid w:val="00316344"/>
    <w:rsid w:val="003240D2"/>
    <w:rsid w:val="00325D96"/>
    <w:rsid w:val="003270FA"/>
    <w:rsid w:val="00336F9A"/>
    <w:rsid w:val="0034007E"/>
    <w:rsid w:val="003405D0"/>
    <w:rsid w:val="00341240"/>
    <w:rsid w:val="00352F95"/>
    <w:rsid w:val="00353E0D"/>
    <w:rsid w:val="003573F7"/>
    <w:rsid w:val="00357A6E"/>
    <w:rsid w:val="00372783"/>
    <w:rsid w:val="00373383"/>
    <w:rsid w:val="003733A6"/>
    <w:rsid w:val="00373493"/>
    <w:rsid w:val="00377667"/>
    <w:rsid w:val="003824A5"/>
    <w:rsid w:val="0039038E"/>
    <w:rsid w:val="0039103D"/>
    <w:rsid w:val="003934A9"/>
    <w:rsid w:val="00397B4D"/>
    <w:rsid w:val="003A00E1"/>
    <w:rsid w:val="003A169E"/>
    <w:rsid w:val="003B34B1"/>
    <w:rsid w:val="003B5161"/>
    <w:rsid w:val="003C0709"/>
    <w:rsid w:val="003C1053"/>
    <w:rsid w:val="003C1B97"/>
    <w:rsid w:val="003C55A2"/>
    <w:rsid w:val="003D08BB"/>
    <w:rsid w:val="003D1582"/>
    <w:rsid w:val="003D39E7"/>
    <w:rsid w:val="003D42B9"/>
    <w:rsid w:val="003D44E7"/>
    <w:rsid w:val="003D7E4C"/>
    <w:rsid w:val="003E1DA8"/>
    <w:rsid w:val="003E232C"/>
    <w:rsid w:val="003E41C2"/>
    <w:rsid w:val="003F4AC4"/>
    <w:rsid w:val="003F74F8"/>
    <w:rsid w:val="004030AA"/>
    <w:rsid w:val="00420F53"/>
    <w:rsid w:val="00424D37"/>
    <w:rsid w:val="00425DC3"/>
    <w:rsid w:val="004262F0"/>
    <w:rsid w:val="004263A5"/>
    <w:rsid w:val="00427261"/>
    <w:rsid w:val="00427DF5"/>
    <w:rsid w:val="00431723"/>
    <w:rsid w:val="00433A80"/>
    <w:rsid w:val="0043568A"/>
    <w:rsid w:val="00437E98"/>
    <w:rsid w:val="00443B43"/>
    <w:rsid w:val="00446910"/>
    <w:rsid w:val="00446A33"/>
    <w:rsid w:val="00446FC9"/>
    <w:rsid w:val="004521AC"/>
    <w:rsid w:val="00453280"/>
    <w:rsid w:val="00457D83"/>
    <w:rsid w:val="00463E87"/>
    <w:rsid w:val="00464212"/>
    <w:rsid w:val="00471A7B"/>
    <w:rsid w:val="00475D98"/>
    <w:rsid w:val="00477B33"/>
    <w:rsid w:val="00477D19"/>
    <w:rsid w:val="00483F48"/>
    <w:rsid w:val="00485100"/>
    <w:rsid w:val="00487B2F"/>
    <w:rsid w:val="00487B8A"/>
    <w:rsid w:val="00490A3F"/>
    <w:rsid w:val="00495229"/>
    <w:rsid w:val="00496469"/>
    <w:rsid w:val="0049772C"/>
    <w:rsid w:val="004B295F"/>
    <w:rsid w:val="004B6151"/>
    <w:rsid w:val="004C0A09"/>
    <w:rsid w:val="004C1821"/>
    <w:rsid w:val="004C23F8"/>
    <w:rsid w:val="004D3F62"/>
    <w:rsid w:val="004D57CC"/>
    <w:rsid w:val="004D5D0B"/>
    <w:rsid w:val="004D7D80"/>
    <w:rsid w:val="004E2B7C"/>
    <w:rsid w:val="004E3EBF"/>
    <w:rsid w:val="004E41B8"/>
    <w:rsid w:val="004E5AD4"/>
    <w:rsid w:val="004F1553"/>
    <w:rsid w:val="004F52A4"/>
    <w:rsid w:val="004F68A5"/>
    <w:rsid w:val="00500036"/>
    <w:rsid w:val="0050671B"/>
    <w:rsid w:val="005075AF"/>
    <w:rsid w:val="00510BBC"/>
    <w:rsid w:val="00510CE8"/>
    <w:rsid w:val="00511EA7"/>
    <w:rsid w:val="00514EDC"/>
    <w:rsid w:val="005169A6"/>
    <w:rsid w:val="00524494"/>
    <w:rsid w:val="005307EA"/>
    <w:rsid w:val="00531C36"/>
    <w:rsid w:val="00540738"/>
    <w:rsid w:val="00542664"/>
    <w:rsid w:val="00551353"/>
    <w:rsid w:val="00552148"/>
    <w:rsid w:val="00552EEB"/>
    <w:rsid w:val="005566F6"/>
    <w:rsid w:val="00557455"/>
    <w:rsid w:val="00557F96"/>
    <w:rsid w:val="0056025D"/>
    <w:rsid w:val="00571B15"/>
    <w:rsid w:val="005740EF"/>
    <w:rsid w:val="00585BF7"/>
    <w:rsid w:val="00586FAA"/>
    <w:rsid w:val="005A0CCB"/>
    <w:rsid w:val="005A253A"/>
    <w:rsid w:val="005A5C69"/>
    <w:rsid w:val="005B1FCC"/>
    <w:rsid w:val="005B4871"/>
    <w:rsid w:val="005B53A4"/>
    <w:rsid w:val="005B57F6"/>
    <w:rsid w:val="005B65F9"/>
    <w:rsid w:val="005B67A1"/>
    <w:rsid w:val="005B7991"/>
    <w:rsid w:val="005C066D"/>
    <w:rsid w:val="005C1786"/>
    <w:rsid w:val="005C4655"/>
    <w:rsid w:val="005D3F62"/>
    <w:rsid w:val="005E1693"/>
    <w:rsid w:val="005E1EE2"/>
    <w:rsid w:val="005E55A1"/>
    <w:rsid w:val="005E5929"/>
    <w:rsid w:val="005F7F27"/>
    <w:rsid w:val="0060177B"/>
    <w:rsid w:val="00601AAC"/>
    <w:rsid w:val="00602546"/>
    <w:rsid w:val="00605B74"/>
    <w:rsid w:val="00605FAE"/>
    <w:rsid w:val="00606EF5"/>
    <w:rsid w:val="00610EF6"/>
    <w:rsid w:val="006119A1"/>
    <w:rsid w:val="006133CE"/>
    <w:rsid w:val="00617AC4"/>
    <w:rsid w:val="006220C6"/>
    <w:rsid w:val="00625324"/>
    <w:rsid w:val="00633485"/>
    <w:rsid w:val="00633B19"/>
    <w:rsid w:val="00640A84"/>
    <w:rsid w:val="006442E1"/>
    <w:rsid w:val="00645994"/>
    <w:rsid w:val="00647D1B"/>
    <w:rsid w:val="00651313"/>
    <w:rsid w:val="00651F16"/>
    <w:rsid w:val="00656C6E"/>
    <w:rsid w:val="0066040A"/>
    <w:rsid w:val="006636EC"/>
    <w:rsid w:val="00663D29"/>
    <w:rsid w:val="00663E53"/>
    <w:rsid w:val="00663FF7"/>
    <w:rsid w:val="006661CD"/>
    <w:rsid w:val="00672F24"/>
    <w:rsid w:val="006737AE"/>
    <w:rsid w:val="0068003C"/>
    <w:rsid w:val="00683E7E"/>
    <w:rsid w:val="006847FE"/>
    <w:rsid w:val="00693C51"/>
    <w:rsid w:val="00695E7B"/>
    <w:rsid w:val="006A03D1"/>
    <w:rsid w:val="006A5EAC"/>
    <w:rsid w:val="006A69BF"/>
    <w:rsid w:val="006B105C"/>
    <w:rsid w:val="006B206E"/>
    <w:rsid w:val="006B2999"/>
    <w:rsid w:val="006B4E15"/>
    <w:rsid w:val="006B5522"/>
    <w:rsid w:val="006C0153"/>
    <w:rsid w:val="006C740D"/>
    <w:rsid w:val="006D1DF3"/>
    <w:rsid w:val="006D4D49"/>
    <w:rsid w:val="006F0E2B"/>
    <w:rsid w:val="006F4068"/>
    <w:rsid w:val="006F5938"/>
    <w:rsid w:val="007065D7"/>
    <w:rsid w:val="00711DF4"/>
    <w:rsid w:val="00712D23"/>
    <w:rsid w:val="00714D8C"/>
    <w:rsid w:val="00717814"/>
    <w:rsid w:val="007220B3"/>
    <w:rsid w:val="00722ED4"/>
    <w:rsid w:val="00723CD8"/>
    <w:rsid w:val="00724D8E"/>
    <w:rsid w:val="00730A55"/>
    <w:rsid w:val="00731705"/>
    <w:rsid w:val="0074422A"/>
    <w:rsid w:val="00744FA9"/>
    <w:rsid w:val="00746EEE"/>
    <w:rsid w:val="00760F36"/>
    <w:rsid w:val="00765582"/>
    <w:rsid w:val="00766490"/>
    <w:rsid w:val="007668D7"/>
    <w:rsid w:val="00775302"/>
    <w:rsid w:val="0077639A"/>
    <w:rsid w:val="007763F2"/>
    <w:rsid w:val="00776F48"/>
    <w:rsid w:val="0078340B"/>
    <w:rsid w:val="00785172"/>
    <w:rsid w:val="00785B93"/>
    <w:rsid w:val="007924BC"/>
    <w:rsid w:val="0079386F"/>
    <w:rsid w:val="00796799"/>
    <w:rsid w:val="007970A6"/>
    <w:rsid w:val="007A2B2E"/>
    <w:rsid w:val="007A6261"/>
    <w:rsid w:val="007B4130"/>
    <w:rsid w:val="007B543F"/>
    <w:rsid w:val="007B7E68"/>
    <w:rsid w:val="007C08B3"/>
    <w:rsid w:val="007C3110"/>
    <w:rsid w:val="007C31D8"/>
    <w:rsid w:val="007C7A57"/>
    <w:rsid w:val="007D217E"/>
    <w:rsid w:val="007D2971"/>
    <w:rsid w:val="007D5C15"/>
    <w:rsid w:val="007D70A1"/>
    <w:rsid w:val="007E4F08"/>
    <w:rsid w:val="007E6590"/>
    <w:rsid w:val="007F0666"/>
    <w:rsid w:val="007F185E"/>
    <w:rsid w:val="007F3584"/>
    <w:rsid w:val="007F5E5D"/>
    <w:rsid w:val="00802CA5"/>
    <w:rsid w:val="00802F0F"/>
    <w:rsid w:val="00806081"/>
    <w:rsid w:val="008078C4"/>
    <w:rsid w:val="008105C3"/>
    <w:rsid w:val="00810D50"/>
    <w:rsid w:val="008132E8"/>
    <w:rsid w:val="00816B11"/>
    <w:rsid w:val="00823407"/>
    <w:rsid w:val="00824557"/>
    <w:rsid w:val="00826946"/>
    <w:rsid w:val="008300F4"/>
    <w:rsid w:val="00831336"/>
    <w:rsid w:val="00837DD6"/>
    <w:rsid w:val="00844D08"/>
    <w:rsid w:val="00846416"/>
    <w:rsid w:val="0084662C"/>
    <w:rsid w:val="00847EE1"/>
    <w:rsid w:val="008515F3"/>
    <w:rsid w:val="008517AD"/>
    <w:rsid w:val="00851BBB"/>
    <w:rsid w:val="00857A81"/>
    <w:rsid w:val="0086089D"/>
    <w:rsid w:val="008638ED"/>
    <w:rsid w:val="00870883"/>
    <w:rsid w:val="00871967"/>
    <w:rsid w:val="008726EE"/>
    <w:rsid w:val="0087669D"/>
    <w:rsid w:val="00876D67"/>
    <w:rsid w:val="008810AE"/>
    <w:rsid w:val="00881912"/>
    <w:rsid w:val="00883F8C"/>
    <w:rsid w:val="0088587D"/>
    <w:rsid w:val="008926E0"/>
    <w:rsid w:val="008960F6"/>
    <w:rsid w:val="00896E74"/>
    <w:rsid w:val="008A1BE7"/>
    <w:rsid w:val="008A3C5B"/>
    <w:rsid w:val="008A434B"/>
    <w:rsid w:val="008A6093"/>
    <w:rsid w:val="008B0184"/>
    <w:rsid w:val="008B6AD6"/>
    <w:rsid w:val="008B7461"/>
    <w:rsid w:val="008C2C5D"/>
    <w:rsid w:val="008C320D"/>
    <w:rsid w:val="008C4FF4"/>
    <w:rsid w:val="008C5D02"/>
    <w:rsid w:val="008C6D3C"/>
    <w:rsid w:val="008D1ACC"/>
    <w:rsid w:val="008D2649"/>
    <w:rsid w:val="008D31BE"/>
    <w:rsid w:val="008D3B81"/>
    <w:rsid w:val="008D3F21"/>
    <w:rsid w:val="008D5F06"/>
    <w:rsid w:val="008E05CB"/>
    <w:rsid w:val="008E0968"/>
    <w:rsid w:val="008E66F9"/>
    <w:rsid w:val="008E6F4E"/>
    <w:rsid w:val="008E7379"/>
    <w:rsid w:val="008F0F11"/>
    <w:rsid w:val="008F4593"/>
    <w:rsid w:val="008F546F"/>
    <w:rsid w:val="009011EA"/>
    <w:rsid w:val="00901615"/>
    <w:rsid w:val="00904AB8"/>
    <w:rsid w:val="0090568D"/>
    <w:rsid w:val="00905A6E"/>
    <w:rsid w:val="00910E37"/>
    <w:rsid w:val="009125C9"/>
    <w:rsid w:val="00913879"/>
    <w:rsid w:val="00914836"/>
    <w:rsid w:val="009149E1"/>
    <w:rsid w:val="009173BC"/>
    <w:rsid w:val="00917661"/>
    <w:rsid w:val="00920919"/>
    <w:rsid w:val="00921109"/>
    <w:rsid w:val="0092285D"/>
    <w:rsid w:val="00925B10"/>
    <w:rsid w:val="0092624F"/>
    <w:rsid w:val="00931837"/>
    <w:rsid w:val="00931C51"/>
    <w:rsid w:val="009331D1"/>
    <w:rsid w:val="009359CC"/>
    <w:rsid w:val="00935DA5"/>
    <w:rsid w:val="00936A37"/>
    <w:rsid w:val="00936B79"/>
    <w:rsid w:val="00936BC0"/>
    <w:rsid w:val="00937E8B"/>
    <w:rsid w:val="00941198"/>
    <w:rsid w:val="00942BF2"/>
    <w:rsid w:val="00943C38"/>
    <w:rsid w:val="00943FA5"/>
    <w:rsid w:val="00945409"/>
    <w:rsid w:val="00946FEE"/>
    <w:rsid w:val="00953F8D"/>
    <w:rsid w:val="00963891"/>
    <w:rsid w:val="00963AAF"/>
    <w:rsid w:val="00970E5D"/>
    <w:rsid w:val="009712E8"/>
    <w:rsid w:val="00972269"/>
    <w:rsid w:val="00974459"/>
    <w:rsid w:val="00976FD7"/>
    <w:rsid w:val="0097701C"/>
    <w:rsid w:val="009801D9"/>
    <w:rsid w:val="00980A65"/>
    <w:rsid w:val="00990D6D"/>
    <w:rsid w:val="00993576"/>
    <w:rsid w:val="00996ABE"/>
    <w:rsid w:val="00997251"/>
    <w:rsid w:val="009A4377"/>
    <w:rsid w:val="009B0488"/>
    <w:rsid w:val="009B1E64"/>
    <w:rsid w:val="009C2F29"/>
    <w:rsid w:val="009C75F8"/>
    <w:rsid w:val="009C7E58"/>
    <w:rsid w:val="009D2DBB"/>
    <w:rsid w:val="009D4F88"/>
    <w:rsid w:val="009D70D9"/>
    <w:rsid w:val="009E0A42"/>
    <w:rsid w:val="009E0BAB"/>
    <w:rsid w:val="009E2F49"/>
    <w:rsid w:val="009E2FF8"/>
    <w:rsid w:val="009F1A08"/>
    <w:rsid w:val="009F2F92"/>
    <w:rsid w:val="009F5ADD"/>
    <w:rsid w:val="009F7DD4"/>
    <w:rsid w:val="00A02085"/>
    <w:rsid w:val="00A04772"/>
    <w:rsid w:val="00A12ADC"/>
    <w:rsid w:val="00A13984"/>
    <w:rsid w:val="00A13D8B"/>
    <w:rsid w:val="00A15201"/>
    <w:rsid w:val="00A16E23"/>
    <w:rsid w:val="00A17FFB"/>
    <w:rsid w:val="00A200C4"/>
    <w:rsid w:val="00A25E4B"/>
    <w:rsid w:val="00A25E70"/>
    <w:rsid w:val="00A26460"/>
    <w:rsid w:val="00A27937"/>
    <w:rsid w:val="00A27B95"/>
    <w:rsid w:val="00A3143A"/>
    <w:rsid w:val="00A31655"/>
    <w:rsid w:val="00A3276F"/>
    <w:rsid w:val="00A33765"/>
    <w:rsid w:val="00A3391B"/>
    <w:rsid w:val="00A33C9B"/>
    <w:rsid w:val="00A340EC"/>
    <w:rsid w:val="00A3423C"/>
    <w:rsid w:val="00A41297"/>
    <w:rsid w:val="00A452E1"/>
    <w:rsid w:val="00A50836"/>
    <w:rsid w:val="00A5299B"/>
    <w:rsid w:val="00A60E0A"/>
    <w:rsid w:val="00A63269"/>
    <w:rsid w:val="00A63C87"/>
    <w:rsid w:val="00A651E2"/>
    <w:rsid w:val="00A656C5"/>
    <w:rsid w:val="00A65C5A"/>
    <w:rsid w:val="00A67AE9"/>
    <w:rsid w:val="00A73235"/>
    <w:rsid w:val="00A73862"/>
    <w:rsid w:val="00A73D4D"/>
    <w:rsid w:val="00A76D4F"/>
    <w:rsid w:val="00A83808"/>
    <w:rsid w:val="00A8671B"/>
    <w:rsid w:val="00A90E9C"/>
    <w:rsid w:val="00A91CAE"/>
    <w:rsid w:val="00A92377"/>
    <w:rsid w:val="00A927B3"/>
    <w:rsid w:val="00A92E41"/>
    <w:rsid w:val="00A95E71"/>
    <w:rsid w:val="00A97212"/>
    <w:rsid w:val="00AA11C4"/>
    <w:rsid w:val="00AA1421"/>
    <w:rsid w:val="00AA16DE"/>
    <w:rsid w:val="00AA3615"/>
    <w:rsid w:val="00AA3C10"/>
    <w:rsid w:val="00AA5032"/>
    <w:rsid w:val="00AA7CDC"/>
    <w:rsid w:val="00AB29ED"/>
    <w:rsid w:val="00AB586D"/>
    <w:rsid w:val="00AB6830"/>
    <w:rsid w:val="00AD7CEC"/>
    <w:rsid w:val="00AE4BD8"/>
    <w:rsid w:val="00AE4C26"/>
    <w:rsid w:val="00AF0A87"/>
    <w:rsid w:val="00AF3BD1"/>
    <w:rsid w:val="00B062CE"/>
    <w:rsid w:val="00B070FC"/>
    <w:rsid w:val="00B07E07"/>
    <w:rsid w:val="00B117B7"/>
    <w:rsid w:val="00B120AC"/>
    <w:rsid w:val="00B12100"/>
    <w:rsid w:val="00B12BD7"/>
    <w:rsid w:val="00B1397B"/>
    <w:rsid w:val="00B17D3E"/>
    <w:rsid w:val="00B205CF"/>
    <w:rsid w:val="00B25320"/>
    <w:rsid w:val="00B2571F"/>
    <w:rsid w:val="00B318C0"/>
    <w:rsid w:val="00B31A08"/>
    <w:rsid w:val="00B320C4"/>
    <w:rsid w:val="00B35F20"/>
    <w:rsid w:val="00B36F6C"/>
    <w:rsid w:val="00B4334F"/>
    <w:rsid w:val="00B4388F"/>
    <w:rsid w:val="00B504C5"/>
    <w:rsid w:val="00B51959"/>
    <w:rsid w:val="00B5486B"/>
    <w:rsid w:val="00B56F31"/>
    <w:rsid w:val="00B62432"/>
    <w:rsid w:val="00B63237"/>
    <w:rsid w:val="00B666EF"/>
    <w:rsid w:val="00B66F7C"/>
    <w:rsid w:val="00B67DAC"/>
    <w:rsid w:val="00B74A6D"/>
    <w:rsid w:val="00B7516A"/>
    <w:rsid w:val="00B77DEA"/>
    <w:rsid w:val="00B85476"/>
    <w:rsid w:val="00B90E50"/>
    <w:rsid w:val="00B940A9"/>
    <w:rsid w:val="00B940DA"/>
    <w:rsid w:val="00B96EFC"/>
    <w:rsid w:val="00BA5F30"/>
    <w:rsid w:val="00BB01ED"/>
    <w:rsid w:val="00BB0FA3"/>
    <w:rsid w:val="00BB2C31"/>
    <w:rsid w:val="00BB5EAE"/>
    <w:rsid w:val="00BC2924"/>
    <w:rsid w:val="00BC3A48"/>
    <w:rsid w:val="00BC3F73"/>
    <w:rsid w:val="00BD0660"/>
    <w:rsid w:val="00BD3BB1"/>
    <w:rsid w:val="00BD5F8E"/>
    <w:rsid w:val="00BD6812"/>
    <w:rsid w:val="00BE0AD5"/>
    <w:rsid w:val="00BE214C"/>
    <w:rsid w:val="00BE3A18"/>
    <w:rsid w:val="00BE4E26"/>
    <w:rsid w:val="00BF086A"/>
    <w:rsid w:val="00BF213F"/>
    <w:rsid w:val="00BF2842"/>
    <w:rsid w:val="00BF28B1"/>
    <w:rsid w:val="00C00018"/>
    <w:rsid w:val="00C00FAF"/>
    <w:rsid w:val="00C07AC8"/>
    <w:rsid w:val="00C133DC"/>
    <w:rsid w:val="00C14CC2"/>
    <w:rsid w:val="00C30745"/>
    <w:rsid w:val="00C31253"/>
    <w:rsid w:val="00C43290"/>
    <w:rsid w:val="00C434CA"/>
    <w:rsid w:val="00C5553C"/>
    <w:rsid w:val="00C64336"/>
    <w:rsid w:val="00C65499"/>
    <w:rsid w:val="00C707A0"/>
    <w:rsid w:val="00C760C6"/>
    <w:rsid w:val="00C770DA"/>
    <w:rsid w:val="00C8563C"/>
    <w:rsid w:val="00C86368"/>
    <w:rsid w:val="00C91A45"/>
    <w:rsid w:val="00C960DC"/>
    <w:rsid w:val="00C979A0"/>
    <w:rsid w:val="00CA153A"/>
    <w:rsid w:val="00CA1C4F"/>
    <w:rsid w:val="00CA4CCE"/>
    <w:rsid w:val="00CB2219"/>
    <w:rsid w:val="00CB26EE"/>
    <w:rsid w:val="00CC1A95"/>
    <w:rsid w:val="00CC2EA1"/>
    <w:rsid w:val="00CC4A5E"/>
    <w:rsid w:val="00CC5701"/>
    <w:rsid w:val="00CC5FB8"/>
    <w:rsid w:val="00CC768F"/>
    <w:rsid w:val="00CD26B1"/>
    <w:rsid w:val="00CD5411"/>
    <w:rsid w:val="00CD7698"/>
    <w:rsid w:val="00CE616D"/>
    <w:rsid w:val="00CF0C12"/>
    <w:rsid w:val="00CF7230"/>
    <w:rsid w:val="00D013FD"/>
    <w:rsid w:val="00D02C75"/>
    <w:rsid w:val="00D02FC9"/>
    <w:rsid w:val="00D05174"/>
    <w:rsid w:val="00D0656A"/>
    <w:rsid w:val="00D10E22"/>
    <w:rsid w:val="00D11F1C"/>
    <w:rsid w:val="00D12E24"/>
    <w:rsid w:val="00D13D2C"/>
    <w:rsid w:val="00D26D00"/>
    <w:rsid w:val="00D27035"/>
    <w:rsid w:val="00D31353"/>
    <w:rsid w:val="00D34772"/>
    <w:rsid w:val="00D3656D"/>
    <w:rsid w:val="00D36CE5"/>
    <w:rsid w:val="00D36D5D"/>
    <w:rsid w:val="00D37B7B"/>
    <w:rsid w:val="00D4161D"/>
    <w:rsid w:val="00D41FBC"/>
    <w:rsid w:val="00D43C17"/>
    <w:rsid w:val="00D44BC7"/>
    <w:rsid w:val="00D55AD4"/>
    <w:rsid w:val="00D60A3A"/>
    <w:rsid w:val="00D66F75"/>
    <w:rsid w:val="00D7105C"/>
    <w:rsid w:val="00D815D4"/>
    <w:rsid w:val="00D820B2"/>
    <w:rsid w:val="00D84965"/>
    <w:rsid w:val="00D869C8"/>
    <w:rsid w:val="00D86D44"/>
    <w:rsid w:val="00D909C2"/>
    <w:rsid w:val="00D915C0"/>
    <w:rsid w:val="00D9256B"/>
    <w:rsid w:val="00D93103"/>
    <w:rsid w:val="00D94A21"/>
    <w:rsid w:val="00DA129A"/>
    <w:rsid w:val="00DA460B"/>
    <w:rsid w:val="00DA4C14"/>
    <w:rsid w:val="00DA7240"/>
    <w:rsid w:val="00DB3D75"/>
    <w:rsid w:val="00DB4AC9"/>
    <w:rsid w:val="00DB52A4"/>
    <w:rsid w:val="00DB52BD"/>
    <w:rsid w:val="00DB6075"/>
    <w:rsid w:val="00DC2A37"/>
    <w:rsid w:val="00DC2F94"/>
    <w:rsid w:val="00DC7B79"/>
    <w:rsid w:val="00DD1D9F"/>
    <w:rsid w:val="00DD2B74"/>
    <w:rsid w:val="00DD2C50"/>
    <w:rsid w:val="00DD3D9E"/>
    <w:rsid w:val="00DD5955"/>
    <w:rsid w:val="00DD7908"/>
    <w:rsid w:val="00DE0E81"/>
    <w:rsid w:val="00DE1C3F"/>
    <w:rsid w:val="00DE22B2"/>
    <w:rsid w:val="00DE3B14"/>
    <w:rsid w:val="00DE4BC8"/>
    <w:rsid w:val="00DE5F80"/>
    <w:rsid w:val="00DF2E4C"/>
    <w:rsid w:val="00DF7776"/>
    <w:rsid w:val="00E12503"/>
    <w:rsid w:val="00E13D63"/>
    <w:rsid w:val="00E1403E"/>
    <w:rsid w:val="00E206EA"/>
    <w:rsid w:val="00E30C03"/>
    <w:rsid w:val="00E30E49"/>
    <w:rsid w:val="00E3392E"/>
    <w:rsid w:val="00E35119"/>
    <w:rsid w:val="00E44508"/>
    <w:rsid w:val="00E50754"/>
    <w:rsid w:val="00E53BED"/>
    <w:rsid w:val="00E55092"/>
    <w:rsid w:val="00E56CF1"/>
    <w:rsid w:val="00E62B99"/>
    <w:rsid w:val="00E674AF"/>
    <w:rsid w:val="00E71070"/>
    <w:rsid w:val="00E800EA"/>
    <w:rsid w:val="00E82297"/>
    <w:rsid w:val="00E91276"/>
    <w:rsid w:val="00E91EC6"/>
    <w:rsid w:val="00E956D9"/>
    <w:rsid w:val="00EA38BE"/>
    <w:rsid w:val="00EA77B2"/>
    <w:rsid w:val="00EA7D28"/>
    <w:rsid w:val="00EB1B0F"/>
    <w:rsid w:val="00EB2668"/>
    <w:rsid w:val="00EB4623"/>
    <w:rsid w:val="00EB5219"/>
    <w:rsid w:val="00EC1C4A"/>
    <w:rsid w:val="00EC1D23"/>
    <w:rsid w:val="00EC2B4C"/>
    <w:rsid w:val="00EC5214"/>
    <w:rsid w:val="00EC772A"/>
    <w:rsid w:val="00ED12E9"/>
    <w:rsid w:val="00EE3B2F"/>
    <w:rsid w:val="00EE493A"/>
    <w:rsid w:val="00EE66DA"/>
    <w:rsid w:val="00EF2076"/>
    <w:rsid w:val="00EF39FD"/>
    <w:rsid w:val="00EF3E49"/>
    <w:rsid w:val="00EF6E45"/>
    <w:rsid w:val="00F04E71"/>
    <w:rsid w:val="00F06842"/>
    <w:rsid w:val="00F107FD"/>
    <w:rsid w:val="00F12CD7"/>
    <w:rsid w:val="00F179D2"/>
    <w:rsid w:val="00F215CA"/>
    <w:rsid w:val="00F21D56"/>
    <w:rsid w:val="00F223E9"/>
    <w:rsid w:val="00F235F3"/>
    <w:rsid w:val="00F236A6"/>
    <w:rsid w:val="00F36818"/>
    <w:rsid w:val="00F41E30"/>
    <w:rsid w:val="00F43A65"/>
    <w:rsid w:val="00F5358D"/>
    <w:rsid w:val="00F618BD"/>
    <w:rsid w:val="00F636A0"/>
    <w:rsid w:val="00F65744"/>
    <w:rsid w:val="00F66A92"/>
    <w:rsid w:val="00F73AA1"/>
    <w:rsid w:val="00F81DE9"/>
    <w:rsid w:val="00F85334"/>
    <w:rsid w:val="00F92CCD"/>
    <w:rsid w:val="00F9575A"/>
    <w:rsid w:val="00FA557B"/>
    <w:rsid w:val="00FB012C"/>
    <w:rsid w:val="00FB64A8"/>
    <w:rsid w:val="00FC29A9"/>
    <w:rsid w:val="00FD06DD"/>
    <w:rsid w:val="00FD53BB"/>
    <w:rsid w:val="00FD7EEB"/>
    <w:rsid w:val="00FE0305"/>
    <w:rsid w:val="00FF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ind w:left="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EA77B2"/>
    <w:rPr>
      <w:color w:val="605E5C"/>
      <w:shd w:val="clear" w:color="auto" w:fill="E1DFDD"/>
    </w:rPr>
  </w:style>
  <w:style w:type="table" w:styleId="TableGrid">
    <w:name w:val="Table Grid"/>
    <w:basedOn w:val="TableNormal"/>
    <w:rsid w:val="006F0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3B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5488">
      <w:bodyDiv w:val="1"/>
      <w:marLeft w:val="0"/>
      <w:marRight w:val="0"/>
      <w:marTop w:val="0"/>
      <w:marBottom w:val="0"/>
      <w:divBdr>
        <w:top w:val="none" w:sz="0" w:space="0" w:color="auto"/>
        <w:left w:val="none" w:sz="0" w:space="0" w:color="auto"/>
        <w:bottom w:val="none" w:sz="0" w:space="0" w:color="auto"/>
        <w:right w:val="none" w:sz="0" w:space="0" w:color="auto"/>
      </w:divBdr>
      <w:divsChild>
        <w:div w:id="1682656452">
          <w:marLeft w:val="0"/>
          <w:marRight w:val="0"/>
          <w:marTop w:val="0"/>
          <w:marBottom w:val="0"/>
          <w:divBdr>
            <w:top w:val="none" w:sz="0" w:space="0" w:color="auto"/>
            <w:left w:val="none" w:sz="0" w:space="0" w:color="auto"/>
            <w:bottom w:val="none" w:sz="0" w:space="0" w:color="auto"/>
            <w:right w:val="none" w:sz="0" w:space="0" w:color="auto"/>
          </w:divBdr>
        </w:div>
      </w:divsChild>
    </w:div>
    <w:div w:id="12857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papageorgiou@ucl.ac.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7848</TotalTime>
  <Pages>6</Pages>
  <Words>2507</Words>
  <Characters>14290</Characters>
  <Application>Microsoft Office Word</Application>
  <DocSecurity>0</DocSecurity>
  <Lines>119</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Efthymiadou, Margarita</cp:lastModifiedBy>
  <cp:revision>738</cp:revision>
  <cp:lastPrinted>2004-12-17T09:20:00Z</cp:lastPrinted>
  <dcterms:created xsi:type="dcterms:W3CDTF">2023-10-02T07:50:00Z</dcterms:created>
  <dcterms:modified xsi:type="dcterms:W3CDTF">2023-11-29T12:43:00Z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